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B8FFA" w14:textId="70F645E0" w:rsidR="00A42EAF" w:rsidRDefault="00450D68" w:rsidP="00125747">
      <w:pPr>
        <w:ind w:right="-8"/>
      </w:pPr>
      <w:r>
        <w:rPr>
          <w:noProof/>
        </w:rPr>
        <w:drawing>
          <wp:anchor distT="0" distB="0" distL="114300" distR="114300" simplePos="0" relativeHeight="251658249" behindDoc="1" locked="0" layoutInCell="1" allowOverlap="1" wp14:anchorId="08EDE2A8" wp14:editId="555DAFA6">
            <wp:simplePos x="0" y="0"/>
            <wp:positionH relativeFrom="page">
              <wp:posOffset>-1571507</wp:posOffset>
            </wp:positionH>
            <wp:positionV relativeFrom="paragraph">
              <wp:posOffset>-1080135</wp:posOffset>
            </wp:positionV>
            <wp:extent cx="17703529" cy="10675088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529" cy="10675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6D5"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565EAEEF" wp14:editId="0D7314E0">
                <wp:simplePos x="0" y="0"/>
                <wp:positionH relativeFrom="column">
                  <wp:posOffset>-152284</wp:posOffset>
                </wp:positionH>
                <wp:positionV relativeFrom="paragraph">
                  <wp:posOffset>6211314</wp:posOffset>
                </wp:positionV>
                <wp:extent cx="6573965" cy="3014345"/>
                <wp:effectExtent l="0" t="0" r="0" b="33655"/>
                <wp:wrapNone/>
                <wp:docPr id="1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3965" cy="3014345"/>
                          <a:chOff x="282041" y="-428805"/>
                          <a:chExt cx="6574778" cy="3015623"/>
                        </a:xfrm>
                      </wpg:grpSpPr>
                      <pic:pic xmlns:pic="http://schemas.openxmlformats.org/drawingml/2006/picture">
                        <pic:nvPicPr>
                          <pic:cNvPr id="20" name="Picture 5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1" b="2441"/>
                          <a:stretch/>
                        </pic:blipFill>
                        <pic:spPr bwMode="auto">
                          <a:xfrm>
                            <a:off x="282041" y="-292217"/>
                            <a:ext cx="1615244" cy="1324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1" name="Text Box 6"/>
                        <wps:cNvSpPr txBox="1">
                          <a:spLocks/>
                        </wps:cNvSpPr>
                        <wps:spPr>
                          <a:xfrm>
                            <a:off x="2689451" y="-274419"/>
                            <a:ext cx="4167368" cy="2578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90FB61" w14:textId="77777777" w:rsidR="008A00F5" w:rsidRPr="000D2003" w:rsidRDefault="008A00F5" w:rsidP="0076720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20"/>
                                  <w:kern w:val="16"/>
                                  <w:sz w:val="64"/>
                                  <w:szCs w:val="64"/>
                                </w:rPr>
                              </w:pPr>
                              <w:r w:rsidRPr="000D2003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20"/>
                                  <w:kern w:val="16"/>
                                  <w:sz w:val="64"/>
                                  <w:szCs w:val="64"/>
                                </w:rPr>
                                <w:t xml:space="preserve">Best Tourism Villages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20"/>
                                  <w:kern w:val="16"/>
                                  <w:sz w:val="64"/>
                                  <w:szCs w:val="64"/>
                                </w:rPr>
                                <w:br/>
                                <w:t>by UNWTO</w:t>
                              </w:r>
                            </w:p>
                            <w:p w14:paraId="7908A721" w14:textId="77777777" w:rsidR="008A00F5" w:rsidRPr="002A0138" w:rsidRDefault="008A00F5" w:rsidP="0076720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4"/>
                                  <w:szCs w:val="44"/>
                                </w:rPr>
                              </w:pPr>
                            </w:p>
                            <w:p w14:paraId="5C009698" w14:textId="399F9F99" w:rsidR="008A00F5" w:rsidRDefault="008A00F5" w:rsidP="0076720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  <w:t>Documento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  <w:t>candidatura</w:t>
                              </w:r>
                              <w:proofErr w:type="spellEnd"/>
                            </w:p>
                            <w:p w14:paraId="5B9AA8DF" w14:textId="4C82D614" w:rsidR="008A00F5" w:rsidRPr="00D4081F" w:rsidRDefault="008A00F5" w:rsidP="0076720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  <w:t>Edición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450D68"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  <w:t>202</w:t>
                              </w:r>
                              <w:r w:rsidR="00450D68"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  <w:t>3</w:t>
                              </w:r>
                              <w:r w:rsidR="00450D68"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Straight Connector 7"/>
                        <wps:cNvCnPr>
                          <a:cxnSpLocks/>
                        </wps:cNvCnPr>
                        <wps:spPr>
                          <a:xfrm>
                            <a:off x="2459867" y="-428805"/>
                            <a:ext cx="0" cy="301562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5EAEEF" id="Group 8" o:spid="_x0000_s1026" style="position:absolute;margin-left:-12pt;margin-top:489.1pt;width:517.65pt;height:237.35pt;z-index:251658242;mso-width-relative:margin;mso-height-relative:margin" coordorigin="2820,-4288" coordsize="65747,30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2820;top:-2922;width:16152;height:13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">
                  <v:imagedata r:id="rId13" o:title="" croptop="1600f" cropbottom="1600f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26894;top:-2744;width:41674;height:25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7490FB61" w14:textId="77777777" w:rsidR="008A00F5" w:rsidRPr="000D2003" w:rsidRDefault="008A00F5" w:rsidP="00767208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20"/>
                            <w:kern w:val="16"/>
                            <w:sz w:val="64"/>
                            <w:szCs w:val="64"/>
                          </w:rPr>
                        </w:pPr>
                        <w:r w:rsidRPr="000D2003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20"/>
                            <w:kern w:val="16"/>
                            <w:sz w:val="64"/>
                            <w:szCs w:val="64"/>
                          </w:rPr>
                          <w:t xml:space="preserve">Best Tourism Villages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20"/>
                            <w:kern w:val="16"/>
                            <w:sz w:val="64"/>
                            <w:szCs w:val="64"/>
                          </w:rPr>
                          <w:br/>
                          <w:t>by UNWTO</w:t>
                        </w:r>
                      </w:p>
                      <w:p w14:paraId="7908A721" w14:textId="77777777" w:rsidR="008A00F5" w:rsidRPr="002A0138" w:rsidRDefault="008A00F5" w:rsidP="00767208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4"/>
                            <w:szCs w:val="44"/>
                          </w:rPr>
                        </w:pPr>
                      </w:p>
                      <w:p w14:paraId="5C009698" w14:textId="399F9F99" w:rsidR="008A00F5" w:rsidRDefault="008A00F5" w:rsidP="00767208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  <w:t>Documento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  <w:t>candidatura</w:t>
                        </w:r>
                        <w:proofErr w:type="spellEnd"/>
                      </w:p>
                      <w:p w14:paraId="5B9AA8DF" w14:textId="4C82D614" w:rsidR="008A00F5" w:rsidRPr="00D4081F" w:rsidRDefault="008A00F5" w:rsidP="00767208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  <w:t>Edición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  <w:t xml:space="preserve"> </w:t>
                        </w:r>
                        <w:r w:rsidR="00450D68"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  <w:t>202</w:t>
                        </w:r>
                        <w:r w:rsidR="00450D68"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  <w:t>3</w:t>
                        </w:r>
                        <w:r w:rsidR="00450D68"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Straight Connector 7" o:spid="_x0000_s1029" style="position:absolute;visibility:visible;mso-wrap-style:square" from="24598,-4288" to="24598,2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" strokecolor="white [3212]" strokeweight="1pt">
                  <v:stroke joinstyle="miter"/>
                  <o:lock v:ext="edit" shapetype="f"/>
                </v:line>
              </v:group>
            </w:pict>
          </mc:Fallback>
        </mc:AlternateContent>
      </w:r>
      <w:r w:rsidR="00CA775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726A18" wp14:editId="77442B0C">
                <wp:simplePos x="0" y="0"/>
                <wp:positionH relativeFrom="page">
                  <wp:posOffset>286603</wp:posOffset>
                </wp:positionH>
                <wp:positionV relativeFrom="paragraph">
                  <wp:posOffset>5648211</wp:posOffset>
                </wp:positionV>
                <wp:extent cx="7001301" cy="3848602"/>
                <wp:effectExtent l="0" t="0" r="952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1301" cy="384860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A2974" id="Rectangle 1" o:spid="_x0000_s1026" style="position:absolute;margin-left:22.55pt;margin-top:444.75pt;width:551.3pt;height:303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" fillcolor="#806200 [1608]" stroked="f" strokeweight="1pt">
                <v:fill opacity="32896f"/>
                <w10:wrap anchorx="page"/>
              </v:rect>
            </w:pict>
          </mc:Fallback>
        </mc:AlternateContent>
      </w:r>
      <w:r w:rsidR="006A3596">
        <w:rPr>
          <w:noProof/>
        </w:rPr>
        <w:drawing>
          <wp:anchor distT="0" distB="0" distL="114300" distR="114300" simplePos="0" relativeHeight="251658248" behindDoc="0" locked="0" layoutInCell="1" allowOverlap="1" wp14:anchorId="3FA2D6FF" wp14:editId="651ECF13">
            <wp:simplePos x="0" y="0"/>
            <wp:positionH relativeFrom="column">
              <wp:posOffset>-368802</wp:posOffset>
            </wp:positionH>
            <wp:positionV relativeFrom="paragraph">
              <wp:posOffset>7940153</wp:posOffset>
            </wp:positionV>
            <wp:extent cx="2020186" cy="781941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357" cy="782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EAF">
        <w:br w:type="page"/>
      </w:r>
    </w:p>
    <w:p w14:paraId="783F36FE" w14:textId="77777777" w:rsidR="006B38E1" w:rsidRDefault="004905F8" w:rsidP="00125747">
      <w:pPr>
        <w:sectPr w:rsidR="006B38E1" w:rsidSect="0015699B">
          <w:headerReference w:type="default" r:id="rId15"/>
          <w:footerReference w:type="even" r:id="rId16"/>
          <w:footerReference w:type="default" r:id="rId17"/>
          <w:headerReference w:type="first" r:id="rId18"/>
          <w:type w:val="nextColumn"/>
          <w:pgSz w:w="11900" w:h="16840"/>
          <w:pgMar w:top="1701" w:right="1418" w:bottom="1418" w:left="1418" w:header="720" w:footer="720" w:gutter="0"/>
          <w:pgNumType w:start="1"/>
          <w:cols w:space="720"/>
          <w:titlePg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69FAEEF5" wp14:editId="01F15371">
                <wp:simplePos x="0" y="0"/>
                <wp:positionH relativeFrom="page">
                  <wp:align>right</wp:align>
                </wp:positionH>
                <wp:positionV relativeFrom="paragraph">
                  <wp:posOffset>-1080135</wp:posOffset>
                </wp:positionV>
                <wp:extent cx="7547212" cy="10705465"/>
                <wp:effectExtent l="0" t="0" r="0" b="635"/>
                <wp:wrapNone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7212" cy="107054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A9ED6" w14:textId="77777777" w:rsidR="008A00F5" w:rsidRPr="00FA7204" w:rsidRDefault="008A00F5" w:rsidP="008C6E66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AEEF5" id="Rectangle 9" o:spid="_x0000_s1030" style="position:absolute;margin-left:543.05pt;margin-top:-85.05pt;width:594.25pt;height:842.95pt;z-index:-25165823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" fillcolor="#c19300 [2408]" stroked="f" strokeweight="1pt">
                <v:textbox>
                  <w:txbxContent>
                    <w:p w14:paraId="5ABA9ED6" w14:textId="77777777" w:rsidR="008A00F5" w:rsidRPr="00FA7204" w:rsidRDefault="008A00F5" w:rsidP="008C6E66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5699B">
        <w:br w:type="page"/>
      </w:r>
    </w:p>
    <w:p w14:paraId="2C2DB1ED" w14:textId="77777777" w:rsidR="0015699B" w:rsidRDefault="0015699B" w:rsidP="00125747"/>
    <w:p w14:paraId="700F8A1E" w14:textId="301DE4DA" w:rsidR="0015699B" w:rsidRDefault="0015699B" w:rsidP="00125747">
      <w:pPr>
        <w:ind w:right="-8"/>
      </w:pPr>
    </w:p>
    <w:p w14:paraId="1F328382" w14:textId="05E15897" w:rsidR="0015699B" w:rsidRDefault="00162110" w:rsidP="00125747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207159A" wp14:editId="1F99CDD7">
                <wp:simplePos x="0" y="0"/>
                <wp:positionH relativeFrom="column">
                  <wp:posOffset>1433195</wp:posOffset>
                </wp:positionH>
                <wp:positionV relativeFrom="paragraph">
                  <wp:posOffset>1174750</wp:posOffset>
                </wp:positionV>
                <wp:extent cx="4811395" cy="2743200"/>
                <wp:effectExtent l="0" t="0" r="0" b="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1395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C529B" w14:textId="77777777" w:rsidR="008A00F5" w:rsidRPr="001710FD" w:rsidRDefault="008A00F5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1710FD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 xml:space="preserve">Best Tourism </w:t>
                            </w:r>
                          </w:p>
                          <w:p w14:paraId="69254EF8" w14:textId="2ECEC730" w:rsidR="008A00F5" w:rsidRPr="001710FD" w:rsidRDefault="008A00F5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1710FD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>Villages</w:t>
                            </w:r>
                          </w:p>
                          <w:p w14:paraId="57536758" w14:textId="77777777" w:rsidR="008A00F5" w:rsidRPr="001710FD" w:rsidRDefault="008A00F5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1710FD">
                              <w:rPr>
                                <w:rFonts w:ascii="Arial" w:hAnsi="Arial" w:cs="Arial"/>
                                <w:b/>
                                <w:bCs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>by UNWTO</w:t>
                            </w:r>
                          </w:p>
                          <w:p w14:paraId="35B08059" w14:textId="77777777" w:rsidR="008A00F5" w:rsidRPr="001710FD" w:rsidRDefault="008A00F5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</w:pPr>
                          </w:p>
                          <w:p w14:paraId="4F38A6F4" w14:textId="67C03B77" w:rsidR="008A00F5" w:rsidRPr="001710FD" w:rsidRDefault="008A00F5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1710FD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  <w:t>Documento</w:t>
                            </w:r>
                            <w:proofErr w:type="spellEnd"/>
                            <w:r w:rsidRPr="001710FD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  <w:t xml:space="preserve"> de </w:t>
                            </w:r>
                            <w:proofErr w:type="spellStart"/>
                            <w:r w:rsidRPr="001710FD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  <w:t>Candidatura</w:t>
                            </w:r>
                            <w:proofErr w:type="spellEnd"/>
                          </w:p>
                          <w:p w14:paraId="15397442" w14:textId="525BA737" w:rsidR="008A00F5" w:rsidRPr="001710FD" w:rsidRDefault="008A00F5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1710FD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  <w:lang w:val="es-ES"/>
                              </w:rPr>
                              <w:t>Edición 202</w:t>
                            </w:r>
                            <w:r w:rsidR="004D43F2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  <w:lang w:val="es-ES"/>
                              </w:rPr>
                              <w:t>3</w:t>
                            </w:r>
                            <w:r w:rsidRPr="001710FD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  <w:lang w:val="es-ES"/>
                              </w:rPr>
                              <w:t xml:space="preserve"> </w:t>
                            </w:r>
                          </w:p>
                          <w:p w14:paraId="10DEE388" w14:textId="212ABCAD" w:rsidR="008A00F5" w:rsidRPr="001710FD" w:rsidRDefault="008A00F5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710FD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32"/>
                                <w:szCs w:val="32"/>
                                <w:lang w:val="es-ES"/>
                              </w:rPr>
                              <w:t>Marzo 202</w:t>
                            </w:r>
                            <w:r w:rsidR="004D43F2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32"/>
                                <w:szCs w:val="32"/>
                                <w:lang w:val="es-ES"/>
                              </w:rPr>
                              <w:t>3</w:t>
                            </w:r>
                          </w:p>
                          <w:p w14:paraId="1E71C9C0" w14:textId="1BA45B4A" w:rsidR="008A00F5" w:rsidRPr="00614866" w:rsidRDefault="008A00F5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B050"/>
                                <w:spacing w:val="20"/>
                                <w:kern w:val="16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7159A" id="Text Box 13" o:spid="_x0000_s1031" type="#_x0000_t202" style="position:absolute;margin-left:112.85pt;margin-top:92.5pt;width:378.85pt;height:3in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" filled="f" stroked="f" strokeweight=".5pt">
                <v:textbox>
                  <w:txbxContent>
                    <w:p w14:paraId="4DBC529B" w14:textId="77777777" w:rsidR="008A00F5" w:rsidRPr="001710FD" w:rsidRDefault="008A00F5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1710FD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 xml:space="preserve">Best Tourism </w:t>
                      </w:r>
                    </w:p>
                    <w:p w14:paraId="69254EF8" w14:textId="2ECEC730" w:rsidR="008A00F5" w:rsidRPr="001710FD" w:rsidRDefault="008A00F5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1710FD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>Villages</w:t>
                      </w:r>
                    </w:p>
                    <w:p w14:paraId="57536758" w14:textId="77777777" w:rsidR="008A00F5" w:rsidRPr="001710FD" w:rsidRDefault="008A00F5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1710FD">
                        <w:rPr>
                          <w:rFonts w:ascii="Arial" w:hAnsi="Arial" w:cs="Arial"/>
                          <w:b/>
                          <w:bCs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>by UNWTO</w:t>
                      </w:r>
                    </w:p>
                    <w:p w14:paraId="35B08059" w14:textId="77777777" w:rsidR="008A00F5" w:rsidRPr="001710FD" w:rsidRDefault="008A00F5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</w:pPr>
                    </w:p>
                    <w:p w14:paraId="4F38A6F4" w14:textId="67C03B77" w:rsidR="008A00F5" w:rsidRPr="001710FD" w:rsidRDefault="008A00F5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</w:pPr>
                      <w:proofErr w:type="spellStart"/>
                      <w:r w:rsidRPr="001710FD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  <w:t>Documento</w:t>
                      </w:r>
                      <w:proofErr w:type="spellEnd"/>
                      <w:r w:rsidRPr="001710FD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  <w:t xml:space="preserve"> de </w:t>
                      </w:r>
                      <w:proofErr w:type="spellStart"/>
                      <w:r w:rsidRPr="001710FD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  <w:t>Candidatura</w:t>
                      </w:r>
                      <w:proofErr w:type="spellEnd"/>
                    </w:p>
                    <w:p w14:paraId="15397442" w14:textId="525BA737" w:rsidR="008A00F5" w:rsidRPr="001710FD" w:rsidRDefault="008A00F5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  <w:lang w:val="es-ES"/>
                        </w:rPr>
                      </w:pPr>
                      <w:r w:rsidRPr="001710FD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  <w:lang w:val="es-ES"/>
                        </w:rPr>
                        <w:t>Edición 202</w:t>
                      </w:r>
                      <w:r w:rsidR="004D43F2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  <w:lang w:val="es-ES"/>
                        </w:rPr>
                        <w:t>3</w:t>
                      </w:r>
                      <w:r w:rsidRPr="001710FD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  <w:lang w:val="es-ES"/>
                        </w:rPr>
                        <w:t xml:space="preserve"> </w:t>
                      </w:r>
                    </w:p>
                    <w:p w14:paraId="10DEE388" w14:textId="212ABCAD" w:rsidR="008A00F5" w:rsidRPr="001710FD" w:rsidRDefault="008A00F5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32"/>
                          <w:szCs w:val="32"/>
                          <w:lang w:val="es-ES"/>
                        </w:rPr>
                      </w:pPr>
                      <w:r w:rsidRPr="001710FD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32"/>
                          <w:szCs w:val="32"/>
                          <w:lang w:val="es-ES"/>
                        </w:rPr>
                        <w:t>Marzo 202</w:t>
                      </w:r>
                      <w:r w:rsidR="004D43F2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32"/>
                          <w:szCs w:val="32"/>
                          <w:lang w:val="es-ES"/>
                        </w:rPr>
                        <w:t>3</w:t>
                      </w:r>
                    </w:p>
                    <w:p w14:paraId="1E71C9C0" w14:textId="1BA45B4A" w:rsidR="008A00F5" w:rsidRPr="00614866" w:rsidRDefault="008A00F5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00B050"/>
                          <w:spacing w:val="20"/>
                          <w:kern w:val="16"/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699B">
        <w:br w:type="page"/>
      </w:r>
    </w:p>
    <w:p w14:paraId="05E15EA0" w14:textId="0C7B92F2" w:rsidR="00A03597" w:rsidRPr="001710FD" w:rsidRDefault="00614866" w:rsidP="00A03597">
      <w:pPr>
        <w:pStyle w:val="Title1NUMBERED"/>
        <w:numPr>
          <w:ilvl w:val="0"/>
          <w:numId w:val="0"/>
        </w:numPr>
        <w:spacing w:line="360" w:lineRule="auto"/>
        <w:ind w:left="851" w:hanging="851"/>
        <w:rPr>
          <w:color w:val="816200" w:themeColor="accent5" w:themeShade="80"/>
          <w:sz w:val="36"/>
          <w:szCs w:val="34"/>
          <w:lang w:val="es-ES"/>
        </w:rPr>
      </w:pPr>
      <w:bookmarkStart w:id="0" w:name="_Toc72396647"/>
      <w:r w:rsidRPr="001710FD">
        <w:rPr>
          <w:color w:val="816200" w:themeColor="accent5" w:themeShade="80"/>
          <w:sz w:val="36"/>
          <w:szCs w:val="34"/>
          <w:lang w:val="es-ES"/>
        </w:rPr>
        <w:lastRenderedPageBreak/>
        <w:t>Documento de candidatura</w:t>
      </w:r>
    </w:p>
    <w:p w14:paraId="76B2ABBD" w14:textId="1B88402D" w:rsidR="00AD4CD1" w:rsidRPr="00C00A95" w:rsidRDefault="00C00A95" w:rsidP="00387FA2">
      <w:pPr>
        <w:pStyle w:val="B1Mainbody"/>
        <w:rPr>
          <w:b/>
          <w:bCs/>
          <w:lang w:val="es-ES"/>
        </w:rPr>
      </w:pPr>
      <w:r w:rsidRPr="00C00A95">
        <w:rPr>
          <w:b/>
          <w:bCs/>
          <w:lang w:val="es-ES"/>
        </w:rPr>
        <w:t>Notas importantes</w:t>
      </w:r>
      <w:r w:rsidR="00AD4CD1" w:rsidRPr="00C00A95">
        <w:rPr>
          <w:b/>
          <w:bCs/>
          <w:lang w:val="es-ES"/>
        </w:rPr>
        <w:t>:</w:t>
      </w:r>
    </w:p>
    <w:p w14:paraId="35AEA7E2" w14:textId="77777777" w:rsidR="00C00A95" w:rsidRDefault="00C00A95" w:rsidP="002106DA">
      <w:pPr>
        <w:pStyle w:val="B1Mainbody"/>
        <w:numPr>
          <w:ilvl w:val="0"/>
          <w:numId w:val="4"/>
        </w:numPr>
        <w:rPr>
          <w:lang w:val="es-ES"/>
        </w:rPr>
      </w:pPr>
      <w:r w:rsidRPr="00C00A95">
        <w:rPr>
          <w:lang w:val="es-ES"/>
        </w:rPr>
        <w:t xml:space="preserve">Lea atentamente este documento junto con el </w:t>
      </w:r>
      <w:r w:rsidRPr="00C00A95">
        <w:rPr>
          <w:b/>
          <w:bCs/>
          <w:lang w:val="es-ES"/>
        </w:rPr>
        <w:t xml:space="preserve">formulario de </w:t>
      </w:r>
      <w:r>
        <w:rPr>
          <w:b/>
          <w:bCs/>
          <w:lang w:val="es-ES"/>
        </w:rPr>
        <w:t>candidatura</w:t>
      </w:r>
      <w:r w:rsidRPr="00C00A95">
        <w:rPr>
          <w:lang w:val="es-ES"/>
        </w:rPr>
        <w:t xml:space="preserve"> (versión Word) y las </w:t>
      </w:r>
      <w:r w:rsidRPr="00C00A95">
        <w:rPr>
          <w:b/>
          <w:bCs/>
          <w:lang w:val="es-ES"/>
        </w:rPr>
        <w:t>áreas de evaluación</w:t>
      </w:r>
      <w:r w:rsidRPr="00C00A95">
        <w:rPr>
          <w:lang w:val="es-ES"/>
        </w:rPr>
        <w:t xml:space="preserve"> (disponibles en </w:t>
      </w:r>
      <w:r w:rsidRPr="00C00A95">
        <w:rPr>
          <w:color w:val="0070C0"/>
          <w:lang w:val="es-ES"/>
        </w:rPr>
        <w:t>https://www.unwto.org/tourism-villages/es/la-iniciativa/</w:t>
      </w:r>
      <w:r>
        <w:rPr>
          <w:lang w:val="es-ES"/>
        </w:rPr>
        <w:t>)</w:t>
      </w:r>
      <w:r w:rsidRPr="00C00A95">
        <w:rPr>
          <w:lang w:val="es-ES"/>
        </w:rPr>
        <w:t xml:space="preserve"> </w:t>
      </w:r>
    </w:p>
    <w:p w14:paraId="7348B509" w14:textId="77777777" w:rsidR="00C00A95" w:rsidRDefault="00C00A95" w:rsidP="002106DA">
      <w:pPr>
        <w:pStyle w:val="B1Mainbody"/>
        <w:numPr>
          <w:ilvl w:val="0"/>
          <w:numId w:val="4"/>
        </w:numPr>
        <w:rPr>
          <w:lang w:val="es-ES"/>
        </w:rPr>
      </w:pPr>
      <w:r w:rsidRPr="00C00A95">
        <w:rPr>
          <w:lang w:val="es-ES"/>
        </w:rPr>
        <w:t xml:space="preserve">Recuerde que todos los campos marcados con un asterisco (*) son obligatorios. </w:t>
      </w:r>
    </w:p>
    <w:p w14:paraId="5A3FF97A" w14:textId="17CAE4F7" w:rsidR="007F277B" w:rsidRPr="00C00A95" w:rsidRDefault="00E31CB3" w:rsidP="002106DA">
      <w:pPr>
        <w:pStyle w:val="B1Mainbody"/>
        <w:numPr>
          <w:ilvl w:val="0"/>
          <w:numId w:val="4"/>
        </w:numPr>
        <w:rPr>
          <w:lang w:val="es-ES"/>
        </w:rPr>
      </w:pPr>
      <w:r>
        <w:rPr>
          <w:lang w:val="es-ES"/>
        </w:rPr>
        <w:t>Le rogamos</w:t>
      </w:r>
      <w:r w:rsidR="00D073B9">
        <w:rPr>
          <w:lang w:val="es-ES"/>
        </w:rPr>
        <w:t xml:space="preserve"> que</w:t>
      </w:r>
      <w:r w:rsidR="00C00A95" w:rsidRPr="00C00A95">
        <w:rPr>
          <w:lang w:val="es-ES"/>
        </w:rPr>
        <w:t xml:space="preserve"> no exceda el límite de palabras especificado para cada cuadro de texto.</w:t>
      </w:r>
      <w:r w:rsidRPr="00E31CB3">
        <w:rPr>
          <w:lang w:val="es-ES_tradnl"/>
        </w:rPr>
        <w:t xml:space="preserve"> </w:t>
      </w:r>
      <w:r w:rsidR="00D073B9">
        <w:rPr>
          <w:lang w:val="es-ES_tradnl"/>
        </w:rPr>
        <w:t>L</w:t>
      </w:r>
      <w:r>
        <w:rPr>
          <w:lang w:val="es-ES_tradnl"/>
        </w:rPr>
        <w:t>e recomendamos que utilice la función de “recuento de palabras</w:t>
      </w:r>
      <w:r w:rsidR="00D073B9">
        <w:rPr>
          <w:lang w:val="es-ES_tradnl"/>
        </w:rPr>
        <w:t>”</w:t>
      </w:r>
      <w:r>
        <w:rPr>
          <w:lang w:val="es-ES_tradnl"/>
        </w:rPr>
        <w:t>.</w:t>
      </w:r>
    </w:p>
    <w:bookmarkEnd w:id="0"/>
    <w:p w14:paraId="5E7EDB46" w14:textId="08915CBF" w:rsidR="009F7F32" w:rsidRPr="001710FD" w:rsidRDefault="009F7F32" w:rsidP="001710FD">
      <w:pPr>
        <w:pStyle w:val="Title1NUMBERED"/>
        <w:numPr>
          <w:ilvl w:val="0"/>
          <w:numId w:val="0"/>
        </w:numPr>
        <w:spacing w:line="360" w:lineRule="auto"/>
        <w:rPr>
          <w:color w:val="816200" w:themeColor="accent5" w:themeShade="80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539"/>
        <w:gridCol w:w="5515"/>
      </w:tblGrid>
      <w:tr w:rsidR="00216C76" w14:paraId="722304C0" w14:textId="77777777" w:rsidTr="006772F7">
        <w:tc>
          <w:tcPr>
            <w:tcW w:w="3539" w:type="dxa"/>
            <w:shd w:val="clear" w:color="auto" w:fill="C7C7C7" w:themeFill="background2" w:themeFillShade="E6"/>
            <w:vAlign w:val="center"/>
          </w:tcPr>
          <w:p w14:paraId="082D0EF5" w14:textId="62687211" w:rsidR="00216C76" w:rsidRPr="00AB1BE3" w:rsidRDefault="00614866" w:rsidP="00EB3D4F">
            <w:pPr>
              <w:pStyle w:val="B1Mainbody"/>
              <w:jc w:val="left"/>
              <w:rPr>
                <w:b/>
                <w:bCs/>
                <w:lang w:val="en-GB"/>
              </w:rPr>
            </w:pPr>
            <w:proofErr w:type="spellStart"/>
            <w:r>
              <w:rPr>
                <w:b/>
                <w:bCs/>
                <w:lang w:val="en-GB"/>
              </w:rPr>
              <w:t>Nombre</w:t>
            </w:r>
            <w:proofErr w:type="spellEnd"/>
            <w:r>
              <w:rPr>
                <w:b/>
                <w:bCs/>
                <w:lang w:val="en-GB"/>
              </w:rPr>
              <w:t xml:space="preserve"> del pueblo</w:t>
            </w:r>
            <w:r w:rsidR="00216C76">
              <w:rPr>
                <w:b/>
                <w:bCs/>
                <w:lang w:val="en-GB"/>
              </w:rPr>
              <w:t>*</w:t>
            </w:r>
          </w:p>
        </w:tc>
        <w:tc>
          <w:tcPr>
            <w:tcW w:w="5515" w:type="dxa"/>
            <w:vAlign w:val="center"/>
          </w:tcPr>
          <w:p w14:paraId="43A37DEF" w14:textId="73E5818A" w:rsidR="00216C76" w:rsidRDefault="00216C76" w:rsidP="006E7702">
            <w:pPr>
              <w:pStyle w:val="B1Mainbody"/>
              <w:jc w:val="left"/>
              <w:rPr>
                <w:lang w:val="en-GB"/>
              </w:rPr>
            </w:pPr>
          </w:p>
        </w:tc>
      </w:tr>
      <w:tr w:rsidR="00216C76" w14:paraId="1507F572" w14:textId="77777777" w:rsidTr="006772F7">
        <w:tc>
          <w:tcPr>
            <w:tcW w:w="3539" w:type="dxa"/>
            <w:shd w:val="clear" w:color="auto" w:fill="C7C7C7" w:themeFill="background2" w:themeFillShade="E6"/>
            <w:vAlign w:val="center"/>
          </w:tcPr>
          <w:p w14:paraId="447A2C2A" w14:textId="6641D00E" w:rsidR="00216C76" w:rsidRPr="00AB1BE3" w:rsidRDefault="00614866" w:rsidP="00EB3D4F">
            <w:pPr>
              <w:pStyle w:val="B1Mainbody"/>
              <w:jc w:val="lef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País</w:t>
            </w:r>
            <w:r w:rsidR="00216C76">
              <w:rPr>
                <w:b/>
                <w:bCs/>
                <w:lang w:val="en-GB"/>
              </w:rPr>
              <w:t>*</w:t>
            </w:r>
          </w:p>
        </w:tc>
        <w:tc>
          <w:tcPr>
            <w:tcW w:w="5515" w:type="dxa"/>
            <w:vAlign w:val="center"/>
          </w:tcPr>
          <w:p w14:paraId="1DFD2F30" w14:textId="46A7912E" w:rsidR="00216C76" w:rsidRDefault="00216C76" w:rsidP="006E7702">
            <w:pPr>
              <w:pStyle w:val="B1Mainbody"/>
              <w:jc w:val="left"/>
              <w:rPr>
                <w:lang w:val="en-GB"/>
              </w:rPr>
            </w:pPr>
          </w:p>
        </w:tc>
      </w:tr>
    </w:tbl>
    <w:p w14:paraId="2C93A059" w14:textId="14723AE1" w:rsidR="00216C76" w:rsidRDefault="00216C76" w:rsidP="00216C76">
      <w:pPr>
        <w:pStyle w:val="B1Mainbody"/>
        <w:rPr>
          <w:lang w:val="en-GB"/>
        </w:rPr>
      </w:pPr>
    </w:p>
    <w:p w14:paraId="3F6109E8" w14:textId="77777777" w:rsidR="009F7F32" w:rsidRPr="00C50657" w:rsidRDefault="009F7F32" w:rsidP="002A0138">
      <w:pPr>
        <w:pStyle w:val="B1Mainbody"/>
      </w:pPr>
    </w:p>
    <w:p w14:paraId="5B0673E6" w14:textId="62E8EBCA" w:rsidR="00437FD1" w:rsidRPr="001710FD" w:rsidRDefault="00211E32" w:rsidP="00265F81">
      <w:pPr>
        <w:pStyle w:val="Title1NUMBERED"/>
        <w:spacing w:line="360" w:lineRule="auto"/>
        <w:rPr>
          <w:color w:val="816200" w:themeColor="accent5" w:themeShade="80"/>
        </w:rPr>
      </w:pPr>
      <w:proofErr w:type="spellStart"/>
      <w:r w:rsidRPr="001710FD">
        <w:rPr>
          <w:color w:val="816200" w:themeColor="accent5" w:themeShade="80"/>
        </w:rPr>
        <w:t>Motiva</w:t>
      </w:r>
      <w:r w:rsidR="00614866" w:rsidRPr="001710FD">
        <w:rPr>
          <w:color w:val="816200" w:themeColor="accent5" w:themeShade="80"/>
        </w:rPr>
        <w:t>c</w:t>
      </w:r>
      <w:r w:rsidRPr="001710FD">
        <w:rPr>
          <w:color w:val="816200" w:themeColor="accent5" w:themeShade="80"/>
        </w:rPr>
        <w:t>i</w:t>
      </w:r>
      <w:r w:rsidR="00614866" w:rsidRPr="001710FD">
        <w:rPr>
          <w:color w:val="816200" w:themeColor="accent5" w:themeShade="80"/>
        </w:rPr>
        <w:t>ó</w:t>
      </w:r>
      <w:r w:rsidRPr="001710FD">
        <w:rPr>
          <w:color w:val="816200" w:themeColor="accent5" w:themeShade="80"/>
        </w:rPr>
        <w:t>n</w:t>
      </w:r>
      <w:proofErr w:type="spellEnd"/>
      <w:r w:rsidRPr="001710FD">
        <w:rPr>
          <w:color w:val="816200" w:themeColor="accent5" w:themeShade="80"/>
        </w:rPr>
        <w:t xml:space="preserve">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A5119B" w:rsidRPr="001710FD" w14:paraId="11E3495C" w14:textId="77777777" w:rsidTr="009F5F0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664E2880" w14:textId="0799BE4E" w:rsidR="00A5119B" w:rsidRPr="007C27D1" w:rsidRDefault="007C27D1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</w:pPr>
            <w:r w:rsidRPr="007C27D1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¿Cuáles son los tres objetivos principales del pueblo para impulsar el turismo como motor del desarrollo rural? </w:t>
            </w:r>
            <w:r w:rsidR="00A5119B" w:rsidRPr="007C27D1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*</w:t>
            </w:r>
          </w:p>
          <w:p w14:paraId="585361FF" w14:textId="280C032A" w:rsidR="00A5119B" w:rsidRPr="00934D5E" w:rsidRDefault="00AA3C2B" w:rsidP="00934D5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  <w:r w:rsidRPr="00AA3C2B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Por favor, sea lo más específico posible (límite de </w:t>
            </w:r>
            <w:r w:rsidR="00310FE5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2</w:t>
            </w:r>
            <w:r w:rsidRPr="00AA3C2B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00 palabras).</w:t>
            </w:r>
          </w:p>
        </w:tc>
      </w:tr>
      <w:tr w:rsidR="00934D5E" w:rsidRPr="00934D5E" w14:paraId="34D17375" w14:textId="77777777" w:rsidTr="009F5F0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C0533" w14:textId="77777777" w:rsidR="009F5F02" w:rsidRP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363BF276" w14:textId="6EEC4DC5" w:rsidR="00EB3D4F" w:rsidRPr="00EB3D4F" w:rsidRDefault="00EB3D4F" w:rsidP="00265F8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</w:p>
        </w:tc>
      </w:tr>
      <w:tr w:rsidR="00A5119B" w:rsidRPr="001710FD" w14:paraId="6EA3E718" w14:textId="77777777" w:rsidTr="009F5F0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5781FA1B" w14:textId="29000CF9" w:rsidR="00A5119B" w:rsidRPr="004C3254" w:rsidRDefault="004C3254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</w:pPr>
            <w:r w:rsidRPr="004C3254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¿Cuáles son los tres principales retos a los que se enfrenta el pueblo </w:t>
            </w:r>
            <w:r w:rsidR="00FD4212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como motor del desarrollo rural</w:t>
            </w:r>
            <w:r w:rsidRPr="004C3254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? </w:t>
            </w:r>
            <w:r w:rsidR="00A5119B" w:rsidRPr="004C3254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*</w:t>
            </w:r>
          </w:p>
          <w:p w14:paraId="37353CDB" w14:textId="77777777" w:rsidR="00A54829" w:rsidRPr="00AA3C2B" w:rsidRDefault="00A54829" w:rsidP="00A54829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  <w:r w:rsidRPr="00AA3C2B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Por favor, sea lo más específico posible (límite de 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2</w:t>
            </w:r>
            <w:r w:rsidRPr="00AA3C2B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00 palabras).</w:t>
            </w:r>
          </w:p>
          <w:p w14:paraId="1EC46002" w14:textId="77777777" w:rsidR="00A5119B" w:rsidRPr="00934D5E" w:rsidRDefault="00A5119B" w:rsidP="00934D5E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</w:tc>
      </w:tr>
      <w:tr w:rsidR="00EB3D4F" w:rsidRPr="00934D5E" w14:paraId="32EC119C" w14:textId="77777777" w:rsidTr="009F5F0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EE784" w14:textId="77777777" w:rsidR="009F5F02" w:rsidRP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2A665588" w14:textId="77777777" w:rsidR="00EB3D4F" w:rsidRPr="00EB3D4F" w:rsidRDefault="00EB3D4F" w:rsidP="00765228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</w:p>
        </w:tc>
      </w:tr>
      <w:tr w:rsidR="008C5A76" w:rsidRPr="001710FD" w14:paraId="3111A783" w14:textId="77777777" w:rsidTr="001710FD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0288E3E4" w14:textId="179CB4BB" w:rsidR="008C5A76" w:rsidRDefault="00A93B60" w:rsidP="009F5F0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¿Podría proporcionar hasta</w:t>
            </w:r>
            <w:r w:rsidR="008C5A76" w:rsidRPr="001710FD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3 ejemplos de las oportunidades actuales que el turismo aporta al pueblo y cómo éstas están repercutiendo positivamente en su desarrollo</w:t>
            </w:r>
            <w:r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?</w:t>
            </w:r>
          </w:p>
          <w:p w14:paraId="74474F74" w14:textId="77777777" w:rsidR="008C5A76" w:rsidRPr="00AA3C2B" w:rsidRDefault="008C5A76" w:rsidP="008C5A76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  <w:r w:rsidRPr="00AA3C2B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Por favor, sea lo más específico posible (límite de 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2</w:t>
            </w:r>
            <w:r w:rsidRPr="00AA3C2B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00 palabras).</w:t>
            </w:r>
          </w:p>
          <w:p w14:paraId="72C2AA71" w14:textId="6223628F" w:rsidR="008C5A76" w:rsidRPr="009F5F02" w:rsidRDefault="008C5A76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</w:tc>
      </w:tr>
      <w:tr w:rsidR="008C5A76" w:rsidRPr="008C5A76" w14:paraId="05B78FA1" w14:textId="77777777" w:rsidTr="009F5F0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A27B" w14:textId="77777777" w:rsidR="008C5A76" w:rsidRDefault="008C5A76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5F7424E0" w14:textId="614E3239" w:rsidR="008C5A76" w:rsidRPr="008C5A76" w:rsidRDefault="008C5A76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</w:tc>
      </w:tr>
      <w:tr w:rsidR="00A5119B" w:rsidRPr="001710FD" w14:paraId="46696105" w14:textId="77777777" w:rsidTr="009F5F0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20E570AB" w14:textId="3FFB564D" w:rsidR="00A5119B" w:rsidRPr="00162F39" w:rsidRDefault="00292A40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</w:pPr>
            <w:r w:rsidRPr="00292A40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Describa la </w:t>
            </w:r>
            <w:r w:rsidRPr="00292A40">
              <w:rPr>
                <w:rFonts w:ascii="Arial" w:hAnsi="Arial" w:cs="Arial"/>
                <w:b/>
                <w:bCs/>
                <w:color w:val="404040" w:themeColor="text1" w:themeTint="BF"/>
                <w:u w:val="single"/>
                <w:lang w:val="es-ES"/>
              </w:rPr>
              <w:t>iniciativa más creativa e innovadora</w:t>
            </w:r>
            <w:r w:rsidRPr="00292A40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que el pueblo está desarrollando en el ámbito del turismo. </w:t>
            </w:r>
            <w:r w:rsidR="00A5119B" w:rsidRPr="00162F39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*</w:t>
            </w:r>
          </w:p>
          <w:p w14:paraId="566A407B" w14:textId="78C17ABF" w:rsidR="00AA3C2B" w:rsidRPr="00AA3C2B" w:rsidRDefault="00AA3C2B" w:rsidP="00AA3C2B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  <w:r w:rsidRPr="00AA3C2B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Por favor, sea lo más específico posible (límite de </w:t>
            </w:r>
            <w:r w:rsidR="00A54829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15</w:t>
            </w:r>
            <w:r w:rsidRPr="00AA3C2B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0 palabras).</w:t>
            </w:r>
          </w:p>
          <w:p w14:paraId="222D7EE2" w14:textId="77777777" w:rsidR="00A5119B" w:rsidRPr="00E31CB3" w:rsidRDefault="00A5119B" w:rsidP="00934D5E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</w:tc>
      </w:tr>
      <w:tr w:rsidR="00EB3D4F" w:rsidRPr="00934D5E" w14:paraId="51AC0241" w14:textId="77777777" w:rsidTr="009F5F0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C4C6D" w14:textId="77777777" w:rsidR="00EB3D4F" w:rsidRPr="009F5F02" w:rsidRDefault="00EB3D4F" w:rsidP="00765228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lastRenderedPageBreak/>
              <w:t>Escriba aquí</w:t>
            </w:r>
          </w:p>
          <w:p w14:paraId="46BCBD03" w14:textId="77777777" w:rsidR="00EB3D4F" w:rsidRPr="00EB3D4F" w:rsidRDefault="00EB3D4F" w:rsidP="00765228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</w:p>
        </w:tc>
      </w:tr>
      <w:tr w:rsidR="00A5119B" w:rsidRPr="001710FD" w14:paraId="261FA73C" w14:textId="77777777" w:rsidTr="009F5F02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53BBCA24" w14:textId="7462DDC7" w:rsidR="00A5119B" w:rsidRPr="00002FC9" w:rsidRDefault="00002FC9" w:rsidP="00265F81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</w:pPr>
            <w:r w:rsidRPr="00002FC9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Enumere las principales contribuciones que el pueblo podría hacer a la Red Best Tourism Villages by UNWTO, en caso de ser seleccionado. </w:t>
            </w:r>
            <w:r w:rsidR="00A5119B" w:rsidRPr="00002FC9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*</w:t>
            </w:r>
          </w:p>
          <w:p w14:paraId="6F47B38A" w14:textId="77777777" w:rsidR="00A54829" w:rsidRPr="00AA3C2B" w:rsidRDefault="00A54829" w:rsidP="00A54829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  <w:r w:rsidRPr="00AA3C2B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Por favor, sea lo más específico posible (límite de 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2</w:t>
            </w:r>
            <w:r w:rsidRPr="00AA3C2B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00 palabras).</w:t>
            </w:r>
          </w:p>
          <w:p w14:paraId="5E3B5B05" w14:textId="77777777" w:rsidR="00A5119B" w:rsidRPr="00E31CB3" w:rsidRDefault="00A5119B" w:rsidP="00934D5E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</w:tc>
      </w:tr>
      <w:tr w:rsidR="009F5F02" w:rsidRPr="00934D5E" w14:paraId="684DC775" w14:textId="77777777" w:rsidTr="009F5F02">
        <w:tc>
          <w:tcPr>
            <w:tcW w:w="9016" w:type="dxa"/>
          </w:tcPr>
          <w:p w14:paraId="0128A63B" w14:textId="77777777" w:rsidR="009F5F02" w:rsidRPr="009F5F02" w:rsidRDefault="009F5F02" w:rsidP="00765228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0F7DCDD3" w14:textId="77777777" w:rsidR="009F5F02" w:rsidRPr="00EB3D4F" w:rsidRDefault="009F5F02" w:rsidP="00765228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</w:p>
        </w:tc>
      </w:tr>
    </w:tbl>
    <w:p w14:paraId="53FC0D40" w14:textId="77777777" w:rsidR="00137D7D" w:rsidRPr="00137D7D" w:rsidRDefault="00137D7D" w:rsidP="00E240CC">
      <w:pPr>
        <w:rPr>
          <w:rFonts w:ascii="Arial" w:hAnsi="Arial" w:cs="Arial"/>
          <w:color w:val="404040" w:themeColor="text1" w:themeTint="BF"/>
        </w:rPr>
      </w:pPr>
    </w:p>
    <w:p w14:paraId="07953B54" w14:textId="4C92F214" w:rsidR="001B182D" w:rsidRPr="001710FD" w:rsidRDefault="000C34EF" w:rsidP="00265F81">
      <w:pPr>
        <w:pStyle w:val="Heading1"/>
        <w:spacing w:line="360" w:lineRule="auto"/>
        <w:ind w:right="-8"/>
        <w:rPr>
          <w:color w:val="816200" w:themeColor="accent5" w:themeShade="80"/>
          <w:lang w:val="es-ES"/>
        </w:rPr>
      </w:pPr>
      <w:proofErr w:type="spellStart"/>
      <w:r w:rsidRPr="001710FD">
        <w:rPr>
          <w:color w:val="816200" w:themeColor="accent5" w:themeShade="80"/>
          <w:lang w:val="es-ES"/>
        </w:rPr>
        <w:t>Areas</w:t>
      </w:r>
      <w:proofErr w:type="spellEnd"/>
      <w:r w:rsidRPr="001710FD">
        <w:rPr>
          <w:color w:val="816200" w:themeColor="accent5" w:themeShade="80"/>
          <w:lang w:val="es-ES"/>
        </w:rPr>
        <w:t xml:space="preserve"> </w:t>
      </w:r>
      <w:r w:rsidR="00002FC9" w:rsidRPr="001710FD">
        <w:rPr>
          <w:color w:val="816200" w:themeColor="accent5" w:themeShade="80"/>
          <w:lang w:val="es-ES"/>
        </w:rPr>
        <w:t>de evaluación</w:t>
      </w:r>
    </w:p>
    <w:p w14:paraId="2F2AFAC2" w14:textId="6549A911" w:rsidR="0096604C" w:rsidRPr="00F14DA3" w:rsidRDefault="00F14DA3" w:rsidP="002106DA">
      <w:pPr>
        <w:pStyle w:val="B1Mainbody"/>
        <w:numPr>
          <w:ilvl w:val="0"/>
          <w:numId w:val="4"/>
        </w:numPr>
        <w:rPr>
          <w:lang w:val="es-ES"/>
        </w:rPr>
      </w:pPr>
      <w:r w:rsidRPr="00F14DA3">
        <w:rPr>
          <w:lang w:val="es-ES"/>
        </w:rPr>
        <w:t>Recuerde que todos los campos marcados con un asterisco (*) son obligatorios. En el caso de seleccionar SÍ en las preguntas de este apartado, también es obligatorio responder a la siguiente pregunta (</w:t>
      </w:r>
      <w:r w:rsidRPr="00F14DA3">
        <w:rPr>
          <w:i/>
          <w:iCs/>
          <w:lang w:val="es-ES"/>
        </w:rPr>
        <w:t xml:space="preserve">Si ha seleccionado SÍ, </w:t>
      </w:r>
      <w:r w:rsidR="00A06CD7">
        <w:rPr>
          <w:i/>
          <w:iCs/>
          <w:lang w:val="es-ES"/>
        </w:rPr>
        <w:t>proporcione</w:t>
      </w:r>
      <w:r w:rsidRPr="00F14DA3">
        <w:rPr>
          <w:i/>
          <w:iCs/>
          <w:lang w:val="es-ES"/>
        </w:rPr>
        <w:t>...</w:t>
      </w:r>
      <w:r w:rsidRPr="00F14DA3">
        <w:rPr>
          <w:lang w:val="es-ES"/>
        </w:rPr>
        <w:t>). La falta de respuesta a esta pregunta se considerará como un NO.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8926"/>
      </w:tblGrid>
      <w:tr w:rsidR="00E536E7" w:rsidRPr="00E536E7" w14:paraId="70DE9849" w14:textId="77777777" w:rsidTr="000E3CFF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  <w:hideMark/>
          </w:tcPr>
          <w:p w14:paraId="6D22F359" w14:textId="37EB521E" w:rsidR="000A363A" w:rsidRPr="001710FD" w:rsidRDefault="00020FB2" w:rsidP="002106DA">
            <w:pPr>
              <w:pStyle w:val="Heading1"/>
              <w:numPr>
                <w:ilvl w:val="0"/>
                <w:numId w:val="15"/>
              </w:numPr>
              <w:outlineLvl w:val="0"/>
              <w:rPr>
                <w:color w:val="816200" w:themeColor="accent5" w:themeShade="80"/>
                <w:sz w:val="28"/>
                <w:szCs w:val="30"/>
              </w:rPr>
            </w:pPr>
            <w:proofErr w:type="spellStart"/>
            <w:r w:rsidRPr="001710FD">
              <w:rPr>
                <w:color w:val="816200" w:themeColor="accent5" w:themeShade="80"/>
                <w:sz w:val="28"/>
                <w:szCs w:val="30"/>
              </w:rPr>
              <w:t>Recursos</w:t>
            </w:r>
            <w:proofErr w:type="spellEnd"/>
            <w:r w:rsidRPr="001710FD">
              <w:rPr>
                <w:color w:val="816200" w:themeColor="accent5" w:themeShade="80"/>
                <w:sz w:val="28"/>
                <w:szCs w:val="30"/>
              </w:rPr>
              <w:t xml:space="preserve"> </w:t>
            </w:r>
            <w:proofErr w:type="spellStart"/>
            <w:r w:rsidRPr="001710FD">
              <w:rPr>
                <w:color w:val="816200" w:themeColor="accent5" w:themeShade="80"/>
                <w:sz w:val="28"/>
                <w:szCs w:val="30"/>
              </w:rPr>
              <w:t>culturales</w:t>
            </w:r>
            <w:proofErr w:type="spellEnd"/>
            <w:r w:rsidRPr="001710FD">
              <w:rPr>
                <w:color w:val="816200" w:themeColor="accent5" w:themeShade="80"/>
                <w:sz w:val="28"/>
                <w:szCs w:val="30"/>
              </w:rPr>
              <w:t xml:space="preserve"> y naturales</w:t>
            </w:r>
          </w:p>
        </w:tc>
      </w:tr>
      <w:tr w:rsidR="000F7267" w:rsidRPr="001710FD" w14:paraId="1740914D" w14:textId="77777777" w:rsidTr="0048561A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vAlign w:val="center"/>
          </w:tcPr>
          <w:p w14:paraId="45D854F8" w14:textId="1A535253" w:rsidR="000F7267" w:rsidRPr="007D296B" w:rsidRDefault="007D296B" w:rsidP="006776A5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sz w:val="28"/>
                <w:szCs w:val="30"/>
                <w:lang w:val="es-ES"/>
              </w:rPr>
            </w:pPr>
            <w:r w:rsidRPr="007D296B"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  <w:t>El pueblo tiene recursos naturales y culturales (materiales e inmateriales) reconocidos a nivel nacional, regional o internacional.</w:t>
            </w:r>
          </w:p>
        </w:tc>
      </w:tr>
      <w:tr w:rsidR="000A363A" w:rsidRPr="00265F81" w14:paraId="3758E6AF" w14:textId="77777777" w:rsidTr="6730725B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2B92" w14:textId="4AB1EBA3" w:rsidR="000A363A" w:rsidRPr="00412884" w:rsidRDefault="00412884" w:rsidP="002106DA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412884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tiene </w:t>
            </w:r>
            <w:r w:rsidRPr="00412884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recursos culturales</w:t>
            </w:r>
            <w:r w:rsidRPr="00412884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(materiales e inmateriales) reconocidos?</w:t>
            </w:r>
            <w:r w:rsidR="00A06CD7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="34A89FE6" w:rsidRPr="00412884">
              <w:rPr>
                <w:rFonts w:ascii="Arial" w:hAnsi="Arial" w:cs="Arial"/>
                <w:color w:val="404040" w:themeColor="text1" w:themeTint="BF"/>
                <w:lang w:val="es-ES"/>
              </w:rPr>
              <w:t>*</w:t>
            </w:r>
          </w:p>
          <w:p w14:paraId="5DE54E0A" w14:textId="11FCB0A5" w:rsidR="000A363A" w:rsidRPr="00040B5A" w:rsidRDefault="00412884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>SÍ</w:t>
            </w:r>
            <w:r w:rsidR="000A363A" w:rsidRPr="00040B5A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2133439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363A" w:rsidRPr="00040B5A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  <w:r w:rsidR="000A363A" w:rsidRPr="00040B5A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</w:p>
          <w:p w14:paraId="40EFB2D8" w14:textId="77777777" w:rsidR="000A363A" w:rsidRPr="00040B5A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689178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40B5A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6ACE0CF" w14:textId="77777777" w:rsidR="000A363A" w:rsidRPr="00040B5A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13944F4" w14:textId="26C993D6" w:rsidR="000A363A" w:rsidRPr="00040B5A" w:rsidRDefault="00040B5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Si la respuesta es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SÍ</w:t>
            </w:r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>, proporcione una lista de los principales recursos culturales tangibles e intangibles (</w:t>
            </w:r>
            <w:r w:rsidRPr="00040B5A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utilice </w:t>
            </w:r>
            <w:proofErr w:type="spellStart"/>
            <w:r w:rsidRPr="00040B5A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bullet</w:t>
            </w:r>
            <w:proofErr w:type="spellEnd"/>
            <w:r w:rsidRPr="00040B5A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 </w:t>
            </w:r>
            <w:proofErr w:type="spellStart"/>
            <w:r w:rsidRPr="00040B5A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points</w:t>
            </w:r>
            <w:proofErr w:type="spellEnd"/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>):</w:t>
            </w:r>
          </w:p>
          <w:p w14:paraId="1C69B1C8" w14:textId="77777777" w:rsidR="00990720" w:rsidRPr="00040B5A" w:rsidRDefault="00990720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DCDAB12" w14:textId="73F6CD02" w:rsidR="00990720" w:rsidRPr="009F5F02" w:rsidRDefault="00040B5A" w:rsidP="002106DA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proofErr w:type="spellStart"/>
            <w:r w:rsidRPr="009F5F02">
              <w:rPr>
                <w:rFonts w:ascii="Arial" w:hAnsi="Arial" w:cs="Arial"/>
                <w:color w:val="6E6E6E" w:themeColor="background2" w:themeShade="80"/>
              </w:rPr>
              <w:t>Recurso</w:t>
            </w:r>
            <w:proofErr w:type="spellEnd"/>
            <w:r w:rsidRPr="009F5F02">
              <w:rPr>
                <w:rFonts w:ascii="Arial" w:hAnsi="Arial" w:cs="Arial"/>
                <w:color w:val="6E6E6E" w:themeColor="background2" w:themeShade="80"/>
              </w:rPr>
              <w:t xml:space="preserve"> Cultural</w:t>
            </w:r>
            <w:r w:rsidR="00990720" w:rsidRPr="009F5F02">
              <w:rPr>
                <w:rFonts w:ascii="Arial" w:hAnsi="Arial" w:cs="Arial"/>
                <w:color w:val="6E6E6E" w:themeColor="background2" w:themeShade="80"/>
              </w:rPr>
              <w:t xml:space="preserve"> 1</w:t>
            </w:r>
          </w:p>
          <w:p w14:paraId="0FAE91A3" w14:textId="5EBB9C09" w:rsidR="00990720" w:rsidRPr="009F5F02" w:rsidRDefault="00040B5A" w:rsidP="002106DA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proofErr w:type="spellStart"/>
            <w:r w:rsidRPr="009F5F02">
              <w:rPr>
                <w:rFonts w:ascii="Arial" w:hAnsi="Arial" w:cs="Arial"/>
                <w:color w:val="6E6E6E" w:themeColor="background2" w:themeShade="80"/>
              </w:rPr>
              <w:t>Recurso</w:t>
            </w:r>
            <w:proofErr w:type="spellEnd"/>
            <w:r w:rsidRPr="009F5F02">
              <w:rPr>
                <w:rFonts w:ascii="Arial" w:hAnsi="Arial" w:cs="Arial"/>
                <w:color w:val="6E6E6E" w:themeColor="background2" w:themeShade="80"/>
              </w:rPr>
              <w:t xml:space="preserve"> Cultural </w:t>
            </w:r>
            <w:r w:rsidR="00990720" w:rsidRPr="009F5F02">
              <w:rPr>
                <w:rFonts w:ascii="Arial" w:hAnsi="Arial" w:cs="Arial"/>
                <w:color w:val="6E6E6E" w:themeColor="background2" w:themeShade="80"/>
              </w:rPr>
              <w:t>2</w:t>
            </w:r>
          </w:p>
          <w:p w14:paraId="463CFF79" w14:textId="68715C8B" w:rsidR="00990720" w:rsidRPr="009F5F02" w:rsidRDefault="00040B5A" w:rsidP="002106DA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proofErr w:type="spellStart"/>
            <w:r w:rsidRPr="009F5F02">
              <w:rPr>
                <w:rFonts w:ascii="Arial" w:hAnsi="Arial" w:cs="Arial"/>
                <w:color w:val="6E6E6E" w:themeColor="background2" w:themeShade="80"/>
              </w:rPr>
              <w:t>Recurso</w:t>
            </w:r>
            <w:proofErr w:type="spellEnd"/>
            <w:r w:rsidRPr="009F5F02">
              <w:rPr>
                <w:rFonts w:ascii="Arial" w:hAnsi="Arial" w:cs="Arial"/>
                <w:color w:val="6E6E6E" w:themeColor="background2" w:themeShade="80"/>
              </w:rPr>
              <w:t xml:space="preserve"> Cultural </w:t>
            </w:r>
            <w:r w:rsidR="00990720" w:rsidRPr="009F5F02">
              <w:rPr>
                <w:rFonts w:ascii="Arial" w:hAnsi="Arial" w:cs="Arial"/>
                <w:color w:val="6E6E6E" w:themeColor="background2" w:themeShade="80"/>
              </w:rPr>
              <w:t>3</w:t>
            </w:r>
          </w:p>
          <w:p w14:paraId="2FB5D322" w14:textId="6635DCFC" w:rsidR="00990720" w:rsidRPr="009F5F02" w:rsidRDefault="00990720" w:rsidP="002106DA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9F5F02">
              <w:rPr>
                <w:rFonts w:ascii="Arial" w:hAnsi="Arial" w:cs="Arial"/>
                <w:color w:val="6E6E6E" w:themeColor="background2" w:themeShade="80"/>
              </w:rPr>
              <w:t>…</w:t>
            </w:r>
          </w:p>
          <w:p w14:paraId="41821B2A" w14:textId="42AFB6B1" w:rsidR="000A363A" w:rsidRPr="00265F81" w:rsidRDefault="000A363A" w:rsidP="006776A5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0A363A" w:rsidRPr="00265F81" w14:paraId="2F9AD9FC" w14:textId="77777777" w:rsidTr="6730725B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6ABE7" w14:textId="090831A3" w:rsidR="000A363A" w:rsidRPr="00265F81" w:rsidRDefault="00164FCE" w:rsidP="002106DA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164FC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tiene </w:t>
            </w:r>
            <w:r w:rsidRPr="00164FCE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recursos naturales</w:t>
            </w:r>
            <w:r w:rsidRPr="00164FC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reconoci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dos? </w:t>
            </w:r>
            <w:r w:rsidR="000A363A" w:rsidRPr="06BEC68E">
              <w:rPr>
                <w:rFonts w:ascii="Arial" w:hAnsi="Arial" w:cs="Arial"/>
                <w:color w:val="404040" w:themeColor="text1" w:themeTint="BF"/>
              </w:rPr>
              <w:t>*</w:t>
            </w:r>
          </w:p>
          <w:p w14:paraId="4B3473F6" w14:textId="77777777" w:rsidR="00164FCE" w:rsidRPr="00040B5A" w:rsidRDefault="00164FCE" w:rsidP="00164FCE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35459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40B5A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</w:p>
          <w:p w14:paraId="77DC73CA" w14:textId="1FCA3C72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476901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0CF3">
                  <w:rPr>
                    <w:rFonts w:ascii="MS Gothic" w:eastAsia="MS Gothic" w:hAnsi="MS Gothic" w:cs="Arial" w:hint="eastAsia"/>
                    <w:color w:val="404040" w:themeColor="text1" w:themeTint="BF"/>
                  </w:rPr>
                  <w:t>☐</w:t>
                </w:r>
              </w:sdtContent>
            </w:sdt>
          </w:p>
          <w:p w14:paraId="5F530F22" w14:textId="77777777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B5A5271" w14:textId="105B8CCE" w:rsidR="00164FCE" w:rsidRPr="00040B5A" w:rsidRDefault="00164FCE" w:rsidP="00164FCE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</w:pPr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Si la respuesta es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SÍ</w:t>
            </w:r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, proporcione una lista de los principales recursos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naturales </w:t>
            </w:r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>(</w:t>
            </w:r>
            <w:r w:rsidRPr="00040B5A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utilice </w:t>
            </w:r>
            <w:proofErr w:type="spellStart"/>
            <w:r w:rsidRPr="00040B5A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bullet</w:t>
            </w:r>
            <w:proofErr w:type="spellEnd"/>
            <w:r w:rsidRPr="00040B5A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 </w:t>
            </w:r>
            <w:proofErr w:type="spellStart"/>
            <w:r w:rsidRPr="00040B5A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points</w:t>
            </w:r>
            <w:proofErr w:type="spellEnd"/>
            <w:r w:rsidRPr="00040B5A">
              <w:rPr>
                <w:rFonts w:ascii="Arial" w:hAnsi="Arial" w:cs="Arial"/>
                <w:color w:val="404040" w:themeColor="text1" w:themeTint="BF"/>
                <w:lang w:val="es-ES"/>
              </w:rPr>
              <w:t>):</w:t>
            </w:r>
          </w:p>
          <w:p w14:paraId="5319A638" w14:textId="77777777" w:rsidR="00164FCE" w:rsidRPr="00040B5A" w:rsidRDefault="00164FCE" w:rsidP="00164FCE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A0AA536" w14:textId="648C35C0" w:rsidR="00164FCE" w:rsidRPr="009F5F02" w:rsidRDefault="00164FCE" w:rsidP="002106DA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proofErr w:type="spellStart"/>
            <w:r w:rsidRPr="009F5F02">
              <w:rPr>
                <w:rFonts w:ascii="Arial" w:hAnsi="Arial" w:cs="Arial"/>
                <w:color w:val="6E6E6E" w:themeColor="background2" w:themeShade="80"/>
              </w:rPr>
              <w:t>Recurso</w:t>
            </w:r>
            <w:proofErr w:type="spellEnd"/>
            <w:r w:rsidRPr="009F5F02">
              <w:rPr>
                <w:rFonts w:ascii="Arial" w:hAnsi="Arial" w:cs="Arial"/>
                <w:color w:val="6E6E6E" w:themeColor="background2" w:themeShade="80"/>
              </w:rPr>
              <w:t xml:space="preserve"> Natural 1</w:t>
            </w:r>
          </w:p>
          <w:p w14:paraId="2570CD8E" w14:textId="5E6C319C" w:rsidR="00164FCE" w:rsidRPr="009F5F02" w:rsidRDefault="00164FCE" w:rsidP="002106DA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proofErr w:type="spellStart"/>
            <w:r w:rsidRPr="009F5F02">
              <w:rPr>
                <w:rFonts w:ascii="Arial" w:hAnsi="Arial" w:cs="Arial"/>
                <w:color w:val="6E6E6E" w:themeColor="background2" w:themeShade="80"/>
              </w:rPr>
              <w:t>Recurso</w:t>
            </w:r>
            <w:proofErr w:type="spellEnd"/>
            <w:r w:rsidRPr="009F5F02">
              <w:rPr>
                <w:rFonts w:ascii="Arial" w:hAnsi="Arial" w:cs="Arial"/>
                <w:color w:val="6E6E6E" w:themeColor="background2" w:themeShade="80"/>
              </w:rPr>
              <w:t xml:space="preserve"> Natural 2</w:t>
            </w:r>
          </w:p>
          <w:p w14:paraId="738A7841" w14:textId="69DCC012" w:rsidR="00164FCE" w:rsidRPr="009F5F02" w:rsidRDefault="00164FCE" w:rsidP="002106DA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proofErr w:type="spellStart"/>
            <w:r w:rsidRPr="009F5F02">
              <w:rPr>
                <w:rFonts w:ascii="Arial" w:hAnsi="Arial" w:cs="Arial"/>
                <w:color w:val="6E6E6E" w:themeColor="background2" w:themeShade="80"/>
              </w:rPr>
              <w:t>Recurso</w:t>
            </w:r>
            <w:proofErr w:type="spellEnd"/>
            <w:r w:rsidRPr="009F5F02">
              <w:rPr>
                <w:rFonts w:ascii="Arial" w:hAnsi="Arial" w:cs="Arial"/>
                <w:color w:val="6E6E6E" w:themeColor="background2" w:themeShade="80"/>
              </w:rPr>
              <w:t xml:space="preserve"> Natural 3</w:t>
            </w:r>
          </w:p>
          <w:p w14:paraId="2234543F" w14:textId="77777777" w:rsidR="00164FCE" w:rsidRPr="009F5F02" w:rsidRDefault="00164FCE" w:rsidP="002106DA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color w:val="6E6E6E" w:themeColor="background2" w:themeShade="80"/>
              </w:rPr>
            </w:pPr>
            <w:r w:rsidRPr="009F5F02">
              <w:rPr>
                <w:rFonts w:ascii="Arial" w:hAnsi="Arial" w:cs="Arial"/>
                <w:color w:val="6E6E6E" w:themeColor="background2" w:themeShade="80"/>
              </w:rPr>
              <w:lastRenderedPageBreak/>
              <w:t>…</w:t>
            </w:r>
          </w:p>
          <w:p w14:paraId="5AACBB50" w14:textId="77777777" w:rsidR="000A363A" w:rsidRPr="00265F81" w:rsidRDefault="000A363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0A363A" w:rsidRPr="00265F81" w14:paraId="14188775" w14:textId="77777777" w:rsidTr="6730725B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95DEE" w14:textId="493E1D5E" w:rsidR="000A363A" w:rsidRDefault="00B931BC" w:rsidP="002106DA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B931BC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Añada cualquier comentario pertinente sobre </w:t>
            </w:r>
            <w:proofErr w:type="gramStart"/>
            <w:r w:rsidRPr="00B931B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este </w:t>
            </w:r>
            <w:r w:rsidR="00025764">
              <w:rPr>
                <w:rFonts w:ascii="Arial" w:hAnsi="Arial" w:cs="Arial"/>
                <w:color w:val="404040" w:themeColor="text1" w:themeTint="BF"/>
                <w:lang w:val="es-ES"/>
              </w:rPr>
              <w:t>área</w:t>
            </w:r>
            <w:proofErr w:type="gramEnd"/>
            <w:r w:rsidR="00025764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B931B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de evaluación </w:t>
            </w:r>
            <w:r w:rsidRPr="00D8367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(límite de </w:t>
            </w:r>
            <w:r w:rsidR="00A54829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15</w:t>
            </w:r>
            <w:r w:rsidR="00A54829" w:rsidRPr="00D8367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0 </w:t>
            </w:r>
            <w:r w:rsidRPr="00D8367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palabras)</w:t>
            </w:r>
            <w:r w:rsidRPr="00B931BC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  <w:r w:rsidR="00473AD7" w:rsidRPr="00B931B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*</w:t>
            </w:r>
          </w:p>
          <w:p w14:paraId="14E2AD79" w14:textId="755FB3D0" w:rsidR="002C0AE1" w:rsidRDefault="002C0AE1" w:rsidP="002C0AE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8ED3A8C" w14:textId="77777777" w:rsidR="009F5F02" w:rsidRP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7382231A" w14:textId="77777777" w:rsidR="002C0AE1" w:rsidRPr="002C0AE1" w:rsidRDefault="002C0AE1" w:rsidP="002C0AE1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68554F2" w14:textId="46C06008" w:rsidR="00927358" w:rsidRPr="00265F81" w:rsidRDefault="00927358" w:rsidP="0048561A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0A363A" w:rsidRPr="00265F81" w14:paraId="51783533" w14:textId="77777777" w:rsidTr="6730725B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1482F" w14:textId="38A1BF97" w:rsidR="000A363A" w:rsidRPr="00A26C65" w:rsidRDefault="00B931BC" w:rsidP="002106DA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9644FE">
              <w:rPr>
                <w:rFonts w:ascii="Arial" w:hAnsi="Arial" w:cs="Arial"/>
                <w:color w:val="404040" w:themeColor="text1" w:themeTint="BF"/>
                <w:lang w:val="es-ES"/>
              </w:rPr>
              <w:t>Proporcione un máximo de tres enlaces de Internet relevantes</w:t>
            </w:r>
            <w:r w:rsidR="000A363A" w:rsidRPr="009644FE">
              <w:rPr>
                <w:rFonts w:ascii="Arial" w:hAnsi="Arial" w:cs="Arial"/>
                <w:color w:val="404040" w:themeColor="text1" w:themeTint="BF"/>
                <w:lang w:val="es-ES"/>
              </w:rPr>
              <w:t>: *</w:t>
            </w:r>
            <w:r w:rsidR="000A363A" w:rsidRPr="009644FE">
              <w:rPr>
                <w:lang w:val="es-ES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925918985"/>
                <w:placeholder>
                  <w:docPart w:val="1A318EEBF6544F4D90DC62678CEB9C01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color w:val="404040" w:themeColor="text1" w:themeTint="BF"/>
                    </w:rPr>
                    <w:id w:val="131612712"/>
                    <w:placeholder>
                      <w:docPart w:val="DefaultPlaceholder_-1854013440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hAnsi="Arial" w:cs="Arial"/>
                          <w:color w:val="404040" w:themeColor="text1" w:themeTint="BF"/>
                        </w:rPr>
                        <w:id w:val="1865098312"/>
                        <w:placeholder>
                          <w:docPart w:val="0EBC5FD70AEB4A06A89FE92FFA504A5C"/>
                        </w:placeholder>
                        <w:showingPlcHdr/>
                        <w:text/>
                      </w:sdtPr>
                      <w:sdtEndPr/>
                      <w:sdtContent>
                        <w:proofErr w:type="gramStart"/>
                        <w:r w:rsidR="00A26C65" w:rsidRPr="00A26C65">
                          <w:rPr>
                            <w:rStyle w:val="PlaceholderText"/>
                            <w:lang w:val="es-ES"/>
                          </w:rPr>
                          <w:t>Click</w:t>
                        </w:r>
                        <w:proofErr w:type="gramEnd"/>
                        <w:r w:rsidR="00A26C65" w:rsidRPr="00A26C65">
                          <w:rPr>
                            <w:rStyle w:val="PlaceholderText"/>
                            <w:lang w:val="es-ES"/>
                          </w:rPr>
                          <w:t xml:space="preserve"> or tap here to enter text.</w:t>
                        </w:r>
                      </w:sdtContent>
                    </w:sdt>
                  </w:sdtContent>
                </w:sdt>
              </w:sdtContent>
            </w:sdt>
            <w:r w:rsidR="000A363A" w:rsidRPr="009644FE">
              <w:rPr>
                <w:lang w:val="es-ES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112167919"/>
                <w:placeholder>
                  <w:docPart w:val="1A318EEBF6544F4D90DC62678CEB9C01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color w:val="404040" w:themeColor="text1" w:themeTint="BF"/>
                    </w:rPr>
                    <w:id w:val="1379053797"/>
                    <w:placeholder>
                      <w:docPart w:val="256E771C6945422197BAB921C9E7F8BC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hAnsi="Arial" w:cs="Arial"/>
                          <w:color w:val="404040" w:themeColor="text1" w:themeTint="BF"/>
                        </w:rPr>
                        <w:id w:val="-1297206526"/>
                        <w:placeholder>
                          <w:docPart w:val="AC8CD5D31AE8490CAFD59F0227E5D970"/>
                        </w:placeholder>
                        <w:showingPlcHdr/>
                      </w:sdtPr>
                      <w:sdtEndPr/>
                      <w:sdtContent>
                        <w:r w:rsidR="005C31E1" w:rsidRPr="00A26C65">
                          <w:rPr>
                            <w:rStyle w:val="PlaceholderText"/>
                          </w:rPr>
                          <w:t>Click or tap here to enter text.</w:t>
                        </w:r>
                      </w:sdtContent>
                    </w:sdt>
                  </w:sdtContent>
                </w:sdt>
              </w:sdtContent>
            </w:sdt>
          </w:p>
          <w:sdt>
            <w:sdtPr>
              <w:rPr>
                <w:rFonts w:ascii="Arial" w:hAnsi="Arial" w:cs="Arial"/>
                <w:color w:val="404040" w:themeColor="text1" w:themeTint="BF"/>
              </w:rPr>
              <w:id w:val="1781148445"/>
              <w:placeholder>
                <w:docPart w:val="1A318EEBF6544F4D90DC62678CEB9C01"/>
              </w:placeholder>
            </w:sdtPr>
            <w:sdtEndPr/>
            <w:sdtContent>
              <w:p w14:paraId="0E0ADACA" w14:textId="2C201CE9" w:rsidR="000A363A" w:rsidRPr="00265F81" w:rsidRDefault="001710FD" w:rsidP="00265F81">
                <w:pPr>
                  <w:pStyle w:val="ListParagraph"/>
                  <w:spacing w:after="0" w:line="276" w:lineRule="auto"/>
                  <w:jc w:val="both"/>
                  <w:rPr>
                    <w:rFonts w:ascii="Arial" w:hAnsi="Arial" w:cs="Arial"/>
                    <w:color w:val="404040" w:themeColor="text1" w:themeTint="BF"/>
                  </w:rPr>
                </w:pPr>
                <w:sdt>
                  <w:sdtPr>
                    <w:rPr>
                      <w:rFonts w:ascii="Arial" w:hAnsi="Arial" w:cs="Arial"/>
                      <w:color w:val="404040" w:themeColor="text1" w:themeTint="BF"/>
                    </w:rPr>
                    <w:id w:val="-392658354"/>
                    <w:placeholder>
                      <w:docPart w:val="AF8D1F58B58B4A6889B38BB2DE02762E"/>
                    </w:placeholder>
                    <w:showingPlcHdr/>
                  </w:sdtPr>
                  <w:sdtEndPr/>
                  <w:sdtContent>
                    <w:r w:rsidR="005C31E1" w:rsidRPr="005C31E1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p>
            </w:sdtContent>
          </w:sdt>
        </w:tc>
      </w:tr>
    </w:tbl>
    <w:p w14:paraId="0B9DB9C0" w14:textId="274E23D1" w:rsidR="000A363A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</w:rPr>
      </w:pPr>
    </w:p>
    <w:tbl>
      <w:tblPr>
        <w:tblStyle w:val="TableGrid"/>
        <w:tblW w:w="9016" w:type="dxa"/>
        <w:tblInd w:w="0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E536E7" w:rsidRPr="00E536E7" w14:paraId="3A692074" w14:textId="77777777" w:rsidTr="004C1F8A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4A7D0D04" w14:textId="77777777" w:rsidR="00482DB4" w:rsidRPr="001710FD" w:rsidRDefault="00482DB4" w:rsidP="008A00F5">
            <w:pPr>
              <w:pStyle w:val="Heading1"/>
              <w:numPr>
                <w:ilvl w:val="0"/>
                <w:numId w:val="15"/>
              </w:numPr>
              <w:outlineLvl w:val="0"/>
              <w:rPr>
                <w:color w:val="816200" w:themeColor="accent5" w:themeShade="80"/>
                <w:sz w:val="28"/>
                <w:szCs w:val="30"/>
                <w:lang w:val="es-ES"/>
              </w:rPr>
            </w:pPr>
            <w:r w:rsidRPr="001710FD">
              <w:rPr>
                <w:color w:val="816200" w:themeColor="accent5" w:themeShade="80"/>
                <w:sz w:val="28"/>
                <w:szCs w:val="30"/>
                <w:lang w:val="es-ES"/>
              </w:rPr>
              <w:t>Promoción y conservación de recursos culturales</w:t>
            </w:r>
          </w:p>
        </w:tc>
      </w:tr>
      <w:tr w:rsidR="00482DB4" w:rsidRPr="001710FD" w14:paraId="4B9B5809" w14:textId="77777777" w:rsidTr="004C1F8A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6E0EDF59" w14:textId="77777777" w:rsidR="00482DB4" w:rsidRPr="00BD2E64" w:rsidRDefault="00482DB4" w:rsidP="008A00F5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</w:pPr>
            <w:r w:rsidRPr="00BD2E64"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  <w:t>El pueblo está comprometido con la conservación y la promoción de sus recursos culturales, los cuales hacen que sea único y auténtico.</w:t>
            </w:r>
          </w:p>
        </w:tc>
      </w:tr>
      <w:tr w:rsidR="00482DB4" w:rsidRPr="00927DB0" w14:paraId="06E08A3E" w14:textId="77777777" w:rsidTr="00482DB4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D311B" w14:textId="77777777" w:rsidR="00482DB4" w:rsidRPr="00FD4135" w:rsidRDefault="00482DB4" w:rsidP="008A00F5">
            <w:pPr>
              <w:pStyle w:val="ListParagraph"/>
              <w:numPr>
                <w:ilvl w:val="0"/>
                <w:numId w:val="8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t>¿</w:t>
            </w:r>
            <w:r w:rsidRPr="00FD413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El pueblo difunde y/o promueve políticas, medidas e iniciativas destinadas a la </w:t>
            </w:r>
            <w:r w:rsidRPr="00FD4135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conservación y promoción de sus recursos culturales</w:t>
            </w:r>
            <w:r w:rsidRPr="00FD4135">
              <w:rPr>
                <w:rFonts w:ascii="Arial" w:hAnsi="Arial" w:cs="Arial"/>
                <w:color w:val="404040" w:themeColor="text1" w:themeTint="BF"/>
                <w:lang w:val="es-ES"/>
              </w:rPr>
              <w:t>? *</w:t>
            </w:r>
          </w:p>
          <w:p w14:paraId="40A1987F" w14:textId="77777777" w:rsidR="00482DB4" w:rsidRPr="00FD4135" w:rsidRDefault="00482DB4" w:rsidP="008A00F5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FD4135">
              <w:rPr>
                <w:rFonts w:ascii="Arial" w:hAnsi="Arial" w:cs="Arial"/>
                <w:color w:val="404040" w:themeColor="text1" w:themeTint="BF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29529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D4135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  <w:r w:rsidRPr="00FD4135">
              <w:rPr>
                <w:rFonts w:ascii="Arial" w:hAnsi="Arial" w:cs="Arial"/>
                <w:color w:val="404040" w:themeColor="text1" w:themeTint="BF"/>
              </w:rPr>
              <w:t xml:space="preserve"> </w:t>
            </w:r>
          </w:p>
          <w:p w14:paraId="1264291D" w14:textId="77777777" w:rsidR="00482DB4" w:rsidRPr="00265F81" w:rsidRDefault="00482DB4" w:rsidP="008A00F5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780536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78A035F" w14:textId="77777777" w:rsidR="00482DB4" w:rsidRPr="00265F81" w:rsidRDefault="00482DB4" w:rsidP="008A00F5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74B01213" w14:textId="77777777" w:rsidR="00482DB4" w:rsidRPr="00FD4135" w:rsidRDefault="00482DB4" w:rsidP="008A00F5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FD4135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proporcione una breve descripción de las iniciativas que el puebl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 está implementando para la conservación y la promoción de sus recursos culturales </w:t>
            </w:r>
            <w:r w:rsidRPr="00D8367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(límite de 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150</w:t>
            </w:r>
            <w:r w:rsidRPr="00D8367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 palabras)</w:t>
            </w:r>
            <w:r w:rsidRPr="00FD4135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6228C2EA" w14:textId="77777777" w:rsid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2D85E98A" w14:textId="055D2A34" w:rsidR="009F5F02" w:rsidRP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51AB0A7C" w14:textId="77777777" w:rsidR="00482DB4" w:rsidRPr="00265F81" w:rsidRDefault="00482DB4" w:rsidP="009F5F02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482DB4" w:rsidRPr="00265F81" w14:paraId="59F4FA2E" w14:textId="77777777" w:rsidTr="00482DB4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4302E" w14:textId="53793DC0" w:rsidR="00482DB4" w:rsidRPr="00D83673" w:rsidRDefault="00482DB4" w:rsidP="008A00F5">
            <w:pPr>
              <w:pStyle w:val="ListParagraph"/>
              <w:numPr>
                <w:ilvl w:val="0"/>
                <w:numId w:val="8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D8367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Añada cualquier comentario pertinente sobre </w:t>
            </w:r>
            <w:proofErr w:type="gramStart"/>
            <w:r w:rsidRPr="00D8367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este </w:t>
            </w:r>
            <w:r w:rsidR="0040297C">
              <w:rPr>
                <w:rFonts w:ascii="Arial" w:hAnsi="Arial" w:cs="Arial"/>
                <w:color w:val="404040" w:themeColor="text1" w:themeTint="BF"/>
                <w:lang w:val="es-ES"/>
              </w:rPr>
              <w:t>área</w:t>
            </w:r>
            <w:proofErr w:type="gramEnd"/>
            <w:r w:rsidR="0040297C" w:rsidRPr="00D8367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D8367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de evaluación </w:t>
            </w:r>
            <w:r w:rsidRPr="00D8367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(límite de 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15</w:t>
            </w:r>
            <w:r w:rsidRPr="00D8367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0 palabras)</w:t>
            </w:r>
            <w:r w:rsidRPr="00D83673">
              <w:rPr>
                <w:rFonts w:ascii="Arial" w:hAnsi="Arial" w:cs="Arial"/>
                <w:color w:val="404040" w:themeColor="text1" w:themeTint="BF"/>
                <w:lang w:val="es-ES"/>
              </w:rPr>
              <w:t>: *</w:t>
            </w:r>
          </w:p>
          <w:p w14:paraId="278F49E0" w14:textId="14E12212" w:rsidR="00E42FFF" w:rsidRPr="00E31CB3" w:rsidRDefault="00E42FFF" w:rsidP="009F5F02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50E23F1" w14:textId="77777777" w:rsidR="009F5F02" w:rsidRP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1BE4D6B8" w14:textId="77777777" w:rsidR="009F5F02" w:rsidRP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303B0569" w14:textId="77777777" w:rsidR="00482DB4" w:rsidRPr="00D83673" w:rsidRDefault="00482DB4" w:rsidP="008A00F5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482DB4" w:rsidRPr="005C31E1" w14:paraId="1D55D537" w14:textId="77777777" w:rsidTr="008B6617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EA934" w14:textId="77777777" w:rsidR="00482DB4" w:rsidRPr="008119F0" w:rsidRDefault="00482DB4" w:rsidP="008A00F5">
            <w:pPr>
              <w:pStyle w:val="ListParagraph"/>
              <w:numPr>
                <w:ilvl w:val="0"/>
                <w:numId w:val="8"/>
              </w:numPr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DF6C30">
              <w:rPr>
                <w:rFonts w:ascii="Arial" w:hAnsi="Arial" w:cs="Arial"/>
                <w:color w:val="404040" w:themeColor="text1" w:themeTint="BF"/>
                <w:lang w:val="es-ES"/>
              </w:rPr>
              <w:t>Proporcione un máximo de tres enlaces de Internet relevantes: *</w:t>
            </w:r>
            <w:r w:rsidRPr="00DF6C30">
              <w:rPr>
                <w:rFonts w:ascii="Arial" w:hAnsi="Arial" w:cs="Arial"/>
                <w:color w:val="404040" w:themeColor="text1" w:themeTint="BF"/>
                <w:lang w:val="es-ES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833965337"/>
                <w:placeholder>
                  <w:docPart w:val="BF18E863311E440C92E076DEC9748BDE"/>
                </w:placeholder>
                <w:showingPlcHdr/>
              </w:sdtPr>
              <w:sdtEndPr/>
              <w:sdtContent>
                <w:proofErr w:type="gramStart"/>
                <w:r w:rsidRPr="005C31E1">
                  <w:rPr>
                    <w:rStyle w:val="PlaceholderText"/>
                    <w:lang w:val="es-ES"/>
                  </w:rPr>
                  <w:t>Click</w:t>
                </w:r>
                <w:proofErr w:type="gramEnd"/>
                <w:r w:rsidRPr="005C31E1">
                  <w:rPr>
                    <w:rStyle w:val="PlaceholderText"/>
                    <w:lang w:val="es-ES"/>
                  </w:rPr>
                  <w:t xml:space="preserve"> or tap here to enter text.</w:t>
                </w:r>
              </w:sdtContent>
            </w:sdt>
          </w:p>
          <w:p w14:paraId="671DF858" w14:textId="77777777" w:rsidR="00482DB4" w:rsidRDefault="001710FD" w:rsidP="008A00F5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304897919"/>
                <w:placeholder>
                  <w:docPart w:val="44059FAB90034197B092A1D3FFA0978B"/>
                </w:placeholder>
                <w:showingPlcHdr/>
              </w:sdtPr>
              <w:sdtEndPr/>
              <w:sdtContent>
                <w:r w:rsidR="00482DB4" w:rsidRPr="005C31E1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03CD3A9D" w14:textId="77777777" w:rsidR="00482DB4" w:rsidRPr="005C31E1" w:rsidRDefault="001710FD" w:rsidP="008A00F5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378868780"/>
                <w:placeholder>
                  <w:docPart w:val="D4E2E538EDF54AA7B570CB80D15405BE"/>
                </w:placeholder>
                <w:showingPlcHdr/>
              </w:sdtPr>
              <w:sdtEndPr/>
              <w:sdtContent>
                <w:r w:rsidR="00482DB4" w:rsidRPr="005C31E1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482DB4" w:rsidRPr="001710FD" w14:paraId="769978FD" w14:textId="77777777" w:rsidTr="007C1301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BC5391" w14:textId="472EAC7D" w:rsidR="00482DB4" w:rsidRPr="00A576BA" w:rsidRDefault="00482DB4" w:rsidP="007C1301">
            <w:pPr>
              <w:spacing w:line="276" w:lineRule="auto"/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</w:pPr>
            <w:bookmarkStart w:id="1" w:name="_Hlk99089389"/>
            <w:r w:rsidRPr="00A576B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Por favor, seleccione a cuáles Objetivos de Desarrollo Sostenible (ODS)</w:t>
            </w:r>
            <w:r w:rsidRPr="00A576BA">
              <w:rPr>
                <w:rStyle w:val="FootnoteReference"/>
                <w:rFonts w:cs="Arial"/>
                <w:b/>
                <w:bCs/>
                <w:color w:val="404040" w:themeColor="text1" w:themeTint="BF"/>
              </w:rPr>
              <w:footnoteReference w:id="2"/>
            </w:r>
            <w:r w:rsidRPr="00A576B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contribuyen las iniciativas implementadas en </w:t>
            </w:r>
            <w:r w:rsidR="00981EFE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esta área. </w:t>
            </w:r>
            <w:r w:rsidR="00981EFE" w:rsidRPr="00981EFE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Por favor, seleccione sólo las que tengan una contribución importante al objetivo</w:t>
            </w:r>
            <w:r w:rsidR="00981EFE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: </w:t>
            </w:r>
            <w:r w:rsidR="009C59D5" w:rsidRPr="00A576B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*</w:t>
            </w:r>
            <w:r w:rsidRPr="00A576B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</w:t>
            </w:r>
          </w:p>
        </w:tc>
      </w:tr>
      <w:tr w:rsidR="008B6617" w:rsidRPr="001710FD" w14:paraId="20FC6682" w14:textId="77777777" w:rsidTr="008B6617"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B6F8469" w14:textId="77777777" w:rsidR="008B6617" w:rsidRPr="00E05035" w:rsidRDefault="008B6617" w:rsidP="00482DB4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ODS </w:t>
            </w:r>
            <w:r w:rsidRPr="00E0503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1: Fin de la Pobreza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420232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0503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037A017" w14:textId="77777777" w:rsidR="008B6617" w:rsidRPr="00162F39" w:rsidRDefault="008B6617" w:rsidP="00482DB4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2F39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2: Hambre cero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918550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2F39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1055437" w14:textId="77777777" w:rsidR="008B6617" w:rsidRPr="00DD0B98" w:rsidRDefault="008B6617" w:rsidP="00482DB4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DD0B98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3: Salud y bienestar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847919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D0B98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47CB539" w14:textId="77777777" w:rsidR="008B6617" w:rsidRPr="00DD0B98" w:rsidRDefault="008B6617" w:rsidP="00482DB4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DD0B98">
              <w:rPr>
                <w:rFonts w:ascii="Arial" w:hAnsi="Arial" w:cs="Arial"/>
                <w:color w:val="404040" w:themeColor="text1" w:themeTint="BF"/>
                <w:lang w:val="es-ES"/>
              </w:rPr>
              <w:t>ODS 4: Ed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ucación de calidad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682086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D0B98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F410D1E" w14:textId="77777777" w:rsidR="008B6617" w:rsidRPr="00162F39" w:rsidRDefault="008B6617" w:rsidP="00482DB4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2F39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5: Igualdad de género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185363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2F39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DA127B1" w14:textId="77777777" w:rsidR="008B6617" w:rsidRPr="00DD0B98" w:rsidRDefault="008B6617" w:rsidP="00482DB4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DD0B98">
              <w:rPr>
                <w:rFonts w:ascii="Arial" w:hAnsi="Arial" w:cs="Arial"/>
                <w:color w:val="404040" w:themeColor="text1" w:themeTint="BF"/>
                <w:lang w:val="es-ES"/>
              </w:rPr>
              <w:t>ODS 6: Agua limpia y s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aneamiento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864203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D0B98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A7C8B71" w14:textId="77777777" w:rsidR="008B6617" w:rsidRPr="00EB4CDB" w:rsidRDefault="008B6617" w:rsidP="00482DB4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EB4CDB">
              <w:rPr>
                <w:rFonts w:ascii="Arial" w:hAnsi="Arial" w:cs="Arial"/>
                <w:color w:val="404040" w:themeColor="text1" w:themeTint="BF"/>
                <w:lang w:val="es-ES"/>
              </w:rPr>
              <w:t>ODS 7: Energía asequible y no contaminante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570394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4CDB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6FE353B" w14:textId="77777777" w:rsidR="008B6617" w:rsidRPr="00EB4CDB" w:rsidRDefault="008B6617" w:rsidP="00482DB4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EB4CDB">
              <w:rPr>
                <w:rFonts w:ascii="Arial" w:hAnsi="Arial" w:cs="Arial"/>
                <w:color w:val="404040" w:themeColor="text1" w:themeTint="BF"/>
                <w:lang w:val="es-ES"/>
              </w:rPr>
              <w:t>ODS 8: Trabajo decente y cr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ecimiento económico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882991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4CDB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C1684EB" w14:textId="77777777" w:rsidR="008B6617" w:rsidRPr="00797F07" w:rsidRDefault="008B6617" w:rsidP="00482DB4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97F07">
              <w:rPr>
                <w:rFonts w:ascii="Arial" w:hAnsi="Arial" w:cs="Arial"/>
                <w:color w:val="404040" w:themeColor="text1" w:themeTint="BF"/>
                <w:lang w:val="es-ES"/>
              </w:rPr>
              <w:t>ODS 9: Industria, innovación e i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nfraestructuras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716109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7F07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2D541D" w14:textId="2E9D1AB6" w:rsidR="008B6617" w:rsidRPr="00163813" w:rsidRDefault="008B6617" w:rsidP="00482DB4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10: Reducción de las desigualdades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874038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D00C091" w14:textId="77777777" w:rsidR="008B6617" w:rsidRPr="00163813" w:rsidRDefault="008B6617" w:rsidP="00482DB4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11: Ciudades y comunidades sostenibles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2030399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0E840F5" w14:textId="4D0CE423" w:rsidR="008B6617" w:rsidRPr="00163813" w:rsidRDefault="008B6617" w:rsidP="00482DB4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>ODS 12: Producción y consum</w:t>
            </w:r>
            <w:r w:rsidR="00F026EB">
              <w:rPr>
                <w:rFonts w:ascii="Arial" w:hAnsi="Arial" w:cs="Arial"/>
                <w:color w:val="404040" w:themeColor="text1" w:themeTint="BF"/>
                <w:lang w:val="es-ES"/>
              </w:rPr>
              <w:t>o</w:t>
            </w: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responsables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457729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910DF61" w14:textId="77777777" w:rsidR="008B6617" w:rsidRPr="00163813" w:rsidRDefault="008B6617" w:rsidP="00482DB4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13: Acción por el clima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98034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756670E" w14:textId="77777777" w:rsidR="008B6617" w:rsidRPr="00163813" w:rsidRDefault="008B6617" w:rsidP="00482DB4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14: Vida submarina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836501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8BC3D42" w14:textId="77777777" w:rsidR="008B6617" w:rsidRPr="00163813" w:rsidRDefault="008B6617" w:rsidP="00482DB4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15: Vida de ecosistemas terrestres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90386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886D728" w14:textId="77777777" w:rsidR="008B6617" w:rsidRPr="00163813" w:rsidRDefault="008B6617" w:rsidP="00482DB4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16: Paz, justiciar e instituciones sólidas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507406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636D7AA" w14:textId="57F8ECA0" w:rsidR="008B6617" w:rsidRPr="00163813" w:rsidRDefault="008B6617" w:rsidP="00482DB4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17: Alianzas para lograr los objetivos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533087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</w:tc>
      </w:tr>
      <w:bookmarkEnd w:id="1"/>
    </w:tbl>
    <w:p w14:paraId="270D5B3F" w14:textId="77777777" w:rsidR="000A363A" w:rsidRPr="00934D5E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  <w:lang w:val="es-ES"/>
        </w:rPr>
      </w:pPr>
    </w:p>
    <w:tbl>
      <w:tblPr>
        <w:tblStyle w:val="TableGrid"/>
        <w:tblW w:w="9067" w:type="dxa"/>
        <w:tblInd w:w="0" w:type="dxa"/>
        <w:tblLook w:val="04A0" w:firstRow="1" w:lastRow="0" w:firstColumn="1" w:lastColumn="0" w:noHBand="0" w:noVBand="1"/>
      </w:tblPr>
      <w:tblGrid>
        <w:gridCol w:w="4508"/>
        <w:gridCol w:w="4508"/>
        <w:gridCol w:w="51"/>
      </w:tblGrid>
      <w:tr w:rsidR="0069479D" w:rsidRPr="0069479D" w14:paraId="2B9B69BC" w14:textId="77777777" w:rsidTr="004C1F8A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467257B4" w14:textId="7CC4CDE4" w:rsidR="000A363A" w:rsidRPr="001710FD" w:rsidRDefault="00DF6C30" w:rsidP="002106DA">
            <w:pPr>
              <w:pStyle w:val="Heading1"/>
              <w:numPr>
                <w:ilvl w:val="0"/>
                <w:numId w:val="15"/>
              </w:numPr>
              <w:outlineLvl w:val="0"/>
              <w:rPr>
                <w:color w:val="816200" w:themeColor="accent5" w:themeShade="80"/>
                <w:sz w:val="28"/>
                <w:szCs w:val="28"/>
              </w:rPr>
            </w:pPr>
            <w:proofErr w:type="spellStart"/>
            <w:r w:rsidRPr="001710FD">
              <w:rPr>
                <w:color w:val="816200" w:themeColor="accent5" w:themeShade="80"/>
                <w:sz w:val="28"/>
                <w:szCs w:val="28"/>
              </w:rPr>
              <w:t>Sostenibilidad</w:t>
            </w:r>
            <w:proofErr w:type="spellEnd"/>
            <w:r w:rsidRPr="001710FD">
              <w:rPr>
                <w:color w:val="816200" w:themeColor="accent5" w:themeShade="80"/>
                <w:sz w:val="28"/>
                <w:szCs w:val="28"/>
              </w:rPr>
              <w:t xml:space="preserve"> </w:t>
            </w:r>
            <w:proofErr w:type="spellStart"/>
            <w:r w:rsidRPr="001710FD">
              <w:rPr>
                <w:color w:val="816200" w:themeColor="accent5" w:themeShade="80"/>
                <w:sz w:val="28"/>
                <w:szCs w:val="28"/>
              </w:rPr>
              <w:t>económica</w:t>
            </w:r>
            <w:proofErr w:type="spellEnd"/>
          </w:p>
        </w:tc>
      </w:tr>
      <w:tr w:rsidR="00473AD7" w:rsidRPr="001710FD" w14:paraId="1B572D80" w14:textId="77777777" w:rsidTr="004C1F8A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49AD6060" w14:textId="1219F55C" w:rsidR="00473AD7" w:rsidRPr="00227440" w:rsidRDefault="00227440" w:rsidP="00E93E13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color w:val="404040" w:themeColor="text1" w:themeTint="BF"/>
                <w:sz w:val="22"/>
                <w:szCs w:val="22"/>
                <w:lang w:val="es-ES"/>
              </w:rPr>
            </w:pPr>
            <w:r w:rsidRPr="00227440">
              <w:rPr>
                <w:rFonts w:ascii="Arial" w:hAnsi="Arial" w:cs="Arial"/>
                <w:color w:val="404040" w:themeColor="text1" w:themeTint="BF"/>
                <w:sz w:val="22"/>
                <w:szCs w:val="22"/>
                <w:lang w:val="es-ES"/>
              </w:rPr>
              <w:t>El pueblo está comprometido con la promoción de la sostenibilidad económica apoyando el desarrollo empresarial, el espíritu emprendedor y la inversión.</w:t>
            </w:r>
          </w:p>
        </w:tc>
      </w:tr>
      <w:tr w:rsidR="00A576BA" w:rsidRPr="009644FE" w14:paraId="13334933" w14:textId="77777777" w:rsidTr="00A576BA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26DE" w14:textId="774A1EB8" w:rsidR="00A576BA" w:rsidRPr="003E7A4E" w:rsidRDefault="00A576BA" w:rsidP="002106DA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t>¿</w:t>
            </w:r>
            <w:r w:rsidRPr="003E7A4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El pueblo difunde y/o promueve políticas, medidas e iniciativas para apoyar el </w:t>
            </w:r>
            <w:r w:rsidRPr="006D0E2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acceso a la financiación</w:t>
            </w:r>
            <w:r w:rsidRPr="003E7A4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para el desarrollo del turismo y la </w:t>
            </w:r>
            <w:r w:rsidRPr="006D0E2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inversión turística</w:t>
            </w:r>
            <w:r w:rsidRPr="003E7A4E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? </w:t>
            </w:r>
            <w:r w:rsidRPr="00A576BA">
              <w:rPr>
                <w:rFonts w:ascii="Arial" w:hAnsi="Arial" w:cs="Arial"/>
                <w:color w:val="404040" w:themeColor="text1" w:themeTint="BF"/>
                <w:lang w:val="es-ES"/>
              </w:rPr>
              <w:t>*</w:t>
            </w:r>
          </w:p>
          <w:p w14:paraId="5FC3D6C2" w14:textId="161C95AC" w:rsidR="00A576BA" w:rsidRPr="00265F81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>SÍ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929186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7712AE95" w14:textId="77777777" w:rsidR="00A576BA" w:rsidRPr="00265F81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381544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2C08FBA" w14:textId="77777777" w:rsidR="00A576BA" w:rsidRPr="00265F81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056A750" w14:textId="35E74A9A" w:rsidR="00A576BA" w:rsidRPr="007A6253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775B3465" w14:textId="77777777" w:rsidR="00A576BA" w:rsidRPr="00E31CB3" w:rsidRDefault="00A576BA" w:rsidP="009F5F02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A3C87E2" w14:textId="6BCC38DC" w:rsidR="009F5F02" w:rsidRP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4BCE4FC0" w14:textId="00F60C25" w:rsidR="009F5F02" w:rsidRPr="009F5F02" w:rsidRDefault="009F5F02" w:rsidP="009F5F0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1586B620" w14:textId="77777777" w:rsidTr="00A576BA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BD656" w14:textId="7935EEFC" w:rsidR="00A576BA" w:rsidRPr="00FF7B45" w:rsidRDefault="00A576BA" w:rsidP="002106DA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t>¿</w:t>
            </w:r>
            <w:r w:rsidRPr="00FF7B4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El pueblo difunde y/o promueve un marco propicio para el </w:t>
            </w:r>
            <w:r w:rsidRPr="00FF7B45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desarrollo empresarial</w:t>
            </w:r>
            <w:r w:rsidRPr="00FF7B4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, en especial para las </w:t>
            </w:r>
            <w:r w:rsidRPr="00FF7B45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micro, pequeñas y medianas empresas</w:t>
            </w:r>
            <w:r w:rsidRPr="00FF7B4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(MIPYMES) del turismo y el </w:t>
            </w:r>
            <w:r w:rsidRPr="00FF7B45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emprendimiento</w:t>
            </w:r>
            <w:r w:rsidRPr="00FF7B45">
              <w:rPr>
                <w:rFonts w:ascii="Arial" w:hAnsi="Arial" w:cs="Arial"/>
                <w:color w:val="404040" w:themeColor="text1" w:themeTint="BF"/>
                <w:lang w:val="es-ES"/>
              </w:rPr>
              <w:t>? *</w:t>
            </w:r>
          </w:p>
          <w:p w14:paraId="5CAA6C8B" w14:textId="5924BC6B" w:rsidR="00A576BA" w:rsidRPr="00265F81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>
              <w:rPr>
                <w:rFonts w:ascii="Arial" w:hAnsi="Arial" w:cs="Arial"/>
                <w:color w:val="404040" w:themeColor="text1" w:themeTint="BF"/>
              </w:rPr>
              <w:t>SÍ</w:t>
            </w: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659070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1112FF65" w14:textId="77777777" w:rsidR="00A576BA" w:rsidRPr="00265F81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265F81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509671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65F81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0DC7293" w14:textId="77777777" w:rsidR="00A576BA" w:rsidRPr="00265F81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6F11D714" w14:textId="6105C870" w:rsidR="00A576BA" w:rsidRPr="007A6253" w:rsidRDefault="00A576BA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Si la respuesta es SÍ, describa brevemente las iniciativas que el pueblo está llevando a cabo 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1A751467" w14:textId="12D5ED05" w:rsidR="00A576BA" w:rsidRPr="00E31CB3" w:rsidRDefault="00A576BA" w:rsidP="009F5F02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E0AC7BD" w14:textId="77777777" w:rsidR="009F5F02" w:rsidRP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795A9F98" w14:textId="77777777" w:rsidR="00A576BA" w:rsidRPr="00265F81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187245DD" w14:textId="77777777" w:rsidTr="00A576BA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A6C16" w14:textId="77777777" w:rsidR="00A576BA" w:rsidRPr="00D83673" w:rsidRDefault="00A576BA" w:rsidP="008908FB">
            <w:pPr>
              <w:pStyle w:val="ListParagraph"/>
              <w:numPr>
                <w:ilvl w:val="0"/>
                <w:numId w:val="2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F03B7F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Por favor, añada cualquier información relevante sobre las políticas, medidas e iniciativas que el pueblo aplica en el ámbito de la sostenibilidad económica </w:t>
            </w:r>
            <w:r w:rsidRPr="00D8367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(límite de 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15</w:t>
            </w:r>
            <w:r w:rsidRPr="00D8367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0 palabras)</w:t>
            </w:r>
            <w:r w:rsidRPr="00D83673">
              <w:rPr>
                <w:rFonts w:ascii="Arial" w:hAnsi="Arial" w:cs="Arial"/>
                <w:color w:val="404040" w:themeColor="text1" w:themeTint="BF"/>
                <w:lang w:val="es-ES"/>
              </w:rPr>
              <w:t>: *</w:t>
            </w:r>
          </w:p>
          <w:p w14:paraId="12BFE3EE" w14:textId="1F8C79D5" w:rsidR="00A576BA" w:rsidRPr="00E31CB3" w:rsidRDefault="00A576BA" w:rsidP="009F5F02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5D17EE7B" w14:textId="77777777" w:rsidR="009F5F02" w:rsidRP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lastRenderedPageBreak/>
              <w:t>Escriba aquí</w:t>
            </w:r>
          </w:p>
          <w:p w14:paraId="6B2A9EB8" w14:textId="77777777" w:rsidR="009F5F02" w:rsidRPr="009F5F02" w:rsidRDefault="009F5F02" w:rsidP="009F5F0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078F2650" w14:textId="1049AE30" w:rsidR="00A576BA" w:rsidRPr="00265F81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4130E086" w14:textId="77777777" w:rsidTr="00A576BA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D7A19" w14:textId="77777777" w:rsidR="00A576BA" w:rsidRPr="008119F0" w:rsidRDefault="00A576BA" w:rsidP="008908FB">
            <w:pPr>
              <w:pStyle w:val="ListParagraph"/>
              <w:numPr>
                <w:ilvl w:val="0"/>
                <w:numId w:val="26"/>
              </w:numPr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DF6C30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>Proporcione un máximo de tres enlaces de Internet relevantes: *</w:t>
            </w:r>
            <w:r w:rsidRPr="00DF6C30">
              <w:rPr>
                <w:rFonts w:ascii="Arial" w:hAnsi="Arial" w:cs="Arial"/>
                <w:color w:val="404040" w:themeColor="text1" w:themeTint="BF"/>
                <w:lang w:val="es-ES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021278260"/>
                <w:placeholder>
                  <w:docPart w:val="5CF15D906343479A84BB24E266D84709"/>
                </w:placeholder>
                <w:showingPlcHdr/>
              </w:sdtPr>
              <w:sdtEndPr/>
              <w:sdtContent>
                <w:proofErr w:type="gramStart"/>
                <w:r w:rsidRPr="005C31E1">
                  <w:rPr>
                    <w:rStyle w:val="PlaceholderText"/>
                    <w:lang w:val="es-ES"/>
                  </w:rPr>
                  <w:t>Click</w:t>
                </w:r>
                <w:proofErr w:type="gramEnd"/>
                <w:r w:rsidRPr="005C31E1">
                  <w:rPr>
                    <w:rStyle w:val="PlaceholderText"/>
                    <w:lang w:val="es-ES"/>
                  </w:rPr>
                  <w:t xml:space="preserve"> or tap here to enter text.</w:t>
                </w:r>
              </w:sdtContent>
            </w:sdt>
          </w:p>
          <w:p w14:paraId="23C2042D" w14:textId="77777777" w:rsidR="00A576BA" w:rsidRDefault="001710FD" w:rsidP="00F03B7F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213349530"/>
                <w:placeholder>
                  <w:docPart w:val="AA56B85079A24A9B82B5BF3231698155"/>
                </w:placeholder>
                <w:showingPlcHdr/>
              </w:sdtPr>
              <w:sdtEndPr/>
              <w:sdtContent>
                <w:r w:rsidR="00A576BA" w:rsidRPr="005C31E1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541BE661" w14:textId="6526E5D2" w:rsidR="00A576BA" w:rsidRPr="00265F81" w:rsidRDefault="001710FD" w:rsidP="00F03B7F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749966741"/>
                <w:placeholder>
                  <w:docPart w:val="2B4CCC6749464B038522D68B360767FF"/>
                </w:placeholder>
                <w:showingPlcHdr/>
              </w:sdtPr>
              <w:sdtEndPr/>
              <w:sdtContent>
                <w:r w:rsidR="00A576BA" w:rsidRPr="005C31E1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576BA" w:rsidRPr="001710FD" w14:paraId="4EC903ED" w14:textId="77777777" w:rsidTr="00A576BA">
        <w:trPr>
          <w:gridAfter w:val="1"/>
          <w:wAfter w:w="51" w:type="dxa"/>
        </w:trPr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36BBA3" w14:textId="7C018EDD" w:rsidR="00A576BA" w:rsidRPr="00A576BA" w:rsidRDefault="00A576BA" w:rsidP="008A00F5">
            <w:pPr>
              <w:spacing w:line="276" w:lineRule="auto"/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</w:pPr>
            <w:r w:rsidRPr="00A576B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Por favor, seleccione a cuáles Objetivos de Desarrollo Sostenible (ODS)</w:t>
            </w:r>
            <w:r w:rsidRPr="00A576BA">
              <w:rPr>
                <w:rStyle w:val="FootnoteReference"/>
                <w:rFonts w:cs="Arial"/>
                <w:b/>
                <w:bCs/>
                <w:color w:val="404040" w:themeColor="text1" w:themeTint="BF"/>
              </w:rPr>
              <w:footnoteReference w:id="3"/>
            </w:r>
            <w:r w:rsidRPr="00A576B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contribuyen las iniciativas implementadas en </w:t>
            </w:r>
            <w:r w:rsidR="00981EFE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esta área. </w:t>
            </w:r>
            <w:r w:rsidR="00981EFE" w:rsidRPr="00981EFE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Por favor, seleccione sólo las que tengan una contribución importante al objetivo</w:t>
            </w:r>
            <w:r w:rsidR="00981EFE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: </w:t>
            </w:r>
            <w:r w:rsidRPr="00A576B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* </w:t>
            </w:r>
          </w:p>
        </w:tc>
      </w:tr>
      <w:tr w:rsidR="00A576BA" w:rsidRPr="001710FD" w14:paraId="534C5AFF" w14:textId="77777777" w:rsidTr="00A576BA">
        <w:trPr>
          <w:gridAfter w:val="1"/>
          <w:wAfter w:w="51" w:type="dxa"/>
        </w:trPr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0A87F48" w14:textId="77777777" w:rsidR="00A576BA" w:rsidRPr="00E05035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</w:t>
            </w:r>
            <w:r w:rsidRPr="00E0503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1: Fin de la Pobreza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1040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0503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B27A966" w14:textId="77777777" w:rsidR="00A576BA" w:rsidRPr="00162F39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2F39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2: Hambre cero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937137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2F39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B9A8965" w14:textId="77777777" w:rsidR="00A576BA" w:rsidRPr="00DD0B98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DD0B98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3: Salud y bienestar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2096353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D0B98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295AB46" w14:textId="77777777" w:rsidR="00A576BA" w:rsidRPr="00DD0B98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DD0B98">
              <w:rPr>
                <w:rFonts w:ascii="Arial" w:hAnsi="Arial" w:cs="Arial"/>
                <w:color w:val="404040" w:themeColor="text1" w:themeTint="BF"/>
                <w:lang w:val="es-ES"/>
              </w:rPr>
              <w:t>ODS 4: Ed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ucación de calidad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278103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D0B98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2D8967D" w14:textId="77777777" w:rsidR="00A576BA" w:rsidRPr="00162F39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2F39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5: Igualdad de género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511212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2F39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A120F20" w14:textId="77777777" w:rsidR="00A576BA" w:rsidRPr="00DD0B98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DD0B98">
              <w:rPr>
                <w:rFonts w:ascii="Arial" w:hAnsi="Arial" w:cs="Arial"/>
                <w:color w:val="404040" w:themeColor="text1" w:themeTint="BF"/>
                <w:lang w:val="es-ES"/>
              </w:rPr>
              <w:t>ODS 6: Agua limpia y s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aneamiento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382136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D0B98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1DB3709" w14:textId="77777777" w:rsidR="00A576BA" w:rsidRPr="00EB4CDB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EB4CDB">
              <w:rPr>
                <w:rFonts w:ascii="Arial" w:hAnsi="Arial" w:cs="Arial"/>
                <w:color w:val="404040" w:themeColor="text1" w:themeTint="BF"/>
                <w:lang w:val="es-ES"/>
              </w:rPr>
              <w:t>ODS 7: Energía asequible y no contaminante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012220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4CDB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1DB2A23" w14:textId="77777777" w:rsidR="00A576BA" w:rsidRPr="00EB4CDB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EB4CDB">
              <w:rPr>
                <w:rFonts w:ascii="Arial" w:hAnsi="Arial" w:cs="Arial"/>
                <w:color w:val="404040" w:themeColor="text1" w:themeTint="BF"/>
                <w:lang w:val="es-ES"/>
              </w:rPr>
              <w:t>ODS 8: Trabajo decente y cr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ecimiento económico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998470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4CDB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FEC60B3" w14:textId="77777777" w:rsidR="00A576BA" w:rsidRPr="00797F07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97F07">
              <w:rPr>
                <w:rFonts w:ascii="Arial" w:hAnsi="Arial" w:cs="Arial"/>
                <w:color w:val="404040" w:themeColor="text1" w:themeTint="BF"/>
                <w:lang w:val="es-ES"/>
              </w:rPr>
              <w:t>ODS 9: Industria, innovación e i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nfraestructuras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583731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7F07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4680A8" w14:textId="77777777" w:rsidR="00A576BA" w:rsidRPr="00163813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10: Reducción de las desigualdades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164129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DC26767" w14:textId="77777777" w:rsidR="00A576BA" w:rsidRPr="00163813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11: Ciudades y comunidades sostenibles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96931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605A100" w14:textId="36257B2A" w:rsidR="00A576BA" w:rsidRPr="00163813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>ODS 12: Producción y consum</w:t>
            </w:r>
            <w:r w:rsidR="00297A52">
              <w:rPr>
                <w:rFonts w:ascii="Arial" w:hAnsi="Arial" w:cs="Arial"/>
                <w:color w:val="404040" w:themeColor="text1" w:themeTint="BF"/>
                <w:lang w:val="es-ES"/>
              </w:rPr>
              <w:t>o</w:t>
            </w: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responsables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4202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0FE5AE2" w14:textId="77777777" w:rsidR="00A576BA" w:rsidRPr="00163813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13: Acción por el clima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857846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8F180CC" w14:textId="77777777" w:rsidR="00A576BA" w:rsidRPr="00163813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14: Vida submarina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85977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3E6CCC8" w14:textId="77777777" w:rsidR="00A576BA" w:rsidRPr="00163813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15: Vida de ecosistemas terrestres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502655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84AD0C0" w14:textId="77777777" w:rsidR="00A576BA" w:rsidRPr="00163813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16: Paz, justiciar e instituciones sólidas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626205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79372326" w14:textId="77777777" w:rsidR="00A576BA" w:rsidRPr="00163813" w:rsidRDefault="00A576BA" w:rsidP="008A00F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17: Alianzas para lograr los objetivos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790738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</w:tc>
      </w:tr>
    </w:tbl>
    <w:p w14:paraId="0B2253C4" w14:textId="77777777" w:rsidR="000A363A" w:rsidRPr="00A576BA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  <w:lang w:val="es-ES"/>
        </w:rPr>
      </w:pPr>
    </w:p>
    <w:p w14:paraId="3EF44CF0" w14:textId="77777777" w:rsidR="000A363A" w:rsidRPr="00A576BA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lang w:val="es-ES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508"/>
        <w:gridCol w:w="4418"/>
        <w:gridCol w:w="90"/>
      </w:tblGrid>
      <w:tr w:rsidR="0069479D" w:rsidRPr="0069479D" w14:paraId="35AD9A64" w14:textId="77777777" w:rsidTr="004C1F8A">
        <w:trPr>
          <w:gridAfter w:val="1"/>
          <w:wAfter w:w="90" w:type="dxa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D3858A6" w14:textId="4E414014" w:rsidR="000A363A" w:rsidRPr="001710FD" w:rsidRDefault="00162F39" w:rsidP="002106DA">
            <w:pPr>
              <w:pStyle w:val="Heading1"/>
              <w:numPr>
                <w:ilvl w:val="0"/>
                <w:numId w:val="15"/>
              </w:numPr>
              <w:outlineLvl w:val="0"/>
              <w:rPr>
                <w:color w:val="816200" w:themeColor="accent5" w:themeShade="80"/>
                <w:sz w:val="28"/>
                <w:szCs w:val="30"/>
              </w:rPr>
            </w:pPr>
            <w:proofErr w:type="spellStart"/>
            <w:r w:rsidRPr="001710FD">
              <w:rPr>
                <w:color w:val="816200" w:themeColor="accent5" w:themeShade="80"/>
                <w:sz w:val="28"/>
                <w:szCs w:val="30"/>
              </w:rPr>
              <w:t>Sostenibilidad</w:t>
            </w:r>
            <w:proofErr w:type="spellEnd"/>
            <w:r w:rsidRPr="001710FD">
              <w:rPr>
                <w:color w:val="816200" w:themeColor="accent5" w:themeShade="80"/>
                <w:sz w:val="28"/>
                <w:szCs w:val="30"/>
              </w:rPr>
              <w:t xml:space="preserve"> Social</w:t>
            </w:r>
          </w:p>
        </w:tc>
      </w:tr>
      <w:tr w:rsidR="00473AD7" w:rsidRPr="001710FD" w14:paraId="7C7E0DDA" w14:textId="77777777" w:rsidTr="004C1F8A">
        <w:trPr>
          <w:gridAfter w:val="1"/>
          <w:wAfter w:w="90" w:type="dxa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52EA2AF0" w14:textId="1C7A5718" w:rsidR="00473AD7" w:rsidRPr="003965A5" w:rsidRDefault="003965A5" w:rsidP="00E93E13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  <w:t>El pueblo está comprometido con la promoción de la inclusión social y la igualdad.</w:t>
            </w:r>
          </w:p>
        </w:tc>
      </w:tr>
      <w:tr w:rsidR="00A576BA" w:rsidRPr="009644FE" w14:paraId="300F1BC7" w14:textId="77777777" w:rsidTr="00A576BA">
        <w:trPr>
          <w:gridAfter w:val="1"/>
          <w:wAfter w:w="90" w:type="dxa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D01C" w14:textId="045BC43E" w:rsidR="00A576BA" w:rsidRPr="003965A5" w:rsidRDefault="00A576BA" w:rsidP="002106DA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t>¿</w:t>
            </w: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El pueblo difunde y/o promueve políticas, medidas e iniciativas para </w:t>
            </w:r>
            <w:r w:rsidRPr="003965A5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fomentar el empleo en el sector turístico</w:t>
            </w: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? </w:t>
            </w:r>
            <w:r w:rsidRPr="00A576BA">
              <w:rPr>
                <w:rFonts w:ascii="Arial" w:hAnsi="Arial" w:cs="Arial"/>
                <w:color w:val="404040" w:themeColor="text1" w:themeTint="BF"/>
                <w:lang w:val="es-ES"/>
              </w:rPr>
              <w:t>*</w:t>
            </w:r>
          </w:p>
          <w:p w14:paraId="6E38E06E" w14:textId="77777777" w:rsidR="00A576BA" w:rsidRPr="003965A5" w:rsidRDefault="00A576BA" w:rsidP="003965A5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296095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706C83C" w14:textId="77777777" w:rsidR="00A576BA" w:rsidRPr="003965A5" w:rsidRDefault="00A576BA" w:rsidP="003965A5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765279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FC4F1EE" w14:textId="77777777" w:rsidR="00A576BA" w:rsidRPr="003965A5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765CC3A" w14:textId="7A3C6B67" w:rsidR="00A576BA" w:rsidRPr="007A6253" w:rsidRDefault="00A576BA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3B9B96E8" w14:textId="77777777" w:rsid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5C5B955D" w14:textId="407DF7E3" w:rsidR="009F5F02" w:rsidRPr="009F5F02" w:rsidRDefault="009F5F02" w:rsidP="009F5F02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6842F4C3" w14:textId="278B809C" w:rsidR="00A576BA" w:rsidRPr="009F5F02" w:rsidRDefault="00A576BA" w:rsidP="009F5F02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609EE" w:rsidRPr="001710FD" w14:paraId="4DB99BC4" w14:textId="77777777" w:rsidTr="00A576BA">
        <w:trPr>
          <w:gridAfter w:val="1"/>
          <w:wAfter w:w="90" w:type="dxa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8C6D9" w14:textId="77777777" w:rsidR="00A609EE" w:rsidRDefault="009774F5" w:rsidP="002106DA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t>¿El pueblo promueve la igualdad de acceso a la escolarización (primaria y secundaria)?</w:t>
            </w:r>
          </w:p>
          <w:p w14:paraId="7DD8B0FF" w14:textId="77777777" w:rsidR="009774F5" w:rsidRPr="003965A5" w:rsidRDefault="009774F5" w:rsidP="009774F5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341622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7D0B3273" w14:textId="77777777" w:rsidR="009774F5" w:rsidRPr="003965A5" w:rsidRDefault="009774F5" w:rsidP="009774F5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642111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19B63E2" w14:textId="77777777" w:rsidR="009774F5" w:rsidRPr="003965A5" w:rsidRDefault="009774F5" w:rsidP="009774F5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153A38D" w14:textId="77777777" w:rsidR="009774F5" w:rsidRPr="007A6253" w:rsidRDefault="009774F5" w:rsidP="009774F5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5DD02E63" w14:textId="77777777" w:rsidR="009774F5" w:rsidRDefault="009774F5" w:rsidP="009774F5">
            <w:pPr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7E9BB56" w14:textId="77777777" w:rsidR="004941E7" w:rsidRPr="009F5F02" w:rsidRDefault="004941E7" w:rsidP="004941E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71EA89E9" w14:textId="756FD1CA" w:rsidR="004941E7" w:rsidRPr="001710FD" w:rsidRDefault="004941E7" w:rsidP="001710FD">
            <w:pPr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</w:tc>
      </w:tr>
      <w:tr w:rsidR="00A576BA" w:rsidRPr="00265F81" w14:paraId="7048555E" w14:textId="77777777" w:rsidTr="00A576BA">
        <w:trPr>
          <w:gridAfter w:val="1"/>
          <w:wAfter w:w="90" w:type="dxa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96853" w14:textId="2F3507FD" w:rsidR="00A576BA" w:rsidRPr="00F41EBC" w:rsidRDefault="00A576BA" w:rsidP="1187569A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>¿</w:t>
            </w:r>
            <w:r w:rsidRPr="007A4557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El pueblo difunde y/o promueve políticas, medidas e iniciativas para impulsar la </w:t>
            </w:r>
            <w:r w:rsidRPr="00F41EB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igualdad de género</w:t>
            </w:r>
            <w:r w:rsidRPr="007A4557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en el turismo y para apoyar el desarrollo de competencias, el empleo y el emprendimiento de los </w:t>
            </w:r>
            <w:r w:rsidRPr="00F41EB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jóvenes</w:t>
            </w:r>
            <w:r w:rsidRPr="007A4557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(de 17 a 29 años)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? </w:t>
            </w:r>
            <w:r w:rsidRPr="00F41EBC">
              <w:rPr>
                <w:rFonts w:ascii="Arial" w:hAnsi="Arial" w:cs="Arial"/>
                <w:color w:val="404040" w:themeColor="text1" w:themeTint="BF"/>
                <w:lang w:val="es-ES"/>
              </w:rPr>
              <w:t>*</w:t>
            </w:r>
          </w:p>
          <w:p w14:paraId="323608E6" w14:textId="77777777" w:rsidR="00A576BA" w:rsidRPr="003965A5" w:rsidRDefault="00A576BA" w:rsidP="006F4BE9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760407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E0034E6" w14:textId="77777777" w:rsidR="00A576BA" w:rsidRPr="003965A5" w:rsidRDefault="00A576BA" w:rsidP="006F4BE9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343465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0E2905F" w14:textId="77777777" w:rsidR="00A576BA" w:rsidRPr="00F41EBC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1776FA8" w14:textId="35D2967A" w:rsidR="00A576BA" w:rsidRPr="007A6253" w:rsidRDefault="00A576BA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4FCB9A01" w14:textId="77777777" w:rsidR="007349DF" w:rsidRDefault="007349DF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319D2060" w14:textId="73EFC0FD" w:rsidR="007349DF" w:rsidRPr="009F5F02" w:rsidRDefault="007349DF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71BD47CB" w14:textId="05BD1205" w:rsidR="00A576BA" w:rsidRPr="007349DF" w:rsidRDefault="00A576BA" w:rsidP="007349D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5A62ADDC" w14:textId="77777777" w:rsidTr="00A576BA">
        <w:trPr>
          <w:gridAfter w:val="1"/>
          <w:wAfter w:w="90" w:type="dxa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FDC9B" w14:textId="4A6615A2" w:rsidR="00A576BA" w:rsidRPr="006F4BE9" w:rsidRDefault="00A576BA" w:rsidP="1187569A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t>¿</w:t>
            </w:r>
            <w:r w:rsidRPr="006F4BE9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El pueblo difunde y/o promueve políticas, medidas e iniciativas para promover oportunidades para la </w:t>
            </w:r>
            <w:r w:rsidRPr="00E66EB3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población vulnerable</w:t>
            </w:r>
            <w:r w:rsidRPr="006F4BE9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en el turismo: residentes infrarrepresentados de grupos indígenas de minorías étnicas y residentes con discapacidad? *</w:t>
            </w:r>
          </w:p>
          <w:p w14:paraId="713D3D00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95524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55A14F8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418829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3BA5BE7" w14:textId="77777777" w:rsidR="00A576BA" w:rsidRPr="00E66EB3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FB33EF1" w14:textId="7BE3648D" w:rsidR="00A576BA" w:rsidRPr="007A6253" w:rsidRDefault="00A576BA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(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límite de 100 palabras):</w:t>
            </w:r>
          </w:p>
          <w:p w14:paraId="405677D1" w14:textId="77777777" w:rsidR="007349DF" w:rsidRDefault="007349DF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25BEF9DF" w14:textId="2A84B668" w:rsidR="007349DF" w:rsidRPr="009F5F02" w:rsidRDefault="007349DF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24027F1D" w14:textId="55CDCA74" w:rsidR="00A576BA" w:rsidRPr="007349DF" w:rsidRDefault="00A576BA" w:rsidP="007349D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12A61236" w14:textId="77777777" w:rsidTr="00A576BA">
        <w:trPr>
          <w:gridAfter w:val="1"/>
          <w:wAfter w:w="90" w:type="dxa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4B1CF" w14:textId="72324C4B" w:rsidR="00A576BA" w:rsidRPr="00183833" w:rsidRDefault="00A576BA" w:rsidP="1187569A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t>¿</w:t>
            </w:r>
            <w:r w:rsidRPr="0018383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El pueblo difunde y/o promueve políticas, medidas e iniciativas para el </w:t>
            </w:r>
            <w:r w:rsidRPr="007B7453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desarrollo de los recursos humanos</w:t>
            </w:r>
            <w:r w:rsidRPr="0018383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, la </w:t>
            </w:r>
            <w:r w:rsidRPr="007B7453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educación</w:t>
            </w:r>
            <w:r w:rsidRPr="0018383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y </w:t>
            </w:r>
            <w:r w:rsidRPr="007B7453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desarrollo de competencias</w:t>
            </w:r>
            <w:r w:rsidRPr="0018383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, especialmente enfocadas a la promoción de la </w:t>
            </w:r>
            <w:r w:rsidRPr="007B7453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innovación</w:t>
            </w:r>
            <w:r w:rsidRPr="0018383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y la reducción de la brecha en cuanto a </w:t>
            </w:r>
            <w:r w:rsidRPr="007B7453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competencias digitales</w:t>
            </w:r>
            <w:r w:rsidRPr="0018383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en el turismo? *</w:t>
            </w:r>
          </w:p>
          <w:p w14:paraId="7C6A7AD8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469198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BF7B804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628499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5DB5C79" w14:textId="77777777" w:rsidR="00A576BA" w:rsidRPr="00265F81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D3F16CE" w14:textId="5D957C18" w:rsidR="00A576BA" w:rsidRPr="007A6253" w:rsidRDefault="00A576BA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6DB374F7" w14:textId="77777777" w:rsidR="00A576BA" w:rsidRPr="00E31CB3" w:rsidRDefault="00A576BA" w:rsidP="007349DF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89B2144" w14:textId="77777777" w:rsidR="007349DF" w:rsidRPr="009F5F02" w:rsidRDefault="007349DF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7B23B3CE" w14:textId="37A5C641" w:rsidR="007349DF" w:rsidRPr="007349DF" w:rsidRDefault="007349DF" w:rsidP="007349D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051F3951" w14:textId="77777777" w:rsidTr="00A576BA">
        <w:trPr>
          <w:gridAfter w:val="1"/>
          <w:wAfter w:w="90" w:type="dxa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5253" w14:textId="0EB1C2F8" w:rsidR="00A576BA" w:rsidRPr="00D76D0B" w:rsidRDefault="00A576BA" w:rsidP="1187569A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t>¿</w:t>
            </w:r>
            <w:r w:rsidRPr="00D76D0B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El pueblo difunde y/o promueve políticas, medidas e iniciativas para mejorar la </w:t>
            </w:r>
            <w:r w:rsidRPr="00D76D0B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accesibilidad</w:t>
            </w:r>
            <w:r w:rsidRPr="00D76D0B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de los viajeros con necesidades específicas.? *</w:t>
            </w:r>
          </w:p>
          <w:p w14:paraId="1DDAE50D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278135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7191E475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538769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71D30D90" w14:textId="77777777" w:rsidR="00A576BA" w:rsidRPr="00D76D0B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16A7B4A" w14:textId="7D175B27" w:rsidR="00A576BA" w:rsidRPr="007A6253" w:rsidRDefault="00A576BA" w:rsidP="00473AD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6D45C543" w14:textId="5C33972A" w:rsidR="00A576BA" w:rsidRPr="00E31CB3" w:rsidRDefault="00A576BA" w:rsidP="007349DF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6C6B71A8" w14:textId="77777777" w:rsidR="007349DF" w:rsidRPr="009F5F02" w:rsidRDefault="007349DF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44CD5BA3" w14:textId="72597761" w:rsidR="00A576BA" w:rsidRPr="00265F81" w:rsidRDefault="00A576BA" w:rsidP="00265F81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5E6D73F1" w14:textId="77777777" w:rsidTr="00A576BA">
        <w:trPr>
          <w:gridAfter w:val="1"/>
          <w:wAfter w:w="90" w:type="dxa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457B9" w14:textId="77777777" w:rsidR="00A576BA" w:rsidRPr="00D83673" w:rsidRDefault="00A576BA" w:rsidP="008908FB">
            <w:pPr>
              <w:pStyle w:val="ListParagraph"/>
              <w:numPr>
                <w:ilvl w:val="0"/>
                <w:numId w:val="27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F03B7F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Por favor, añada cualquier información relevante sobre las políticas, medidas e iniciativas que el pueblo aplica en el ámbito de la sostenibilidad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social</w:t>
            </w:r>
            <w:r w:rsidRPr="00F03B7F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D8367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(límite de 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15</w:t>
            </w:r>
            <w:r w:rsidRPr="00D8367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0 palabras)</w:t>
            </w:r>
            <w:r w:rsidRPr="00D83673">
              <w:rPr>
                <w:rFonts w:ascii="Arial" w:hAnsi="Arial" w:cs="Arial"/>
                <w:color w:val="404040" w:themeColor="text1" w:themeTint="BF"/>
                <w:lang w:val="es-ES"/>
              </w:rPr>
              <w:t>: *</w:t>
            </w:r>
          </w:p>
          <w:p w14:paraId="06FFDF95" w14:textId="77777777" w:rsidR="007349DF" w:rsidRDefault="007349DF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5C5505BA" w14:textId="44C9A65C" w:rsidR="007349DF" w:rsidRPr="009F5F02" w:rsidRDefault="007349DF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2690EC0A" w14:textId="77777777" w:rsidR="00A576BA" w:rsidRPr="007349DF" w:rsidRDefault="00A576BA" w:rsidP="007349D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B10BFEC" w14:textId="60E7703B" w:rsidR="00A576BA" w:rsidRPr="00265F81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47516CBC" w14:textId="77777777" w:rsidTr="00A576BA">
        <w:trPr>
          <w:gridAfter w:val="1"/>
          <w:wAfter w:w="90" w:type="dxa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192EF" w14:textId="77777777" w:rsidR="00A576BA" w:rsidRPr="008119F0" w:rsidRDefault="00A576BA" w:rsidP="008908FB">
            <w:pPr>
              <w:pStyle w:val="ListParagraph"/>
              <w:numPr>
                <w:ilvl w:val="0"/>
                <w:numId w:val="27"/>
              </w:numPr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DF6C30">
              <w:rPr>
                <w:rFonts w:ascii="Arial" w:hAnsi="Arial" w:cs="Arial"/>
                <w:color w:val="404040" w:themeColor="text1" w:themeTint="BF"/>
                <w:lang w:val="es-ES"/>
              </w:rPr>
              <w:t>Proporcione un máximo de tres enlaces de Internet relevantes: *</w:t>
            </w:r>
            <w:r w:rsidRPr="00DF6C30">
              <w:rPr>
                <w:rFonts w:ascii="Arial" w:hAnsi="Arial" w:cs="Arial"/>
                <w:color w:val="404040" w:themeColor="text1" w:themeTint="BF"/>
                <w:lang w:val="es-ES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976227023"/>
                <w:placeholder>
                  <w:docPart w:val="A0CD90F43B8745CB80EB7BE60B2E1346"/>
                </w:placeholder>
                <w:showingPlcHdr/>
              </w:sdtPr>
              <w:sdtEndPr/>
              <w:sdtContent>
                <w:proofErr w:type="gramStart"/>
                <w:r w:rsidRPr="005C31E1">
                  <w:rPr>
                    <w:rStyle w:val="PlaceholderText"/>
                    <w:lang w:val="es-ES"/>
                  </w:rPr>
                  <w:t>Click</w:t>
                </w:r>
                <w:proofErr w:type="gramEnd"/>
                <w:r w:rsidRPr="005C31E1">
                  <w:rPr>
                    <w:rStyle w:val="PlaceholderText"/>
                    <w:lang w:val="es-ES"/>
                  </w:rPr>
                  <w:t xml:space="preserve"> or tap here to enter text.</w:t>
                </w:r>
              </w:sdtContent>
            </w:sdt>
          </w:p>
          <w:p w14:paraId="202EC526" w14:textId="77777777" w:rsidR="00A576BA" w:rsidRDefault="001710FD" w:rsidP="00F03B7F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855419520"/>
                <w:placeholder>
                  <w:docPart w:val="0B0DA108F0ED49049F82C1138F84F13B"/>
                </w:placeholder>
                <w:showingPlcHdr/>
              </w:sdtPr>
              <w:sdtEndPr/>
              <w:sdtContent>
                <w:r w:rsidR="00A576BA" w:rsidRPr="005C31E1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7F041865" w14:textId="3D4E12FA" w:rsidR="00A576BA" w:rsidRPr="00265F81" w:rsidRDefault="001710FD" w:rsidP="00F03B7F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710217082"/>
                <w:placeholder>
                  <w:docPart w:val="A7A20FE3243E4F5D9167D1A11C426140"/>
                </w:placeholder>
                <w:showingPlcHdr/>
              </w:sdtPr>
              <w:sdtEndPr/>
              <w:sdtContent>
                <w:r w:rsidR="00A576BA" w:rsidRPr="005C31E1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576BA" w:rsidRPr="001710FD" w14:paraId="1F6B8A34" w14:textId="77777777" w:rsidTr="00A576BA">
        <w:tc>
          <w:tcPr>
            <w:tcW w:w="901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4905AD" w14:textId="68EAB810" w:rsidR="00A576BA" w:rsidRPr="00A576BA" w:rsidRDefault="00A576BA" w:rsidP="008A00F5">
            <w:pPr>
              <w:spacing w:line="276" w:lineRule="auto"/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</w:pPr>
            <w:r w:rsidRPr="00A576B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Por favor, seleccione a cuáles Objetivos de Desarrollo Sostenible (ODS)</w:t>
            </w:r>
            <w:r w:rsidRPr="00A576BA">
              <w:rPr>
                <w:rStyle w:val="FootnoteReference"/>
                <w:rFonts w:cs="Arial"/>
                <w:b/>
                <w:bCs/>
                <w:color w:val="404040" w:themeColor="text1" w:themeTint="BF"/>
              </w:rPr>
              <w:footnoteReference w:id="4"/>
            </w:r>
            <w:r w:rsidRPr="00A576B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contribuyen las iniciativas implementadas en </w:t>
            </w:r>
            <w:r w:rsidR="00981EFE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esta área. </w:t>
            </w:r>
            <w:r w:rsidR="00981EFE" w:rsidRPr="00981EFE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Por favor, seleccione sólo las que tengan una contribución importante al objetivo</w:t>
            </w:r>
            <w:r w:rsidR="00981EFE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: </w:t>
            </w:r>
            <w:r w:rsidRPr="00A576B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* </w:t>
            </w:r>
          </w:p>
        </w:tc>
      </w:tr>
      <w:tr w:rsidR="00A576BA" w:rsidRPr="001710FD" w14:paraId="59563E2C" w14:textId="77777777" w:rsidTr="00A576BA"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BA1A3E2" w14:textId="77777777" w:rsidR="00A576BA" w:rsidRPr="00E05035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</w:t>
            </w:r>
            <w:r w:rsidRPr="00E0503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1: Fin de la Pobreza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173917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0503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31921BF" w14:textId="77777777" w:rsidR="00A576BA" w:rsidRPr="00162F39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2F39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2: Hambre cero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645897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2F39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76304D9D" w14:textId="77777777" w:rsidR="00A576BA" w:rsidRPr="00DD0B98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DD0B98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3: Salud y bienestar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617559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D0B98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61E66D7" w14:textId="77777777" w:rsidR="00A576BA" w:rsidRPr="00DD0B98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DD0B98">
              <w:rPr>
                <w:rFonts w:ascii="Arial" w:hAnsi="Arial" w:cs="Arial"/>
                <w:color w:val="404040" w:themeColor="text1" w:themeTint="BF"/>
                <w:lang w:val="es-ES"/>
              </w:rPr>
              <w:t>ODS 4: Ed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ucación de calidad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2011358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D0B98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75C18C0" w14:textId="77777777" w:rsidR="00A576BA" w:rsidRPr="00162F39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2F39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5: Igualdad de género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491492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2F39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32E6501" w14:textId="77777777" w:rsidR="00A576BA" w:rsidRPr="00DD0B98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DD0B98">
              <w:rPr>
                <w:rFonts w:ascii="Arial" w:hAnsi="Arial" w:cs="Arial"/>
                <w:color w:val="404040" w:themeColor="text1" w:themeTint="BF"/>
                <w:lang w:val="es-ES"/>
              </w:rPr>
              <w:t>ODS 6: Agua limpia y s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aneamiento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483934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D0B98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5E59662" w14:textId="77777777" w:rsidR="00A576BA" w:rsidRPr="00EB4CDB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EB4CDB">
              <w:rPr>
                <w:rFonts w:ascii="Arial" w:hAnsi="Arial" w:cs="Arial"/>
                <w:color w:val="404040" w:themeColor="text1" w:themeTint="BF"/>
                <w:lang w:val="es-ES"/>
              </w:rPr>
              <w:t>ODS 7: Energía asequible y no contaminante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622666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4CDB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3C6D7DD" w14:textId="77777777" w:rsidR="00A576BA" w:rsidRPr="00EB4CDB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EB4CDB">
              <w:rPr>
                <w:rFonts w:ascii="Arial" w:hAnsi="Arial" w:cs="Arial"/>
                <w:color w:val="404040" w:themeColor="text1" w:themeTint="BF"/>
                <w:lang w:val="es-ES"/>
              </w:rPr>
              <w:t>ODS 8: Trabajo decente y cr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ecimiento económico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739052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4CDB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E53FDD9" w14:textId="77777777" w:rsidR="00A576BA" w:rsidRPr="00797F07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97F07">
              <w:rPr>
                <w:rFonts w:ascii="Arial" w:hAnsi="Arial" w:cs="Arial"/>
                <w:color w:val="404040" w:themeColor="text1" w:themeTint="BF"/>
                <w:lang w:val="es-ES"/>
              </w:rPr>
              <w:t>ODS 9: Industria, innovación e i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nfraestructuras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228545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7F07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</w:tc>
        <w:tc>
          <w:tcPr>
            <w:tcW w:w="45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3E2907" w14:textId="77777777" w:rsidR="00A576BA" w:rsidRPr="00163813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10: Reducción de las desigualdades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7449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6B8B80D" w14:textId="77777777" w:rsidR="00A576BA" w:rsidRPr="00163813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11: Ciudades y comunidades sostenibles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3718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779A1A4" w14:textId="038AAFC4" w:rsidR="00A576BA" w:rsidRPr="00163813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>ODS 12: Producción y consum</w:t>
            </w:r>
            <w:r w:rsidR="00297A52">
              <w:rPr>
                <w:rFonts w:ascii="Arial" w:hAnsi="Arial" w:cs="Arial"/>
                <w:color w:val="404040" w:themeColor="text1" w:themeTint="BF"/>
                <w:lang w:val="es-ES"/>
              </w:rPr>
              <w:t>o</w:t>
            </w: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responsables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754665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03ADF07" w14:textId="77777777" w:rsidR="00A576BA" w:rsidRPr="00163813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13: Acción por el clima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486900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7D8AF032" w14:textId="77777777" w:rsidR="00A576BA" w:rsidRPr="00163813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14: Vida submarina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2094918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62DBA81" w14:textId="77777777" w:rsidR="00A576BA" w:rsidRPr="00163813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15: Vida de ecosistemas terrestres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01230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358C8F2" w14:textId="77777777" w:rsidR="00A576BA" w:rsidRPr="00163813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16: Paz, justiciar e instituciones sólidas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274294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7021BCD6" w14:textId="77777777" w:rsidR="00A576BA" w:rsidRPr="00163813" w:rsidRDefault="00A576BA" w:rsidP="008A00F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17: Alianzas para lograr los objetivos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888803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</w:tc>
      </w:tr>
    </w:tbl>
    <w:p w14:paraId="19C53FAA" w14:textId="77777777" w:rsidR="000A363A" w:rsidRPr="00A576BA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  <w:lang w:val="es-ES"/>
        </w:rPr>
      </w:pPr>
    </w:p>
    <w:tbl>
      <w:tblPr>
        <w:tblStyle w:val="TableGrid"/>
        <w:tblW w:w="9016" w:type="dxa"/>
        <w:tblInd w:w="0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69479D" w:rsidRPr="0069479D" w14:paraId="0392AAF7" w14:textId="77777777" w:rsidTr="004C1F8A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F282EA8" w14:textId="106CD926" w:rsidR="000A363A" w:rsidRPr="001710FD" w:rsidRDefault="005569B9" w:rsidP="002106DA">
            <w:pPr>
              <w:pStyle w:val="Heading1"/>
              <w:numPr>
                <w:ilvl w:val="0"/>
                <w:numId w:val="15"/>
              </w:numPr>
              <w:outlineLvl w:val="0"/>
              <w:rPr>
                <w:color w:val="816200" w:themeColor="accent5" w:themeShade="80"/>
                <w:sz w:val="28"/>
                <w:szCs w:val="30"/>
              </w:rPr>
            </w:pPr>
            <w:proofErr w:type="spellStart"/>
            <w:r w:rsidRPr="001710FD">
              <w:rPr>
                <w:color w:val="816200" w:themeColor="accent5" w:themeShade="80"/>
                <w:sz w:val="28"/>
                <w:szCs w:val="30"/>
              </w:rPr>
              <w:lastRenderedPageBreak/>
              <w:t>Sostenibilidad</w:t>
            </w:r>
            <w:proofErr w:type="spellEnd"/>
            <w:r w:rsidRPr="001710FD">
              <w:rPr>
                <w:color w:val="816200" w:themeColor="accent5" w:themeShade="80"/>
                <w:sz w:val="28"/>
                <w:szCs w:val="30"/>
              </w:rPr>
              <w:t xml:space="preserve"> </w:t>
            </w:r>
            <w:proofErr w:type="spellStart"/>
            <w:r w:rsidRPr="001710FD">
              <w:rPr>
                <w:color w:val="816200" w:themeColor="accent5" w:themeShade="80"/>
                <w:sz w:val="28"/>
                <w:szCs w:val="30"/>
              </w:rPr>
              <w:t>ambiental</w:t>
            </w:r>
            <w:proofErr w:type="spellEnd"/>
          </w:p>
        </w:tc>
      </w:tr>
      <w:tr w:rsidR="00C14003" w:rsidRPr="001710FD" w14:paraId="1A6F47E0" w14:textId="77777777" w:rsidTr="004C1F8A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496DF57B" w14:textId="38454D4D" w:rsidR="00C14003" w:rsidRPr="00344CFC" w:rsidRDefault="00344CFC" w:rsidP="00E93E13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</w:pPr>
            <w:r w:rsidRPr="00344CFC"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  <w:t>El pueblo está comprometido con la sostenibilidad ambiental mediante la promoción y/o difusión de políticas, medidas e iniciativas que promuevan la preservación y conservación de sus recursos naturales y minimicen el impacto del desarrollo turístico en el medio ambiente.</w:t>
            </w:r>
          </w:p>
        </w:tc>
      </w:tr>
      <w:tr w:rsidR="00A576BA" w:rsidRPr="009644FE" w14:paraId="09CD2B34" w14:textId="77777777" w:rsidTr="00A576BA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8798" w14:textId="797A8734" w:rsidR="00A576BA" w:rsidRPr="00344CFC" w:rsidRDefault="00A576BA" w:rsidP="002106DA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t>¿</w:t>
            </w:r>
            <w:r w:rsidRPr="00344CF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El pueblo difunde y/o promueve políticas, medidas e iniciativas para la </w:t>
            </w:r>
            <w:r w:rsidRPr="00344CF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preservación y conservación de los recursos naturales</w:t>
            </w:r>
            <w:r w:rsidRPr="00344CFC">
              <w:rPr>
                <w:rFonts w:ascii="Arial" w:hAnsi="Arial" w:cs="Arial"/>
                <w:color w:val="404040" w:themeColor="text1" w:themeTint="BF"/>
                <w:lang w:val="es-ES"/>
              </w:rPr>
              <w:t>? *</w:t>
            </w:r>
          </w:p>
          <w:p w14:paraId="61604376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902602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508E7F3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263111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8552891" w14:textId="77777777" w:rsidR="00A576BA" w:rsidRPr="00344CFC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DAEB61C" w14:textId="6CA1BBCA" w:rsidR="00A576BA" w:rsidRPr="007A6253" w:rsidRDefault="00A576BA" w:rsidP="00D5683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3CD76A32" w14:textId="77777777" w:rsidR="00A576BA" w:rsidRPr="00E31CB3" w:rsidRDefault="00A576BA" w:rsidP="007349DF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F11CADE" w14:textId="77777777" w:rsidR="007349DF" w:rsidRPr="009F5F02" w:rsidRDefault="007349DF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00200C15" w14:textId="50392F46" w:rsidR="007349DF" w:rsidRPr="007349DF" w:rsidRDefault="007349DF" w:rsidP="007349D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350B0F3B" w14:textId="77777777" w:rsidTr="00A576BA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F137A" w14:textId="71CAE5C0" w:rsidR="00A576BA" w:rsidRPr="002A2A65" w:rsidRDefault="00A576BA" w:rsidP="1187569A">
            <w:pPr>
              <w:pStyle w:val="ListParagraph"/>
              <w:numPr>
                <w:ilvl w:val="0"/>
                <w:numId w:val="11"/>
              </w:numPr>
              <w:rPr>
                <w:rFonts w:eastAsiaTheme="minorEastAsia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t>¿</w:t>
            </w:r>
            <w:r w:rsidRPr="002A2A6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El pueblo difunde y/o promueve políticas, medidas e iniciativas destinadas a la </w:t>
            </w:r>
            <w:r w:rsidRPr="0093448B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lucha contra el cambio climático</w:t>
            </w:r>
            <w:r w:rsidRPr="002A2A65">
              <w:rPr>
                <w:rFonts w:ascii="Arial" w:hAnsi="Arial" w:cs="Arial"/>
                <w:color w:val="404040" w:themeColor="text1" w:themeTint="BF"/>
                <w:lang w:val="es-ES"/>
              </w:rPr>
              <w:t>? *</w:t>
            </w:r>
          </w:p>
          <w:p w14:paraId="716EF468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662082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8A329A6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696079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93AE3AC" w14:textId="77777777" w:rsidR="00A576BA" w:rsidRPr="002A2A65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F4634FD" w14:textId="49B99DCF" w:rsidR="00A576BA" w:rsidRPr="007A6253" w:rsidRDefault="00A576BA" w:rsidP="00D5683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4E1DD586" w14:textId="77777777" w:rsidR="007F7A21" w:rsidRDefault="007F7A21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5472FCA9" w14:textId="1D68875E" w:rsidR="007349DF" w:rsidRPr="009F5F02" w:rsidRDefault="007349DF" w:rsidP="007349D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2DBC320A" w14:textId="0A36607B" w:rsidR="00A576BA" w:rsidRPr="00265F81" w:rsidRDefault="00A576BA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78F28518" w14:textId="77777777" w:rsidTr="00A576BA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40CD3" w14:textId="156AFDD0" w:rsidR="00A576BA" w:rsidRPr="003C380F" w:rsidRDefault="00A576BA" w:rsidP="1187569A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93448B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El pueblo difunde y/o promueve políticas, medidas e iniciativas para </w:t>
            </w:r>
            <w:r w:rsidRPr="0093448B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reducir los plásticos de un solo uso</w:t>
            </w:r>
            <w:r w:rsidRPr="0093448B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en el turismo? </w:t>
            </w:r>
            <w:r w:rsidRPr="00A576BA">
              <w:rPr>
                <w:rFonts w:ascii="Arial" w:hAnsi="Arial" w:cs="Arial"/>
                <w:color w:val="404040" w:themeColor="text1" w:themeTint="BF"/>
                <w:lang w:val="es-ES"/>
              </w:rPr>
              <w:t>*</w:t>
            </w:r>
          </w:p>
          <w:p w14:paraId="2EDFF9E8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2143459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182FFF0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861400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D8C9180" w14:textId="77777777" w:rsidR="00A576BA" w:rsidRPr="00265F81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872EA0D" w14:textId="29270BB3" w:rsidR="00A576BA" w:rsidRPr="007A6253" w:rsidRDefault="00A576BA" w:rsidP="00D5683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(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límite de 100 palabras):</w:t>
            </w:r>
          </w:p>
          <w:p w14:paraId="721BBC94" w14:textId="77777777" w:rsidR="00A576BA" w:rsidRPr="00E31CB3" w:rsidRDefault="00A576BA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D1E6C68" w14:textId="77777777" w:rsidR="007F7A21" w:rsidRPr="009F5F02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07C8ECA1" w14:textId="2A2F42A0" w:rsidR="007F7A21" w:rsidRPr="007F7A21" w:rsidRDefault="007F7A21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1B5AE479" w14:textId="77777777" w:rsidTr="00A576BA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8DCF6" w14:textId="42B88A38" w:rsidR="00A576BA" w:rsidRPr="004A3648" w:rsidRDefault="00A576BA" w:rsidP="1187569A">
            <w:pPr>
              <w:pStyle w:val="ListParagraph"/>
              <w:numPr>
                <w:ilvl w:val="0"/>
                <w:numId w:val="11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t>¿</w:t>
            </w:r>
            <w:r w:rsidRPr="004A3648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El pueblo difunde y/o promueve políticas, medidas e iniciativas para </w:t>
            </w:r>
            <w:r w:rsidRPr="004A3648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controlar y reducir</w:t>
            </w:r>
            <w:r w:rsidRPr="004A3648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el impacto del turismo en el </w:t>
            </w:r>
            <w:r w:rsidRPr="004A3648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consumo de agua</w:t>
            </w:r>
            <w:r w:rsidRPr="004A3648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y en la </w:t>
            </w:r>
            <w:r w:rsidRPr="004A3648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generación de aguas residuales</w:t>
            </w:r>
            <w:r w:rsidRPr="004A3648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y </w:t>
            </w:r>
            <w:r w:rsidRPr="004A3648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residuos sólidos</w:t>
            </w:r>
            <w:r w:rsidRPr="004A3648">
              <w:rPr>
                <w:rFonts w:ascii="Arial" w:hAnsi="Arial" w:cs="Arial"/>
                <w:color w:val="404040" w:themeColor="text1" w:themeTint="BF"/>
                <w:lang w:val="es-ES"/>
              </w:rPr>
              <w:t>? *</w:t>
            </w:r>
          </w:p>
          <w:p w14:paraId="4E565943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750497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1AB3AE7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810540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2F8CDEB" w14:textId="77777777" w:rsidR="00A576BA" w:rsidRPr="00265F81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44A3EF4" w14:textId="16F4963B" w:rsidR="00A576BA" w:rsidRPr="007A6253" w:rsidRDefault="00A576BA" w:rsidP="00D5683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67079898" w14:textId="77777777" w:rsidR="00A576BA" w:rsidRPr="00E31CB3" w:rsidRDefault="00A576BA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975EAD1" w14:textId="77777777" w:rsidR="007F7A21" w:rsidRPr="009F5F02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lastRenderedPageBreak/>
              <w:t>Escriba aquí</w:t>
            </w:r>
          </w:p>
          <w:p w14:paraId="644ACC47" w14:textId="43A9E01D" w:rsidR="007F7A21" w:rsidRPr="007F7A21" w:rsidRDefault="007F7A21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117E736F" w14:textId="77777777" w:rsidTr="00A576BA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3EDE6" w14:textId="4970A423" w:rsidR="00A576BA" w:rsidRPr="00D83673" w:rsidRDefault="00A576BA" w:rsidP="1187569A">
            <w:pPr>
              <w:pStyle w:val="ListParagraph"/>
              <w:numPr>
                <w:ilvl w:val="0"/>
                <w:numId w:val="11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F03B7F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Por favor, añada cualquier información relevante sobre las políticas, medidas e iniciativas que el pueblo aplica en el ámbito de la sostenibilidad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ambiental</w:t>
            </w:r>
            <w:r w:rsidRPr="00F03B7F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D8367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(límite de 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15</w:t>
            </w:r>
            <w:r w:rsidRPr="00D8367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0 palabras)</w:t>
            </w:r>
            <w:r w:rsidRPr="00D83673">
              <w:rPr>
                <w:rFonts w:ascii="Arial" w:hAnsi="Arial" w:cs="Arial"/>
                <w:color w:val="404040" w:themeColor="text1" w:themeTint="BF"/>
                <w:lang w:val="es-ES"/>
              </w:rPr>
              <w:t>: *</w:t>
            </w:r>
          </w:p>
          <w:p w14:paraId="641B6CF5" w14:textId="7E5193B1" w:rsidR="00A576BA" w:rsidRPr="00E31CB3" w:rsidRDefault="00A576BA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6BCDB5C7" w14:textId="77777777" w:rsidR="007F7A21" w:rsidRPr="009F5F02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1A9BF333" w14:textId="77777777" w:rsidR="007F7A21" w:rsidRPr="007F7A21" w:rsidRDefault="007F7A21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C51B9F5" w14:textId="4251F000" w:rsidR="00A576BA" w:rsidRPr="00265F81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1D10720F" w14:textId="77777777" w:rsidTr="00A576BA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22E62" w14:textId="5A723AFC" w:rsidR="00A576BA" w:rsidRPr="00B62957" w:rsidRDefault="00A576BA" w:rsidP="1187569A">
            <w:pPr>
              <w:pStyle w:val="ListParagraph"/>
              <w:numPr>
                <w:ilvl w:val="0"/>
                <w:numId w:val="11"/>
              </w:numPr>
              <w:spacing w:after="0" w:line="276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B62957">
              <w:rPr>
                <w:rFonts w:ascii="Arial" w:hAnsi="Arial" w:cs="Arial"/>
                <w:color w:val="404040" w:themeColor="text1" w:themeTint="BF"/>
                <w:lang w:val="es-ES"/>
              </w:rPr>
              <w:t>Proporcione un máximo de tres enlaces de Internet relevantes: *</w:t>
            </w:r>
            <w:r w:rsidRPr="00927DB0">
              <w:rPr>
                <w:lang w:val="es-ES"/>
              </w:rPr>
              <w:br/>
            </w:r>
            <w:sdt>
              <w:sdtPr>
                <w:id w:val="-1608658023"/>
                <w:placeholder>
                  <w:docPart w:val="1E12C998767B4A4A8AFB11582C7A29A1"/>
                </w:placeholder>
                <w:showingPlcHdr/>
              </w:sdtPr>
              <w:sdtEndPr/>
              <w:sdtContent>
                <w:proofErr w:type="gramStart"/>
                <w:r w:rsidRPr="00B62957">
                  <w:rPr>
                    <w:rStyle w:val="PlaceholderText"/>
                    <w:lang w:val="es-ES"/>
                  </w:rPr>
                  <w:t>Click</w:t>
                </w:r>
                <w:proofErr w:type="gramEnd"/>
                <w:r w:rsidRPr="00B62957">
                  <w:rPr>
                    <w:rStyle w:val="PlaceholderText"/>
                    <w:lang w:val="es-ES"/>
                  </w:rPr>
                  <w:t xml:space="preserve"> or tap here to enter text.</w:t>
                </w:r>
              </w:sdtContent>
            </w:sdt>
          </w:p>
          <w:p w14:paraId="6DFA2151" w14:textId="77777777" w:rsidR="00A576BA" w:rsidRDefault="001710FD" w:rsidP="00F03B7F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180602"/>
                <w:placeholder>
                  <w:docPart w:val="26C2ACE875DE4AC290F259396BBA5219"/>
                </w:placeholder>
                <w:showingPlcHdr/>
              </w:sdtPr>
              <w:sdtEndPr/>
              <w:sdtContent>
                <w:r w:rsidR="00A576BA" w:rsidRPr="005C31E1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37160E50" w14:textId="2FDD17B7" w:rsidR="00A576BA" w:rsidRPr="00265F81" w:rsidRDefault="001710FD" w:rsidP="00F03B7F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961305695"/>
                <w:placeholder>
                  <w:docPart w:val="B209B055806A4EDDB6731BF4AF583D2B"/>
                </w:placeholder>
                <w:showingPlcHdr/>
              </w:sdtPr>
              <w:sdtEndPr/>
              <w:sdtContent>
                <w:r w:rsidR="00A576BA" w:rsidRPr="005C31E1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576BA" w:rsidRPr="001710FD" w14:paraId="6C507523" w14:textId="77777777" w:rsidTr="00A576BA"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DF586F" w14:textId="45891BCE" w:rsidR="00A576BA" w:rsidRPr="00A576BA" w:rsidRDefault="00A576BA" w:rsidP="008A00F5">
            <w:pPr>
              <w:spacing w:line="276" w:lineRule="auto"/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</w:pPr>
            <w:r w:rsidRPr="00A576B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Por favor, seleccione a cuáles Objetivos de Desarrollo Sostenible (ODS)</w:t>
            </w:r>
            <w:r w:rsidRPr="00A576BA">
              <w:rPr>
                <w:rStyle w:val="FootnoteReference"/>
                <w:rFonts w:cs="Arial"/>
                <w:b/>
                <w:bCs/>
                <w:color w:val="404040" w:themeColor="text1" w:themeTint="BF"/>
              </w:rPr>
              <w:footnoteReference w:id="5"/>
            </w:r>
            <w:r w:rsidRPr="00A576B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contribuyen las iniciativas implementadas en </w:t>
            </w:r>
            <w:r w:rsidR="00981EFE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esta área. </w:t>
            </w:r>
            <w:r w:rsidR="00981EFE" w:rsidRPr="00981EFE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Por favor, seleccione sólo las que tengan una contribución importante al objetivo</w:t>
            </w:r>
            <w:r w:rsidR="00981EFE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: </w:t>
            </w:r>
            <w:r w:rsidRPr="00A576B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* </w:t>
            </w:r>
          </w:p>
        </w:tc>
      </w:tr>
      <w:tr w:rsidR="00A576BA" w:rsidRPr="001710FD" w14:paraId="6AF6EB0D" w14:textId="77777777" w:rsidTr="00A576BA"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5AA9F3F" w14:textId="77777777" w:rsidR="00A576BA" w:rsidRPr="00E05035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</w:t>
            </w:r>
            <w:r w:rsidRPr="00E0503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1: Fin de la Pobreza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2042661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0503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DAC2481" w14:textId="77777777" w:rsidR="00A576BA" w:rsidRPr="00162F39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2F39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2: Hambre cero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894931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2F39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00142EE" w14:textId="77777777" w:rsidR="00A576BA" w:rsidRPr="00DD0B98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DD0B98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3: Salud y bienestar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34569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D0B98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B7164AD" w14:textId="77777777" w:rsidR="00A576BA" w:rsidRPr="00DD0B98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DD0B98">
              <w:rPr>
                <w:rFonts w:ascii="Arial" w:hAnsi="Arial" w:cs="Arial"/>
                <w:color w:val="404040" w:themeColor="text1" w:themeTint="BF"/>
                <w:lang w:val="es-ES"/>
              </w:rPr>
              <w:t>ODS 4: Ed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ucación de calidad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044484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D0B98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8300DE1" w14:textId="77777777" w:rsidR="00A576BA" w:rsidRPr="00162F39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2F39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5: Igualdad de género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955054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2F39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69119BA" w14:textId="77777777" w:rsidR="00A576BA" w:rsidRPr="00DD0B98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DD0B98">
              <w:rPr>
                <w:rFonts w:ascii="Arial" w:hAnsi="Arial" w:cs="Arial"/>
                <w:color w:val="404040" w:themeColor="text1" w:themeTint="BF"/>
                <w:lang w:val="es-ES"/>
              </w:rPr>
              <w:t>ODS 6: Agua limpia y s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aneamiento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2006620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D0B98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7794B5C1" w14:textId="77777777" w:rsidR="00A576BA" w:rsidRPr="00EB4CDB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EB4CDB">
              <w:rPr>
                <w:rFonts w:ascii="Arial" w:hAnsi="Arial" w:cs="Arial"/>
                <w:color w:val="404040" w:themeColor="text1" w:themeTint="BF"/>
                <w:lang w:val="es-ES"/>
              </w:rPr>
              <w:t>ODS 7: Energía asequible y no contaminante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339388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4CDB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F0DAE5E" w14:textId="77777777" w:rsidR="00A576BA" w:rsidRPr="00EB4CDB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EB4CDB">
              <w:rPr>
                <w:rFonts w:ascii="Arial" w:hAnsi="Arial" w:cs="Arial"/>
                <w:color w:val="404040" w:themeColor="text1" w:themeTint="BF"/>
                <w:lang w:val="es-ES"/>
              </w:rPr>
              <w:t>ODS 8: Trabajo decente y cr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ecimiento económico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890156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4CDB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AE70C5C" w14:textId="77777777" w:rsidR="00A576BA" w:rsidRPr="00797F07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97F07">
              <w:rPr>
                <w:rFonts w:ascii="Arial" w:hAnsi="Arial" w:cs="Arial"/>
                <w:color w:val="404040" w:themeColor="text1" w:themeTint="BF"/>
                <w:lang w:val="es-ES"/>
              </w:rPr>
              <w:t>ODS 9: Industria, innovación e i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nfraestructuras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593890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7F07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D218D0" w14:textId="77777777" w:rsidR="00A576BA" w:rsidRPr="00163813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10: Reducción de las desigualdades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2114114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30EB2E9" w14:textId="77777777" w:rsidR="00A576BA" w:rsidRPr="00163813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11: Ciudades y comunidades sostenibles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407302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5F27C32" w14:textId="095EBDC7" w:rsidR="00A576BA" w:rsidRPr="00163813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>ODS 12: Producción y consum</w:t>
            </w:r>
            <w:r w:rsidR="00297A52">
              <w:rPr>
                <w:rFonts w:ascii="Arial" w:hAnsi="Arial" w:cs="Arial"/>
                <w:color w:val="404040" w:themeColor="text1" w:themeTint="BF"/>
                <w:lang w:val="es-ES"/>
              </w:rPr>
              <w:t>o</w:t>
            </w: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responsables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691336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293650E" w14:textId="77777777" w:rsidR="00A576BA" w:rsidRPr="00163813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13: Acción por el clima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056520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B988A39" w14:textId="77777777" w:rsidR="00A576BA" w:rsidRPr="00163813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14: Vida submarina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512271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5FB9921" w14:textId="77777777" w:rsidR="00A576BA" w:rsidRPr="00163813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15: Vida de ecosistemas terrestres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712227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02E7176" w14:textId="77777777" w:rsidR="00A576BA" w:rsidRPr="00163813" w:rsidRDefault="00A576BA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16: Paz, justiciar e instituciones sólidas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265456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0C399FB" w14:textId="77777777" w:rsidR="00A576BA" w:rsidRPr="00163813" w:rsidRDefault="00A576BA" w:rsidP="008A00F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17: Alianzas para lograr los objetivos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818409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</w:tc>
      </w:tr>
    </w:tbl>
    <w:p w14:paraId="1AF46AB7" w14:textId="77777777" w:rsidR="000A363A" w:rsidRPr="00A576BA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  <w:lang w:val="es-ES"/>
        </w:rPr>
      </w:pPr>
    </w:p>
    <w:tbl>
      <w:tblPr>
        <w:tblStyle w:val="TableGrid"/>
        <w:tblW w:w="9067" w:type="dxa"/>
        <w:tblInd w:w="0" w:type="dxa"/>
        <w:tblLook w:val="04A0" w:firstRow="1" w:lastRow="0" w:firstColumn="1" w:lastColumn="0" w:noHBand="0" w:noVBand="1"/>
      </w:tblPr>
      <w:tblGrid>
        <w:gridCol w:w="4508"/>
        <w:gridCol w:w="4508"/>
        <w:gridCol w:w="51"/>
      </w:tblGrid>
      <w:tr w:rsidR="0069479D" w:rsidRPr="0069479D" w14:paraId="20BB97D7" w14:textId="77777777" w:rsidTr="004C1F8A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2DAEA9FA" w14:textId="36A90DE8" w:rsidR="000A363A" w:rsidRPr="001710FD" w:rsidRDefault="00340366" w:rsidP="002106DA">
            <w:pPr>
              <w:pStyle w:val="Heading1"/>
              <w:numPr>
                <w:ilvl w:val="0"/>
                <w:numId w:val="15"/>
              </w:numPr>
              <w:outlineLvl w:val="0"/>
              <w:rPr>
                <w:color w:val="816200" w:themeColor="accent5" w:themeShade="80"/>
                <w:sz w:val="28"/>
                <w:szCs w:val="28"/>
                <w:lang w:val="es-ES"/>
              </w:rPr>
            </w:pPr>
            <w:r w:rsidRPr="001710FD">
              <w:rPr>
                <w:color w:val="816200" w:themeColor="accent5" w:themeShade="80"/>
                <w:sz w:val="28"/>
                <w:szCs w:val="28"/>
                <w:lang w:val="es-ES"/>
              </w:rPr>
              <w:t>Desarrollo turístico e integración de la cadena de valor</w:t>
            </w:r>
          </w:p>
        </w:tc>
      </w:tr>
      <w:tr w:rsidR="00D56834" w:rsidRPr="001710FD" w14:paraId="66C94222" w14:textId="77777777" w:rsidTr="004C1F8A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437E7E8A" w14:textId="65B73632" w:rsidR="00D56834" w:rsidRPr="000810DC" w:rsidRDefault="000810DC" w:rsidP="00FA2CB1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color w:val="404040" w:themeColor="text1" w:themeTint="BF"/>
                <w:sz w:val="22"/>
                <w:szCs w:val="22"/>
                <w:lang w:val="es-ES"/>
              </w:rPr>
            </w:pPr>
            <w:r w:rsidRPr="000810DC">
              <w:rPr>
                <w:rFonts w:ascii="Arial" w:hAnsi="Arial" w:cs="Arial"/>
                <w:color w:val="404040" w:themeColor="text1" w:themeTint="BF"/>
                <w:sz w:val="22"/>
                <w:szCs w:val="22"/>
                <w:lang w:val="es-ES"/>
              </w:rPr>
              <w:t>El turismo en el pueblo está significativamente comercializado y desarrollado. El pueblo promueve además la mejora de la cadena de valor del turismo y la competitividad del destino en áreas relacionadas con el acceso al mercado, la comercialización y la promoción, la innovación, el desarrollo de productos y la calidad.</w:t>
            </w:r>
          </w:p>
        </w:tc>
      </w:tr>
      <w:tr w:rsidR="00A576BA" w:rsidRPr="009644FE" w14:paraId="5AE808B4" w14:textId="77777777" w:rsidTr="00EA537E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D989" w14:textId="4FA5C626" w:rsidR="00A576BA" w:rsidRPr="000810DC" w:rsidRDefault="00A576BA" w:rsidP="002106DA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t>¿</w:t>
            </w:r>
            <w:r w:rsidRPr="000810D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El pueblo está integrado en un área más amplia con </w:t>
            </w:r>
            <w:r w:rsidRPr="000810DC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atractivos turísticos</w:t>
            </w:r>
            <w:r w:rsidRPr="000810D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(por ejemplo, forma parte de una ruta temática nacional, regional o internacional, de </w:t>
            </w:r>
            <w:r w:rsidRPr="000810DC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>una asociación de pueblos con valores naturales y culturales comunes, de un parque natural, etc.)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? </w:t>
            </w:r>
            <w:r w:rsidRPr="000810DC">
              <w:rPr>
                <w:rFonts w:ascii="Arial" w:hAnsi="Arial" w:cs="Arial"/>
                <w:color w:val="404040" w:themeColor="text1" w:themeTint="BF"/>
                <w:lang w:val="es-ES"/>
              </w:rPr>
              <w:t>*</w:t>
            </w:r>
          </w:p>
          <w:p w14:paraId="1C03EBC2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705843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D783FA0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085613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733BC7CF" w14:textId="77777777" w:rsidR="00A576BA" w:rsidRPr="000810DC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576D50B3" w14:textId="0F0BFE8B" w:rsidR="00A576BA" w:rsidRPr="000810DC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</w:t>
            </w:r>
            <w:r w:rsidRPr="000810D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,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especifique </w:t>
            </w:r>
            <w:r w:rsidRPr="000810DC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0810DC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5021246D" w14:textId="77777777" w:rsidR="00A576BA" w:rsidRDefault="00A576BA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6C816D7" w14:textId="77777777" w:rsidR="007F7A21" w:rsidRPr="009F5F02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67FA402D" w14:textId="227F59E8" w:rsidR="007F7A21" w:rsidRPr="007F7A21" w:rsidRDefault="007F7A21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</w:tc>
      </w:tr>
      <w:tr w:rsidR="00A576BA" w:rsidRPr="00265F81" w14:paraId="510D6D67" w14:textId="77777777" w:rsidTr="00EA537E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CD71" w14:textId="704E3839" w:rsidR="00A576BA" w:rsidRPr="00E62135" w:rsidRDefault="00A576BA" w:rsidP="1187569A">
            <w:pPr>
              <w:pStyle w:val="ListParagraph"/>
              <w:numPr>
                <w:ilvl w:val="0"/>
                <w:numId w:val="12"/>
              </w:numPr>
              <w:rPr>
                <w:rFonts w:eastAsiaTheme="minorEastAsia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>¿</w:t>
            </w:r>
            <w:r w:rsidRPr="002D60D0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El pueblo tiene opciones de </w:t>
            </w:r>
            <w:r w:rsidRPr="00E62135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alojamiento</w:t>
            </w:r>
            <w:r w:rsidRPr="002D60D0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que reflejan los valores rurales y locales</w:t>
            </w:r>
            <w:r w:rsidRPr="00E62135">
              <w:rPr>
                <w:rFonts w:ascii="Arial" w:hAnsi="Arial" w:cs="Arial"/>
                <w:color w:val="404040" w:themeColor="text1" w:themeTint="BF"/>
                <w:lang w:val="es-ES"/>
              </w:rPr>
              <w:t>? *</w:t>
            </w:r>
          </w:p>
          <w:p w14:paraId="22C5D84A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047761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B0763EE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326329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CB21D07" w14:textId="77777777" w:rsidR="00A576BA" w:rsidRPr="0083058D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8105589" w14:textId="03262A18" w:rsidR="00A576BA" w:rsidRPr="0083058D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</w:t>
            </w:r>
            <w:r w:rsidRPr="000810D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,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especifique y proporcione ejemplos relevantes </w:t>
            </w:r>
            <w:r w:rsidRPr="0083058D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83058D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1E52C92F" w14:textId="77777777" w:rsidR="007F7A21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4B3AEF97" w14:textId="2F06435B" w:rsidR="007F7A21" w:rsidRPr="009F5F02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5430A68A" w14:textId="5AF042CB" w:rsidR="00A576BA" w:rsidRPr="007F7A21" w:rsidRDefault="00A576BA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7C3B80BB" w14:textId="77777777" w:rsidTr="00EA537E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E003" w14:textId="19212420" w:rsidR="00A576BA" w:rsidRPr="0075383A" w:rsidRDefault="00A576BA" w:rsidP="1187569A">
            <w:pPr>
              <w:pStyle w:val="ListParagraph"/>
              <w:numPr>
                <w:ilvl w:val="0"/>
                <w:numId w:val="12"/>
              </w:numPr>
              <w:rPr>
                <w:rFonts w:eastAsiaTheme="minorEastAsia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t>¿</w:t>
            </w:r>
            <w:r w:rsidRPr="0075383A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El pueblo promueve la </w:t>
            </w:r>
            <w:r w:rsidRPr="0075383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gastronomía local</w:t>
            </w:r>
            <w:r w:rsidRPr="0075383A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y la cultura culinaria local? *</w:t>
            </w:r>
          </w:p>
          <w:p w14:paraId="0BAA3096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030109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B169953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686017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03BD0CE" w14:textId="77777777" w:rsidR="00A576BA" w:rsidRPr="00265F81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  <w:p w14:paraId="51C657A9" w14:textId="55237F22" w:rsidR="00A576BA" w:rsidRPr="008811D6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</w:t>
            </w:r>
            <w:r w:rsidRPr="000810DC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,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especifique y proporcione ejemplos relevantes </w:t>
            </w:r>
            <w:r w:rsidRPr="008811D6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8811D6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48106D45" w14:textId="77777777" w:rsidR="00A576BA" w:rsidRPr="00E31CB3" w:rsidRDefault="00A576BA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93CBD51" w14:textId="77777777" w:rsidR="007F7A21" w:rsidRPr="009F5F02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2F410FD7" w14:textId="4DB58732" w:rsidR="007F7A21" w:rsidRPr="007F7A21" w:rsidRDefault="007F7A21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6FF1DECA" w14:textId="77777777" w:rsidTr="00EA537E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8E88" w14:textId="775C7355" w:rsidR="00A576BA" w:rsidRPr="0075383A" w:rsidRDefault="00A576BA" w:rsidP="1187569A">
            <w:pPr>
              <w:pStyle w:val="ListParagraph"/>
              <w:numPr>
                <w:ilvl w:val="0"/>
                <w:numId w:val="12"/>
              </w:numPr>
              <w:rPr>
                <w:rFonts w:eastAsiaTheme="minorEastAsia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t>¿</w:t>
            </w:r>
            <w:r w:rsidRPr="0075383A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El pueblo promueve la inclusión de </w:t>
            </w:r>
            <w:r w:rsidRPr="005900B0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agricultores, productores locales</w:t>
            </w:r>
            <w:r w:rsidRPr="0075383A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(artesanos, etc.) en </w:t>
            </w:r>
            <w:r w:rsidR="0008277D" w:rsidRPr="008908FB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productos turísticos</w:t>
            </w:r>
            <w:r w:rsidRPr="005900B0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, actividades y experiencias relacionados</w:t>
            </w:r>
            <w:r w:rsidRPr="0075383A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con tradiciones locales y facilita su adquisición por parte de turistas? </w:t>
            </w:r>
            <w:r w:rsidRPr="00A576BA">
              <w:rPr>
                <w:rFonts w:ascii="Arial" w:hAnsi="Arial" w:cs="Arial"/>
                <w:color w:val="404040" w:themeColor="text1" w:themeTint="BF"/>
                <w:lang w:val="es-ES"/>
              </w:rPr>
              <w:t>*</w:t>
            </w:r>
          </w:p>
          <w:p w14:paraId="2261314C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238161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5ACEF2E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662516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A5BB2E2" w14:textId="77777777" w:rsidR="00A576BA" w:rsidRPr="005900B0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B90E3DC" w14:textId="07D35738" w:rsidR="00A576BA" w:rsidRPr="007A6253" w:rsidRDefault="00A576BA" w:rsidP="007A640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(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límite de 100 palabras)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0A46E9F7" w14:textId="77777777" w:rsidR="007F7A21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0452B14D" w14:textId="73687B16" w:rsidR="007F7A21" w:rsidRPr="009F5F02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6ADBE5DE" w14:textId="7E885607" w:rsidR="00A576BA" w:rsidRPr="007F7A21" w:rsidRDefault="00A576BA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3B33F220" w14:textId="77777777" w:rsidTr="00EA537E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D6AE" w14:textId="2B6B2D41" w:rsidR="00A576BA" w:rsidRPr="005900B0" w:rsidRDefault="00A576BA" w:rsidP="1187569A">
            <w:pPr>
              <w:pStyle w:val="ListParagraph"/>
              <w:numPr>
                <w:ilvl w:val="0"/>
                <w:numId w:val="12"/>
              </w:numPr>
              <w:rPr>
                <w:rFonts w:eastAsiaTheme="minorEastAsia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t>¿</w:t>
            </w:r>
            <w:r w:rsidRPr="005900B0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El pueblo implementa o </w:t>
            </w:r>
            <w:r w:rsidR="00C53B0A">
              <w:rPr>
                <w:rFonts w:ascii="Arial" w:hAnsi="Arial" w:cs="Arial"/>
                <w:color w:val="404040" w:themeColor="text1" w:themeTint="BF"/>
                <w:lang w:val="es-ES"/>
              </w:rPr>
              <w:t>promueve</w:t>
            </w:r>
            <w:r w:rsidR="00C53B0A" w:rsidRPr="005900B0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5900B0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unas </w:t>
            </w:r>
            <w:r w:rsidRPr="008908FB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normas de calidad turística</w:t>
            </w:r>
            <w:r w:rsidRPr="005900B0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y unos </w:t>
            </w:r>
            <w:r w:rsidRPr="008908FB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sistemas de certificación</w:t>
            </w:r>
            <w:r w:rsidRPr="005900B0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en las empresas y los proveedores de servicios turísticos? *</w:t>
            </w:r>
          </w:p>
          <w:p w14:paraId="201BD126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469484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63371C0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531619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BA19D1B" w14:textId="77777777" w:rsidR="00A576BA" w:rsidRPr="005900B0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3F5DA2B" w14:textId="6A2DF198" w:rsidR="00A576BA" w:rsidRPr="007A6253" w:rsidRDefault="00A576BA" w:rsidP="007A640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(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límite de 100 palabras)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439A9D68" w14:textId="77777777" w:rsidR="007F7A21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129C264C" w14:textId="0B75DC8C" w:rsidR="007F7A21" w:rsidRPr="009F5F02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5FDEDEF2" w14:textId="739315D8" w:rsidR="00A576BA" w:rsidRPr="007F7A21" w:rsidRDefault="00A576BA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17A98AB8" w14:textId="77777777" w:rsidTr="00EA537E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B6C37" w14:textId="12B02A1B" w:rsidR="00A576BA" w:rsidRPr="00B16797" w:rsidRDefault="00A576BA" w:rsidP="1187569A">
            <w:pPr>
              <w:pStyle w:val="ListParagraph"/>
              <w:numPr>
                <w:ilvl w:val="0"/>
                <w:numId w:val="12"/>
              </w:numPr>
              <w:rPr>
                <w:rFonts w:eastAsiaTheme="minorEastAsia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>¿</w:t>
            </w:r>
            <w:r w:rsidRPr="00B16797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Los comercios del pueblo disponen de </w:t>
            </w:r>
            <w:r w:rsidR="00425EC6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infraestructura</w:t>
            </w:r>
            <w:r w:rsidR="00425EC6" w:rsidRPr="00B16797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</w:t>
            </w:r>
            <w:r w:rsidRPr="00B16797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de comercio electrónico</w:t>
            </w:r>
            <w:r w:rsidRPr="00B16797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y/o de </w:t>
            </w:r>
            <w:r w:rsidRPr="00B16797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pago electrónico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?</w:t>
            </w:r>
            <w:r w:rsidRPr="00B16797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*</w:t>
            </w:r>
          </w:p>
          <w:p w14:paraId="29BBB982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342426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1C868F3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930964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5EC9FC0" w14:textId="77777777" w:rsidR="00A576BA" w:rsidRPr="00265F81" w:rsidRDefault="00A576BA" w:rsidP="002C3C5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31B936D5" w14:textId="48407372" w:rsidR="00A576BA" w:rsidRPr="001F6FE3" w:rsidRDefault="00A576BA" w:rsidP="002C3C5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Si la respuesta es SÍ, describa brevemente </w:t>
            </w:r>
            <w:r w:rsidRPr="001F6FE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42A48029" w14:textId="77777777" w:rsidR="00A576BA" w:rsidRPr="00E31CB3" w:rsidRDefault="00A576BA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BD57B5D" w14:textId="77777777" w:rsidR="007F7A21" w:rsidRPr="009F5F02" w:rsidRDefault="007F7A21" w:rsidP="007F7A21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683C764D" w14:textId="5D453238" w:rsidR="007F7A21" w:rsidRPr="007F7A21" w:rsidRDefault="007F7A21" w:rsidP="007F7A21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1710FD" w14:paraId="19FE0F4D" w14:textId="77777777" w:rsidTr="00EA537E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971B" w14:textId="74121186" w:rsidR="00A576BA" w:rsidRPr="00B16797" w:rsidRDefault="00A576BA" w:rsidP="1187569A">
            <w:pPr>
              <w:pStyle w:val="ListParagraph"/>
              <w:numPr>
                <w:ilvl w:val="0"/>
                <w:numId w:val="12"/>
              </w:numPr>
              <w:rPr>
                <w:rFonts w:eastAsiaTheme="minorEastAsia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t>¿</w:t>
            </w:r>
            <w:r w:rsidRPr="00B16797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El pueblo cuenta con </w:t>
            </w:r>
            <w:r w:rsidRPr="00B16797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señalización turística</w:t>
            </w:r>
            <w:r w:rsidRPr="00B16797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? </w:t>
            </w:r>
            <w:r w:rsidRPr="00A576BA">
              <w:rPr>
                <w:rFonts w:ascii="Arial" w:hAnsi="Arial" w:cs="Arial"/>
                <w:color w:val="404040" w:themeColor="text1" w:themeTint="BF"/>
                <w:lang w:val="es-ES"/>
              </w:rPr>
              <w:t>*</w:t>
            </w:r>
          </w:p>
          <w:p w14:paraId="19FFCCD9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583883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5626219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423753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80DF5AE" w14:textId="77777777" w:rsidR="00A576BA" w:rsidRPr="00B16797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A96FF5B" w14:textId="7FB12164" w:rsidR="00A576BA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, proporcione hasta tres ejemplos</w:t>
            </w:r>
            <w:r w:rsidRPr="00B16797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(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f</w:t>
            </w:r>
            <w:r w:rsidRPr="00B16797">
              <w:rPr>
                <w:rFonts w:ascii="Arial" w:hAnsi="Arial" w:cs="Arial"/>
                <w:color w:val="404040" w:themeColor="text1" w:themeTint="BF"/>
                <w:lang w:val="es-ES"/>
              </w:rPr>
              <w:t>otos):</w:t>
            </w:r>
          </w:p>
          <w:p w14:paraId="495B0512" w14:textId="77777777" w:rsidR="007F7A21" w:rsidRPr="00B16797" w:rsidRDefault="007F7A21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4830"/>
            </w:tblGrid>
            <w:tr w:rsidR="000B11FF" w:rsidRPr="001710FD" w14:paraId="1EF84B42" w14:textId="77777777" w:rsidTr="00765228">
              <w:tc>
                <w:tcPr>
                  <w:tcW w:w="4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B9838C" w14:textId="77777777" w:rsidR="000B11FF" w:rsidRPr="000B11FF" w:rsidRDefault="000B11FF" w:rsidP="000B11FF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i/>
                      <w:iCs/>
                      <w:color w:val="C7C7C7" w:themeColor="background2" w:themeShade="E6"/>
                      <w:sz w:val="20"/>
                      <w:szCs w:val="20"/>
                      <w:lang w:val="es-ES"/>
                    </w:rPr>
                  </w:pPr>
                  <w:r w:rsidRPr="000B11FF">
                    <w:rPr>
                      <w:rFonts w:ascii="Arial" w:hAnsi="Arial" w:cs="Arial"/>
                      <w:i/>
                      <w:iCs/>
                      <w:color w:val="C7C7C7" w:themeColor="background2" w:themeShade="E6"/>
                      <w:sz w:val="20"/>
                      <w:szCs w:val="20"/>
                      <w:lang w:val="es-ES"/>
                    </w:rPr>
                    <w:t>Por favor, inserte su imagen aquí</w:t>
                  </w:r>
                </w:p>
              </w:tc>
            </w:tr>
            <w:tr w:rsidR="000B11FF" w:rsidRPr="001710FD" w14:paraId="62D828C2" w14:textId="77777777" w:rsidTr="00765228">
              <w:tc>
                <w:tcPr>
                  <w:tcW w:w="4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6BDBB3" w14:textId="77777777" w:rsidR="000B11FF" w:rsidRPr="000B11FF" w:rsidRDefault="000B11FF" w:rsidP="000B11FF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i/>
                      <w:iCs/>
                      <w:color w:val="C7C7C7" w:themeColor="background2" w:themeShade="E6"/>
                      <w:sz w:val="20"/>
                      <w:szCs w:val="20"/>
                      <w:lang w:val="es-ES"/>
                    </w:rPr>
                  </w:pPr>
                  <w:r w:rsidRPr="000B11FF">
                    <w:rPr>
                      <w:rFonts w:ascii="Arial" w:hAnsi="Arial" w:cs="Arial"/>
                      <w:i/>
                      <w:iCs/>
                      <w:color w:val="C7C7C7" w:themeColor="background2" w:themeShade="E6"/>
                      <w:sz w:val="20"/>
                      <w:szCs w:val="20"/>
                      <w:lang w:val="es-ES"/>
                    </w:rPr>
                    <w:t>Por favor, inserte su imagen aquí</w:t>
                  </w:r>
                </w:p>
              </w:tc>
            </w:tr>
            <w:tr w:rsidR="000B11FF" w:rsidRPr="001710FD" w14:paraId="3E4CFA0F" w14:textId="77777777" w:rsidTr="00765228">
              <w:trPr>
                <w:trHeight w:val="60"/>
              </w:trPr>
              <w:tc>
                <w:tcPr>
                  <w:tcW w:w="4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9A0864D" w14:textId="77777777" w:rsidR="000B11FF" w:rsidRPr="000B11FF" w:rsidRDefault="000B11FF" w:rsidP="000B11FF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i/>
                      <w:iCs/>
                      <w:color w:val="C7C7C7" w:themeColor="background2" w:themeShade="E6"/>
                      <w:sz w:val="20"/>
                      <w:szCs w:val="20"/>
                      <w:lang w:val="es-ES"/>
                    </w:rPr>
                  </w:pPr>
                  <w:r w:rsidRPr="000B11FF">
                    <w:rPr>
                      <w:rFonts w:ascii="Arial" w:hAnsi="Arial" w:cs="Arial"/>
                      <w:i/>
                      <w:iCs/>
                      <w:color w:val="C7C7C7" w:themeColor="background2" w:themeShade="E6"/>
                      <w:sz w:val="20"/>
                      <w:szCs w:val="20"/>
                      <w:lang w:val="es-ES"/>
                    </w:rPr>
                    <w:t>Por favor, inserte su imagen aquí</w:t>
                  </w:r>
                </w:p>
              </w:tc>
            </w:tr>
          </w:tbl>
          <w:p w14:paraId="0DCF3C86" w14:textId="77777777" w:rsidR="00A576BA" w:rsidRPr="00B16797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D7D4F22" w14:textId="77777777" w:rsidR="00A576BA" w:rsidRPr="00B16797" w:rsidRDefault="00A576BA" w:rsidP="00265F81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</w:tc>
      </w:tr>
      <w:tr w:rsidR="00A576BA" w:rsidRPr="000B11FF" w14:paraId="6253ED03" w14:textId="77777777" w:rsidTr="00EA537E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DBE76" w14:textId="28753CB6" w:rsidR="00A576BA" w:rsidRPr="00A576BA" w:rsidRDefault="00A576BA" w:rsidP="1187569A">
            <w:pPr>
              <w:pStyle w:val="ListParagraph"/>
              <w:numPr>
                <w:ilvl w:val="0"/>
                <w:numId w:val="12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9D7AB6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¿El pueblo acoge </w:t>
            </w:r>
            <w:r w:rsidRPr="009D7AB6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eventos</w:t>
            </w:r>
            <w:r w:rsidRPr="009D7AB6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o ha desarrollado eventos relevantes, especialmente relacionados con la cultura, el conocimiento y los productos locales? </w:t>
            </w:r>
            <w:r w:rsidRPr="00A576BA">
              <w:rPr>
                <w:rFonts w:ascii="Arial" w:hAnsi="Arial" w:cs="Arial"/>
                <w:color w:val="404040" w:themeColor="text1" w:themeTint="BF"/>
                <w:lang w:val="es-ES"/>
              </w:rPr>
              <w:t>*</w:t>
            </w:r>
          </w:p>
          <w:p w14:paraId="5DAF6905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352346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D5CD450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912388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0A31BC4" w14:textId="77777777" w:rsidR="00A576BA" w:rsidRPr="009D7AB6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5C6CF396" w14:textId="7FB3F900" w:rsidR="00A576BA" w:rsidRPr="009D7AB6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Si la respuesta es SÍ, describa brevemente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los eventos que el pueblo ha desarrollado </w:t>
            </w:r>
            <w:r w:rsidRPr="009D7AB6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9D7AB6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14226896" w14:textId="77777777" w:rsidR="000B11FF" w:rsidRDefault="000B11FF" w:rsidP="000B11F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1C382E7D" w14:textId="325C25C9" w:rsidR="000B11FF" w:rsidRPr="009F5F02" w:rsidRDefault="000B11FF" w:rsidP="000B11F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06374C8D" w14:textId="531D2AE5" w:rsidR="00A576BA" w:rsidRPr="000B11FF" w:rsidRDefault="00A576BA" w:rsidP="000B11FF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37EEF63D" w14:textId="77777777" w:rsidTr="00EA537E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86CF9" w14:textId="15BE1B27" w:rsidR="00A576BA" w:rsidRPr="00F65FAB" w:rsidRDefault="00A576BA" w:rsidP="1187569A">
            <w:pPr>
              <w:pStyle w:val="ListParagraph"/>
              <w:numPr>
                <w:ilvl w:val="0"/>
                <w:numId w:val="23"/>
              </w:numPr>
              <w:rPr>
                <w:rFonts w:eastAsiaTheme="minorEastAsia"/>
                <w:color w:val="404040" w:themeColor="text1" w:themeTint="BF"/>
                <w:lang w:val="es-ES"/>
              </w:rPr>
            </w:pPr>
            <w:r w:rsidRPr="00F65FAB">
              <w:rPr>
                <w:rFonts w:ascii="Arial" w:hAnsi="Arial" w:cs="Arial"/>
                <w:color w:val="404040" w:themeColor="text1" w:themeTint="BF"/>
                <w:lang w:val="es-ES"/>
              </w:rPr>
              <w:t>¿El pueblo tiene/participa en planes/iniciativas de marketing y promoción? *</w:t>
            </w:r>
          </w:p>
          <w:p w14:paraId="46FC1C60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473987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0D97394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927777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2989C4F" w14:textId="77777777" w:rsidR="00A576BA" w:rsidRPr="00F65FAB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3B15CB1" w14:textId="4C565390" w:rsidR="00A576BA" w:rsidRPr="007A6253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(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límite de 100 palabras)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5AF7E0A2" w14:textId="77777777" w:rsidR="000B11FF" w:rsidRDefault="000B11FF" w:rsidP="000B11F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7039F472" w14:textId="7A639FD6" w:rsidR="000B11FF" w:rsidRPr="009F5F02" w:rsidRDefault="000B11FF" w:rsidP="000B11FF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1AD865D6" w14:textId="77777777" w:rsidR="00A576BA" w:rsidRPr="000B11FF" w:rsidRDefault="00A576BA" w:rsidP="000B11FF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5D467AB3" w14:textId="7271857C" w:rsidR="00A576BA" w:rsidRDefault="00A576BA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F65FAB">
              <w:rPr>
                <w:rFonts w:ascii="Arial" w:hAnsi="Arial" w:cs="Arial"/>
                <w:color w:val="404040" w:themeColor="text1" w:themeTint="BF"/>
                <w:lang w:val="es-ES"/>
              </w:rPr>
              <w:t>Y añada a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continuación </w:t>
            </w:r>
            <w:r w:rsidRPr="00F65FAB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la página web del pueblo y las cuentas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de redes sociales (si las hay):</w:t>
            </w:r>
          </w:p>
          <w:p w14:paraId="081ACFB3" w14:textId="079EBE01" w:rsidR="000B11FF" w:rsidRDefault="000B11FF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tbl>
            <w:tblPr>
              <w:tblStyle w:val="TableGrid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1290"/>
              <w:gridCol w:w="3996"/>
            </w:tblGrid>
            <w:tr w:rsidR="000B11FF" w:rsidRPr="00265F81" w14:paraId="4C5C454E" w14:textId="77777777" w:rsidTr="00765228"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83AD62D" w14:textId="77777777" w:rsidR="000B11FF" w:rsidRPr="00265F81" w:rsidRDefault="000B11FF" w:rsidP="000B11FF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</w:pPr>
                  <w:r w:rsidRPr="00265F81"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  <w:t>Website</w:t>
                  </w:r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37664C" w14:textId="77777777" w:rsidR="000B11FF" w:rsidRPr="00265F81" w:rsidRDefault="000B11FF" w:rsidP="000B11FF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color w:val="404040" w:themeColor="text1" w:themeTint="BF"/>
                    </w:rPr>
                  </w:pPr>
                </w:p>
              </w:tc>
            </w:tr>
            <w:tr w:rsidR="000B11FF" w:rsidRPr="00265F81" w14:paraId="7443DC37" w14:textId="77777777" w:rsidTr="00765228"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ADB970F" w14:textId="77777777" w:rsidR="000B11FF" w:rsidRPr="00265F81" w:rsidRDefault="000B11FF" w:rsidP="000B11FF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</w:pPr>
                  <w:r w:rsidRPr="00265F81"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  <w:t>Instagram</w:t>
                  </w:r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3EC622" w14:textId="77777777" w:rsidR="000B11FF" w:rsidRPr="00265F81" w:rsidRDefault="000B11FF" w:rsidP="000B11FF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color w:val="404040" w:themeColor="text1" w:themeTint="BF"/>
                    </w:rPr>
                  </w:pPr>
                </w:p>
              </w:tc>
            </w:tr>
            <w:tr w:rsidR="000B11FF" w:rsidRPr="00265F81" w14:paraId="084029AF" w14:textId="77777777" w:rsidTr="00765228"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A643053" w14:textId="77777777" w:rsidR="000B11FF" w:rsidRPr="00265F81" w:rsidRDefault="000B11FF" w:rsidP="000B11FF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</w:pPr>
                  <w:r w:rsidRPr="00265F81"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  <w:t>Twitter</w:t>
                  </w:r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9ED438" w14:textId="77777777" w:rsidR="000B11FF" w:rsidRPr="00265F81" w:rsidRDefault="000B11FF" w:rsidP="000B11FF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color w:val="404040" w:themeColor="text1" w:themeTint="BF"/>
                    </w:rPr>
                  </w:pPr>
                </w:p>
              </w:tc>
            </w:tr>
            <w:tr w:rsidR="000B11FF" w:rsidRPr="00265F81" w14:paraId="3D65CC37" w14:textId="77777777" w:rsidTr="00765228"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08BE10A" w14:textId="77777777" w:rsidR="000B11FF" w:rsidRPr="00265F81" w:rsidRDefault="000B11FF" w:rsidP="000B11FF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</w:pPr>
                  <w:r w:rsidRPr="00265F81"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  <w:t>Facebook</w:t>
                  </w:r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44F488" w14:textId="77777777" w:rsidR="000B11FF" w:rsidRPr="00265F81" w:rsidRDefault="000B11FF" w:rsidP="000B11FF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color w:val="404040" w:themeColor="text1" w:themeTint="BF"/>
                    </w:rPr>
                  </w:pPr>
                </w:p>
              </w:tc>
            </w:tr>
            <w:tr w:rsidR="000B11FF" w:rsidRPr="00265F81" w14:paraId="4EC93C54" w14:textId="77777777" w:rsidTr="00765228"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5582669" w14:textId="77777777" w:rsidR="000B11FF" w:rsidRPr="00265F81" w:rsidRDefault="000B11FF" w:rsidP="000B11FF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</w:pPr>
                  <w:r w:rsidRPr="3220A320"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  <w:t>LinkedIn</w:t>
                  </w:r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C6481D" w14:textId="77777777" w:rsidR="000B11FF" w:rsidRPr="00265F81" w:rsidRDefault="000B11FF" w:rsidP="000B11FF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color w:val="404040" w:themeColor="text1" w:themeTint="BF"/>
                    </w:rPr>
                  </w:pPr>
                </w:p>
              </w:tc>
            </w:tr>
            <w:tr w:rsidR="000B11FF" w:rsidRPr="00265F81" w14:paraId="014D5E2C" w14:textId="77777777" w:rsidTr="00765228"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1C3A69" w14:textId="77777777" w:rsidR="000B11FF" w:rsidRPr="3220A320" w:rsidRDefault="000B11FF" w:rsidP="000B11FF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  <w:t>Otros</w:t>
                  </w:r>
                  <w:proofErr w:type="spellEnd"/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F98417" w14:textId="77777777" w:rsidR="000B11FF" w:rsidRPr="00265F81" w:rsidRDefault="000B11FF" w:rsidP="000B11FF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color w:val="404040" w:themeColor="text1" w:themeTint="BF"/>
                    </w:rPr>
                  </w:pPr>
                </w:p>
              </w:tc>
            </w:tr>
            <w:tr w:rsidR="000B11FF" w:rsidRPr="00265F81" w14:paraId="0D905314" w14:textId="77777777" w:rsidTr="00765228"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225C2F" w14:textId="77777777" w:rsidR="000B11FF" w:rsidRDefault="000B11FF" w:rsidP="000B11FF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404040" w:themeColor="text1" w:themeTint="BF"/>
                    </w:rPr>
                    <w:t>Otros</w:t>
                  </w:r>
                  <w:proofErr w:type="spellEnd"/>
                </w:p>
              </w:tc>
              <w:tc>
                <w:tcPr>
                  <w:tcW w:w="3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373246" w14:textId="77777777" w:rsidR="000B11FF" w:rsidRPr="00265F81" w:rsidRDefault="000B11FF" w:rsidP="000B11FF">
                  <w:pPr>
                    <w:pStyle w:val="ListParagraph"/>
                    <w:spacing w:after="0" w:line="276" w:lineRule="auto"/>
                    <w:ind w:left="0"/>
                    <w:rPr>
                      <w:rFonts w:ascii="Arial" w:hAnsi="Arial" w:cs="Arial"/>
                      <w:color w:val="404040" w:themeColor="text1" w:themeTint="BF"/>
                    </w:rPr>
                  </w:pPr>
                </w:p>
              </w:tc>
            </w:tr>
          </w:tbl>
          <w:p w14:paraId="73DE1019" w14:textId="77777777" w:rsidR="00A576BA" w:rsidRPr="00F65FAB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AF38AC1" w14:textId="77777777" w:rsidR="00A576BA" w:rsidRPr="00265F81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6A2A4E6C" w14:textId="77777777" w:rsidTr="00EA537E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44FF" w14:textId="63BF585E" w:rsidR="00A576BA" w:rsidRPr="00A539F6" w:rsidRDefault="00A576BA" w:rsidP="00A539F6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A539F6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¿La oferta turística del pueblo está bien representada en los </w:t>
            </w:r>
            <w:r w:rsidRPr="00A539F6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canales de distribución de viajes</w:t>
            </w:r>
            <w:r w:rsidRPr="00A539F6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A539F6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online</w:t>
            </w:r>
            <w:r w:rsidRPr="00A539F6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(i.e.: Google </w:t>
            </w:r>
            <w:proofErr w:type="spellStart"/>
            <w:r w:rsidRPr="00A539F6">
              <w:rPr>
                <w:rFonts w:ascii="Arial" w:hAnsi="Arial" w:cs="Arial"/>
                <w:color w:val="404040" w:themeColor="text1" w:themeTint="BF"/>
                <w:lang w:val="es-ES"/>
              </w:rPr>
              <w:t>My</w:t>
            </w:r>
            <w:proofErr w:type="spellEnd"/>
            <w:r w:rsidRPr="00A539F6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Business, TripAdvisor, Booking.com, etc.) y </w:t>
            </w:r>
            <w:r w:rsidRPr="00A539F6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offline y en otros modelos de nuevas plataformas</w:t>
            </w:r>
            <w:r w:rsidRPr="00A539F6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? </w:t>
            </w:r>
            <w:r w:rsidRPr="00561F22">
              <w:rPr>
                <w:rFonts w:ascii="Arial" w:hAnsi="Arial" w:cs="Arial"/>
                <w:color w:val="404040" w:themeColor="text1" w:themeTint="BF"/>
                <w:lang w:val="es-ES"/>
              </w:rPr>
              <w:t>*</w:t>
            </w:r>
          </w:p>
          <w:p w14:paraId="1E7531E0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62671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1071CF1" w14:textId="77777777" w:rsidR="00A576BA" w:rsidRPr="003965A5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987693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097D95B" w14:textId="77777777" w:rsidR="00A576BA" w:rsidRPr="00C21F2F" w:rsidRDefault="00A576BA" w:rsidP="00265F81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1C550CF" w14:textId="667CD693" w:rsidR="00A576BA" w:rsidRPr="007A6253" w:rsidRDefault="00A576BA" w:rsidP="00C21F2F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(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límite de 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80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 palabras)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7A58F609" w14:textId="2A19E4F4" w:rsidR="00A576BA" w:rsidRDefault="00A576BA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85762EB" w14:textId="77777777" w:rsidR="006D49AE" w:rsidRPr="009F5F02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3E711D23" w14:textId="77777777" w:rsidR="006D49AE" w:rsidRPr="006D49AE" w:rsidRDefault="006D49AE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5DC04BB" w14:textId="7AAAFCA3" w:rsidR="00A576BA" w:rsidRPr="00B62957" w:rsidRDefault="00A576BA" w:rsidP="00C21F2F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B62957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Proporcione un máximo de tres enlaces de Internet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que justifiquen su respuesta</w:t>
            </w:r>
            <w:r w:rsidRPr="00B62957">
              <w:rPr>
                <w:rFonts w:ascii="Arial" w:hAnsi="Arial" w:cs="Arial"/>
                <w:color w:val="404040" w:themeColor="text1" w:themeTint="BF"/>
                <w:lang w:val="es-ES"/>
              </w:rPr>
              <w:t>: *</w:t>
            </w:r>
            <w:r w:rsidRPr="00B62957">
              <w:rPr>
                <w:rFonts w:ascii="Arial" w:hAnsi="Arial" w:cs="Arial"/>
                <w:color w:val="404040" w:themeColor="text1" w:themeTint="BF"/>
                <w:lang w:val="es-ES"/>
              </w:rPr>
              <w:br/>
            </w:r>
            <w:sdt>
              <w:sdtPr>
                <w:id w:val="1999313390"/>
                <w:placeholder>
                  <w:docPart w:val="0C7C2F8C4EC742E3B7A1379CEDC89131"/>
                </w:placeholder>
                <w:showingPlcHdr/>
              </w:sdtPr>
              <w:sdtEndPr/>
              <w:sdtContent>
                <w:proofErr w:type="gramStart"/>
                <w:r w:rsidRPr="00B62957">
                  <w:rPr>
                    <w:rStyle w:val="PlaceholderText"/>
                    <w:lang w:val="es-ES"/>
                  </w:rPr>
                  <w:t>Click</w:t>
                </w:r>
                <w:proofErr w:type="gramEnd"/>
                <w:r w:rsidRPr="00B62957">
                  <w:rPr>
                    <w:rStyle w:val="PlaceholderText"/>
                    <w:lang w:val="es-ES"/>
                  </w:rPr>
                  <w:t xml:space="preserve"> or tap here to enter text.</w:t>
                </w:r>
              </w:sdtContent>
            </w:sdt>
          </w:p>
          <w:p w14:paraId="24AE61DC" w14:textId="77777777" w:rsidR="00A576BA" w:rsidRDefault="001710FD" w:rsidP="00C21F2F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65048178"/>
                <w:placeholder>
                  <w:docPart w:val="8FDEBDF7D8F342FBA8389EBF3E75B02E"/>
                </w:placeholder>
                <w:showingPlcHdr/>
              </w:sdtPr>
              <w:sdtEndPr/>
              <w:sdtContent>
                <w:r w:rsidR="00A576BA" w:rsidRPr="005C31E1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0ABB0169" w14:textId="2AE681BB" w:rsidR="00A576BA" w:rsidRPr="00265F81" w:rsidRDefault="001710FD" w:rsidP="00C21F2F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008934406"/>
                <w:placeholder>
                  <w:docPart w:val="9A76256419F04A868DA790E1F40E9C89"/>
                </w:placeholder>
                <w:showingPlcHdr/>
              </w:sdtPr>
              <w:sdtEndPr/>
              <w:sdtContent>
                <w:r w:rsidR="00A576BA" w:rsidRPr="005C31E1">
                  <w:rPr>
                    <w:rStyle w:val="PlaceholderText"/>
                  </w:rPr>
                  <w:t>Click or tap here to enter text.</w:t>
                </w:r>
              </w:sdtContent>
            </w:sdt>
            <w:r w:rsidR="00A576BA" w:rsidRPr="00265F81">
              <w:rPr>
                <w:rFonts w:ascii="Arial" w:hAnsi="Arial" w:cs="Arial"/>
                <w:color w:val="404040" w:themeColor="text1" w:themeTint="BF"/>
              </w:rPr>
              <w:t xml:space="preserve"> </w:t>
            </w:r>
          </w:p>
        </w:tc>
      </w:tr>
      <w:tr w:rsidR="00A576BA" w:rsidRPr="00265F81" w14:paraId="57E344D8" w14:textId="77777777" w:rsidTr="00EA537E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8A8E" w14:textId="0DC06303" w:rsidR="00A576BA" w:rsidRPr="000A051D" w:rsidRDefault="00A576BA" w:rsidP="00A539F6">
            <w:pPr>
              <w:pStyle w:val="ListParagraph"/>
              <w:numPr>
                <w:ilvl w:val="0"/>
                <w:numId w:val="25"/>
              </w:numPr>
              <w:rPr>
                <w:rFonts w:eastAsiaTheme="minorEastAsia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t>¿</w:t>
            </w:r>
            <w:r w:rsidRPr="000A051D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El pueblo promueve y tiene productos y experiencias </w:t>
            </w:r>
            <w:r w:rsidRPr="000A051D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innovadores</w:t>
            </w:r>
            <w:r w:rsidRPr="000A051D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? </w:t>
            </w:r>
            <w:r w:rsidRPr="00A576BA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* </w:t>
            </w:r>
          </w:p>
          <w:p w14:paraId="1E1BB27C" w14:textId="77777777" w:rsidR="00A576BA" w:rsidRPr="000A051D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0A051D">
              <w:rPr>
                <w:rFonts w:ascii="Arial" w:hAnsi="Arial" w:cs="Arial"/>
                <w:color w:val="404040" w:themeColor="text1" w:themeTint="BF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385985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A051D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279B0029" w14:textId="77777777" w:rsidR="00A576BA" w:rsidRPr="000A051D" w:rsidRDefault="00A576BA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r w:rsidRPr="000A051D">
              <w:rPr>
                <w:rFonts w:ascii="Arial" w:hAnsi="Arial" w:cs="Arial"/>
                <w:color w:val="404040" w:themeColor="text1" w:themeTint="BF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412273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A051D">
                  <w:rPr>
                    <w:rFonts w:ascii="Segoe UI Symbol" w:eastAsia="MS Gothic" w:hAnsi="Segoe UI Symbol" w:cs="Segoe UI Symbol"/>
                    <w:color w:val="404040" w:themeColor="text1" w:themeTint="BF"/>
                  </w:rPr>
                  <w:t>☐</w:t>
                </w:r>
              </w:sdtContent>
            </w:sdt>
          </w:p>
          <w:p w14:paraId="5855E06A" w14:textId="77777777" w:rsidR="00A576BA" w:rsidRDefault="00A576BA" w:rsidP="0022259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i/>
                <w:iCs/>
                <w:color w:val="404040" w:themeColor="text1" w:themeTint="BF"/>
              </w:rPr>
            </w:pPr>
          </w:p>
          <w:p w14:paraId="2208DED2" w14:textId="538B27E8" w:rsidR="00A576BA" w:rsidRPr="000A051D" w:rsidRDefault="00A576BA" w:rsidP="002A0138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A051D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Si la respuesta es SÍ, por favor describa brevemente cómo el pueblo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promociona sus productos y experiencias innovadoras</w:t>
            </w:r>
            <w:r w:rsidRPr="000A051D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0A051D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0</w:t>
            </w:r>
            <w:r w:rsidRPr="000A051D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0 palabras)</w:t>
            </w:r>
            <w:r w:rsidRPr="000A051D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4BB42B1D" w14:textId="77777777" w:rsidR="006D49AE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5A43D6ED" w14:textId="779935DC" w:rsidR="006D49AE" w:rsidRPr="009F5F02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332F19F0" w14:textId="6E01AB7C" w:rsidR="00A576BA" w:rsidRPr="006D49AE" w:rsidRDefault="00A576BA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4FBCF45E" w14:textId="77777777" w:rsidTr="00EA537E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F66A3" w14:textId="19F602FC" w:rsidR="00A576BA" w:rsidRPr="00D95D98" w:rsidRDefault="00A576BA" w:rsidP="00A539F6">
            <w:pPr>
              <w:pStyle w:val="ListParagraph"/>
              <w:numPr>
                <w:ilvl w:val="0"/>
                <w:numId w:val="25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t>Por favor describa cómo e</w:t>
            </w:r>
            <w:r w:rsidRPr="00D95D98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l </w:t>
            </w:r>
            <w:r w:rsidRPr="008908FB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turismo genera un impacto económico positivo</w:t>
            </w:r>
            <w:r w:rsidRPr="00D95D98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en la comunidad, complementando las actividades económicas existentes como la agricultura, la silvicultura, la ganadería y/o la pesca y sus correspondientes industrias de transformación.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D95D98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* </w:t>
            </w:r>
            <w:r w:rsidRPr="00D95D98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0</w:t>
            </w:r>
            <w:r w:rsidRPr="00D95D98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0 palabras)</w:t>
            </w:r>
            <w:r w:rsidRPr="00D95D98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385CE18D" w14:textId="77777777" w:rsidR="00A576BA" w:rsidRDefault="00A576BA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  <w:p w14:paraId="5E459DAF" w14:textId="77777777" w:rsidR="006D49AE" w:rsidRPr="009F5F02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1F0C00D3" w14:textId="0C65CC57" w:rsidR="006D49AE" w:rsidRPr="006D49AE" w:rsidRDefault="006D49AE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5644011C" w14:textId="77777777" w:rsidTr="00EA537E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3B7D0" w14:textId="64027081" w:rsidR="00A576BA" w:rsidRPr="008A77E4" w:rsidRDefault="00A576BA" w:rsidP="00A539F6">
            <w:pPr>
              <w:pStyle w:val="ListParagraph"/>
              <w:numPr>
                <w:ilvl w:val="0"/>
                <w:numId w:val="25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F03B7F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Por favor, añada cualquier información relevante sobre las políticas, medidas e iniciativas que el pueblo aplica en el ámbito de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desarrollo turístico e integración en la cadena de valor </w:t>
            </w:r>
            <w:r w:rsidRPr="008A77E4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8A77E4">
              <w:rPr>
                <w:rFonts w:ascii="Arial" w:hAnsi="Arial" w:cs="Arial"/>
                <w:color w:val="404040" w:themeColor="text1" w:themeTint="BF"/>
                <w:lang w:val="es-ES"/>
              </w:rPr>
              <w:t>: *</w:t>
            </w:r>
          </w:p>
          <w:p w14:paraId="7E8626A2" w14:textId="77777777" w:rsidR="006D49AE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339C4A5B" w14:textId="7B84FF3F" w:rsidR="006D49AE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38411164" w14:textId="77777777" w:rsidR="006D49AE" w:rsidRPr="009F5F02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1D426813" w14:textId="12D5BEAE" w:rsidR="00A576BA" w:rsidRPr="006D49AE" w:rsidRDefault="00A576BA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A576BA" w:rsidRPr="00265F81" w14:paraId="69F7DD65" w14:textId="77777777" w:rsidTr="00EA537E"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49D7E" w14:textId="21394151" w:rsidR="00A576BA" w:rsidRPr="008119F0" w:rsidRDefault="00A576BA" w:rsidP="00A539F6">
            <w:pPr>
              <w:pStyle w:val="ListParagraph"/>
              <w:numPr>
                <w:ilvl w:val="0"/>
                <w:numId w:val="25"/>
              </w:numPr>
              <w:spacing w:after="0" w:line="276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DF6C30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>Proporcione un máximo de tres enlaces de Internet relevantes: *</w:t>
            </w:r>
            <w:r w:rsidRPr="00927DB0">
              <w:rPr>
                <w:lang w:val="es-ES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368031314"/>
                <w:placeholder>
                  <w:docPart w:val="5439A5B455294A72A83FFAC3A7A079EC"/>
                </w:placeholder>
                <w:showingPlcHdr/>
              </w:sdtPr>
              <w:sdtEndPr/>
              <w:sdtContent>
                <w:proofErr w:type="gramStart"/>
                <w:r w:rsidRPr="005C31E1">
                  <w:rPr>
                    <w:lang w:val="es-ES"/>
                  </w:rPr>
                  <w:t>Click</w:t>
                </w:r>
                <w:proofErr w:type="gramEnd"/>
                <w:r w:rsidRPr="005C31E1">
                  <w:rPr>
                    <w:lang w:val="es-ES"/>
                  </w:rPr>
                  <w:t xml:space="preserve"> or tap here to enter text.</w:t>
                </w:r>
              </w:sdtContent>
            </w:sdt>
          </w:p>
          <w:p w14:paraId="027AD6D3" w14:textId="77777777" w:rsidR="00A576BA" w:rsidRDefault="001710FD" w:rsidP="00B62957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076585053"/>
                <w:placeholder>
                  <w:docPart w:val="AEB09E8C61AC4D7AB292D997F5421139"/>
                </w:placeholder>
                <w:showingPlcHdr/>
              </w:sdtPr>
              <w:sdtEndPr/>
              <w:sdtContent>
                <w:r w:rsidR="00A576BA" w:rsidRPr="005C31E1">
                  <w:t>Click or tap here to enter text.</w:t>
                </w:r>
              </w:sdtContent>
            </w:sdt>
          </w:p>
          <w:p w14:paraId="2617560D" w14:textId="3D900D48" w:rsidR="00A576BA" w:rsidRPr="00265F81" w:rsidRDefault="001710FD" w:rsidP="00B62957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489793105"/>
                <w:placeholder>
                  <w:docPart w:val="7B0C1C6637C943E9ABEB6BA402D54490"/>
                </w:placeholder>
                <w:showingPlcHdr/>
              </w:sdtPr>
              <w:sdtEndPr/>
              <w:sdtContent>
                <w:r w:rsidR="00A576BA" w:rsidRPr="005C31E1">
                  <w:t>Click or tap here to enter text.</w:t>
                </w:r>
              </w:sdtContent>
            </w:sdt>
          </w:p>
        </w:tc>
      </w:tr>
      <w:tr w:rsidR="00EA537E" w:rsidRPr="001710FD" w14:paraId="668BB4AD" w14:textId="77777777" w:rsidTr="00EA537E">
        <w:trPr>
          <w:gridAfter w:val="1"/>
          <w:wAfter w:w="51" w:type="dxa"/>
        </w:trPr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99923A" w14:textId="1FAF978D" w:rsidR="00EA537E" w:rsidRPr="00A576BA" w:rsidRDefault="00EA537E" w:rsidP="008A00F5">
            <w:pPr>
              <w:spacing w:line="276" w:lineRule="auto"/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</w:pPr>
            <w:r w:rsidRPr="00A576B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Por favor, seleccione a cuáles Objetivos de Desarrollo Sostenible (ODS)</w:t>
            </w:r>
            <w:r w:rsidRPr="00A576BA">
              <w:rPr>
                <w:rStyle w:val="FootnoteReference"/>
                <w:rFonts w:cs="Arial"/>
                <w:b/>
                <w:bCs/>
                <w:color w:val="404040" w:themeColor="text1" w:themeTint="BF"/>
              </w:rPr>
              <w:footnoteReference w:id="6"/>
            </w:r>
            <w:r w:rsidRPr="00A576B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contribuyen las iniciativas implementadas en </w:t>
            </w:r>
            <w:proofErr w:type="gramStart"/>
            <w:r w:rsidRPr="00A576B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est</w:t>
            </w:r>
            <w:r w:rsidR="00F9132D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e</w:t>
            </w:r>
            <w:r w:rsidRPr="00A576B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área</w:t>
            </w:r>
            <w:proofErr w:type="gramEnd"/>
            <w:r w:rsidR="00981EFE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. </w:t>
            </w:r>
            <w:r w:rsidR="00981EFE" w:rsidRPr="00981EFE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Por favor, seleccione sólo las que tengan una contribución importante al objetivo</w:t>
            </w:r>
            <w:r w:rsidR="00981EFE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: </w:t>
            </w:r>
            <w:r w:rsidRPr="00A576B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* </w:t>
            </w:r>
          </w:p>
        </w:tc>
      </w:tr>
      <w:tr w:rsidR="00EA537E" w:rsidRPr="001710FD" w14:paraId="1C26B448" w14:textId="77777777" w:rsidTr="00EA537E">
        <w:trPr>
          <w:gridAfter w:val="1"/>
          <w:wAfter w:w="51" w:type="dxa"/>
        </w:trPr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89F497C" w14:textId="77777777" w:rsidR="00EA537E" w:rsidRPr="00E05035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</w:t>
            </w:r>
            <w:r w:rsidRPr="00E0503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1: Fin de la Pobreza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766831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0503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1D2DE75" w14:textId="77777777" w:rsidR="00EA537E" w:rsidRPr="00162F39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2F39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2: Hambre cero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577887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2F39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1AD0221" w14:textId="77777777" w:rsidR="00EA537E" w:rsidRPr="00DD0B98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DD0B98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3: Salud y bienestar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810132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D0B98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537545F" w14:textId="77777777" w:rsidR="00EA537E" w:rsidRPr="00DD0B98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DD0B98">
              <w:rPr>
                <w:rFonts w:ascii="Arial" w:hAnsi="Arial" w:cs="Arial"/>
                <w:color w:val="404040" w:themeColor="text1" w:themeTint="BF"/>
                <w:lang w:val="es-ES"/>
              </w:rPr>
              <w:t>ODS 4: Ed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ucación de calidad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66962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D0B98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6ACBD0C" w14:textId="77777777" w:rsidR="00EA537E" w:rsidRPr="00162F39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2F39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5: Igualdad de género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495465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2F39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7BDD3B7D" w14:textId="77777777" w:rsidR="00EA537E" w:rsidRPr="00DD0B98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DD0B98">
              <w:rPr>
                <w:rFonts w:ascii="Arial" w:hAnsi="Arial" w:cs="Arial"/>
                <w:color w:val="404040" w:themeColor="text1" w:themeTint="BF"/>
                <w:lang w:val="es-ES"/>
              </w:rPr>
              <w:t>ODS 6: Agua limpia y s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aneamiento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29749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D0B98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71402B36" w14:textId="77777777" w:rsidR="00EA537E" w:rsidRPr="00EB4CDB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EB4CDB">
              <w:rPr>
                <w:rFonts w:ascii="Arial" w:hAnsi="Arial" w:cs="Arial"/>
                <w:color w:val="404040" w:themeColor="text1" w:themeTint="BF"/>
                <w:lang w:val="es-ES"/>
              </w:rPr>
              <w:t>ODS 7: Energía asequible y no contaminante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674532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4CDB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5C699BF" w14:textId="77777777" w:rsidR="00EA537E" w:rsidRPr="00EB4CDB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EB4CDB">
              <w:rPr>
                <w:rFonts w:ascii="Arial" w:hAnsi="Arial" w:cs="Arial"/>
                <w:color w:val="404040" w:themeColor="text1" w:themeTint="BF"/>
                <w:lang w:val="es-ES"/>
              </w:rPr>
              <w:t>ODS 8: Trabajo decente y cr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ecimiento económico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588588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4CDB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F051A36" w14:textId="77777777" w:rsidR="00EA537E" w:rsidRPr="00797F07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97F07">
              <w:rPr>
                <w:rFonts w:ascii="Arial" w:hAnsi="Arial" w:cs="Arial"/>
                <w:color w:val="404040" w:themeColor="text1" w:themeTint="BF"/>
                <w:lang w:val="es-ES"/>
              </w:rPr>
              <w:t>ODS 9: Industria, innovación e i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nfraestructuras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749741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7F07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CB840D" w14:textId="77777777" w:rsidR="00EA537E" w:rsidRPr="00163813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10: Reducción de las desigualdades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299200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795B911" w14:textId="77777777" w:rsidR="00EA537E" w:rsidRPr="00163813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11: Ciudades y comunidades sostenibles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671015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75E9B2EA" w14:textId="1517278C" w:rsidR="00EA537E" w:rsidRPr="00163813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>ODS 12: Producción y consum</w:t>
            </w:r>
            <w:r w:rsidR="00297A52">
              <w:rPr>
                <w:rFonts w:ascii="Arial" w:hAnsi="Arial" w:cs="Arial"/>
                <w:color w:val="404040" w:themeColor="text1" w:themeTint="BF"/>
                <w:lang w:val="es-ES"/>
              </w:rPr>
              <w:t>o</w:t>
            </w: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responsables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5835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181B0DF" w14:textId="77777777" w:rsidR="00EA537E" w:rsidRPr="00163813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13: Acción por el clima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201364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76B2A37" w14:textId="77777777" w:rsidR="00EA537E" w:rsidRPr="00163813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14: Vida submarina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692570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53F333B" w14:textId="77777777" w:rsidR="00EA537E" w:rsidRPr="00163813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15: Vida de ecosistemas terrestres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317571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49D4190" w14:textId="77777777" w:rsidR="00EA537E" w:rsidRPr="00163813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16: Paz, justiciar e instituciones sólidas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01395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FE91711" w14:textId="77777777" w:rsidR="00EA537E" w:rsidRPr="00163813" w:rsidRDefault="00EA537E" w:rsidP="008A00F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17: Alianzas para lograr los objetivos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602921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</w:tc>
      </w:tr>
    </w:tbl>
    <w:p w14:paraId="64F55317" w14:textId="77777777" w:rsidR="000A363A" w:rsidRPr="00EA537E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  <w:lang w:val="es-ES"/>
        </w:rPr>
      </w:pPr>
    </w:p>
    <w:tbl>
      <w:tblPr>
        <w:tblStyle w:val="TableGrid"/>
        <w:tblW w:w="9351" w:type="dxa"/>
        <w:tblInd w:w="0" w:type="dxa"/>
        <w:tblLook w:val="04A0" w:firstRow="1" w:lastRow="0" w:firstColumn="1" w:lastColumn="0" w:noHBand="0" w:noVBand="1"/>
      </w:tblPr>
      <w:tblGrid>
        <w:gridCol w:w="4508"/>
        <w:gridCol w:w="4843"/>
      </w:tblGrid>
      <w:tr w:rsidR="0069479D" w:rsidRPr="0069479D" w14:paraId="2EFE6ADE" w14:textId="77777777" w:rsidTr="004C1F8A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32818CAC" w14:textId="4C579596" w:rsidR="000A363A" w:rsidRPr="001710FD" w:rsidRDefault="00F621A9" w:rsidP="002106DA">
            <w:pPr>
              <w:pStyle w:val="Heading1"/>
              <w:numPr>
                <w:ilvl w:val="0"/>
                <w:numId w:val="15"/>
              </w:numPr>
              <w:outlineLvl w:val="0"/>
              <w:rPr>
                <w:color w:val="816200" w:themeColor="accent5" w:themeShade="80"/>
                <w:sz w:val="28"/>
                <w:szCs w:val="28"/>
                <w:lang w:val="es-ES"/>
              </w:rPr>
            </w:pPr>
            <w:r w:rsidRPr="001710FD">
              <w:rPr>
                <w:color w:val="816200" w:themeColor="accent5" w:themeShade="80"/>
                <w:sz w:val="28"/>
                <w:szCs w:val="28"/>
                <w:lang w:val="es-ES"/>
              </w:rPr>
              <w:t>Gobernanza y priorización del turismo</w:t>
            </w:r>
          </w:p>
        </w:tc>
      </w:tr>
      <w:tr w:rsidR="003E4150" w:rsidRPr="001710FD" w14:paraId="681899CD" w14:textId="77777777" w:rsidTr="004C1F8A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324DA751" w14:textId="568CA262" w:rsidR="003E4150" w:rsidRPr="00F621A9" w:rsidRDefault="00F621A9" w:rsidP="00667181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</w:pPr>
            <w:r w:rsidRPr="00F621A9"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  <w:t>El pueblo está comprometido con hacer del turismo un pilar estratégico para el desarrollo rural. Además, promueve un modelo de gobernanza basado en la colaboración público-privada, la cooperación con otros niveles de gobierno y la participación de la comunidad en la planificación y el desarrollo del turismo.</w:t>
            </w:r>
          </w:p>
        </w:tc>
      </w:tr>
      <w:tr w:rsidR="00D12C47" w:rsidRPr="001710FD" w14:paraId="22C84C07" w14:textId="77777777" w:rsidTr="007F2A55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5250" w14:textId="77777777" w:rsidR="00D12C47" w:rsidRDefault="00D12C47" w:rsidP="002106DA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t>¿El pueblo cuenta con un plan o política de desarrollo turístico específico?</w:t>
            </w:r>
          </w:p>
          <w:p w14:paraId="7CF79000" w14:textId="77777777" w:rsidR="00D12C47" w:rsidRPr="00A54829" w:rsidRDefault="00D12C47" w:rsidP="00D12C47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A54829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598531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4829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05C4D5B" w14:textId="77777777" w:rsidR="00D12C47" w:rsidRPr="00A54829" w:rsidRDefault="00D12C47" w:rsidP="00D12C47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A54829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930046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54829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010718E" w14:textId="77777777" w:rsidR="00D12C47" w:rsidRPr="00A54829" w:rsidRDefault="00D12C47" w:rsidP="00D12C4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1E111BB" w14:textId="77777777" w:rsidR="00D12C47" w:rsidRPr="00F621A9" w:rsidRDefault="00D12C47" w:rsidP="00D12C47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A051D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Si la respuesta es SÍ, por favor describa brevemente </w:t>
            </w:r>
            <w:r w:rsidRPr="00F621A9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F621A9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3271EECD" w14:textId="77777777" w:rsidR="00D12C47" w:rsidRDefault="00D12C47" w:rsidP="00D12C47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164C8C76" w14:textId="2351F470" w:rsidR="00D12C47" w:rsidRPr="001710FD" w:rsidRDefault="00D12C47" w:rsidP="001710FD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6A7B99CD" w14:textId="020F0C03" w:rsidR="00D12C47" w:rsidRPr="001710FD" w:rsidRDefault="00D12C47" w:rsidP="001710FD">
            <w:pPr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</w:tc>
      </w:tr>
      <w:tr w:rsidR="00EA537E" w:rsidRPr="009644FE" w14:paraId="685CAAA4" w14:textId="77777777" w:rsidTr="007F2A55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68BF4" w14:textId="2FD60C8C" w:rsidR="00EA537E" w:rsidRPr="00F621A9" w:rsidRDefault="00EA537E" w:rsidP="002106DA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t>¿</w:t>
            </w:r>
            <w:r w:rsidRPr="00F621A9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El pueblo tiene una </w:t>
            </w:r>
            <w:r w:rsidRPr="00F621A9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entidad/área dedicada al desarrollo y gestión del turismo</w:t>
            </w:r>
            <w:r w:rsidRPr="00F621A9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(pública, público-privada o privada</w:t>
            </w:r>
            <w:r w:rsidRPr="1187569A">
              <w:rPr>
                <w:rFonts w:ascii="Arial" w:hAnsi="Arial" w:cs="Arial"/>
                <w:color w:val="404040" w:themeColor="text1" w:themeTint="BF"/>
                <w:lang w:val="es-ES"/>
              </w:rPr>
              <w:t>)? *</w:t>
            </w:r>
          </w:p>
          <w:p w14:paraId="76039C7B" w14:textId="77777777" w:rsidR="00EA537E" w:rsidRPr="00A54829" w:rsidRDefault="00EA537E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A54829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404098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54829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3970E3A" w14:textId="77777777" w:rsidR="00EA537E" w:rsidRPr="00A54829" w:rsidRDefault="00EA537E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A54829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205729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54829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5992E7C" w14:textId="77777777" w:rsidR="00EA537E" w:rsidRPr="00A54829" w:rsidRDefault="00EA537E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0991CCA" w14:textId="3B8CB641" w:rsidR="00EA537E" w:rsidRPr="00F621A9" w:rsidRDefault="00EA537E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0A051D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Si la respuesta es SÍ, por favor describa brevemente </w:t>
            </w:r>
            <w:r w:rsidRPr="00F621A9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F621A9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2FC665AE" w14:textId="77777777" w:rsidR="006D49AE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618B0275" w14:textId="2CEA337F" w:rsidR="006D49AE" w:rsidRPr="009F5F02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3CF66E10" w14:textId="750F31BA" w:rsidR="00EA537E" w:rsidRPr="006D49AE" w:rsidRDefault="00EA537E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EA537E" w:rsidRPr="00265F81" w14:paraId="0610DAD1" w14:textId="77777777" w:rsidTr="007F2A55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3317" w14:textId="498E9191" w:rsidR="00EA537E" w:rsidRPr="007B7922" w:rsidRDefault="00EA537E" w:rsidP="1187569A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>¿</w:t>
            </w:r>
            <w:r w:rsidRPr="007B7922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El pueblo difunde y/o promueve la </w:t>
            </w:r>
            <w:r w:rsidRPr="007B7922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cooperación</w:t>
            </w:r>
            <w:r w:rsidRPr="007B7922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entre las empresas del pueblo? *</w:t>
            </w:r>
          </w:p>
          <w:p w14:paraId="0880ECB7" w14:textId="77777777" w:rsidR="00EA537E" w:rsidRPr="003965A5" w:rsidRDefault="00EA537E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508905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505EB9E" w14:textId="77777777" w:rsidR="00EA537E" w:rsidRPr="003965A5" w:rsidRDefault="00EA537E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36181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C3D1AA1" w14:textId="77777777" w:rsidR="00EA537E" w:rsidRPr="007B7922" w:rsidRDefault="00EA537E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5B01EBEE" w14:textId="721FB94B" w:rsidR="00EA537E" w:rsidRPr="007A6253" w:rsidRDefault="00EA537E" w:rsidP="00900EA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(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límite de 100 palabras)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60AC9E16" w14:textId="77777777" w:rsidR="006D49AE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7AA48ABF" w14:textId="156BB933" w:rsidR="006D49AE" w:rsidRPr="009F5F02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0F016144" w14:textId="73E7B3A7" w:rsidR="00EA537E" w:rsidRPr="006D49AE" w:rsidRDefault="00EA537E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EA537E" w:rsidRPr="00265F81" w14:paraId="0DBD7B93" w14:textId="77777777" w:rsidTr="007F2A55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412D3" w14:textId="371132F9" w:rsidR="00EA537E" w:rsidRPr="007B7922" w:rsidRDefault="00EA537E" w:rsidP="1187569A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t>¿</w:t>
            </w:r>
            <w:r w:rsidRPr="007B7922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El pueblo colabora con </w:t>
            </w:r>
            <w:r w:rsidR="00F66B4B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gobiernos </w:t>
            </w:r>
            <w:r w:rsidRPr="007B7922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nacionales o regionales en iniciativas de </w:t>
            </w:r>
            <w:r w:rsidRPr="009052BF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turismo</w:t>
            </w:r>
            <w:r w:rsidRPr="007B7922">
              <w:rPr>
                <w:rFonts w:ascii="Arial" w:hAnsi="Arial" w:cs="Arial"/>
                <w:color w:val="404040" w:themeColor="text1" w:themeTint="BF"/>
                <w:lang w:val="es-ES"/>
              </w:rPr>
              <w:t>? *</w:t>
            </w:r>
          </w:p>
          <w:p w14:paraId="02670D25" w14:textId="77777777" w:rsidR="00EA537E" w:rsidRPr="003965A5" w:rsidRDefault="00EA537E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688564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670022F" w14:textId="77777777" w:rsidR="00EA537E" w:rsidRPr="003965A5" w:rsidRDefault="00EA537E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478213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2661D50" w14:textId="77777777" w:rsidR="00EA537E" w:rsidRPr="009052BF" w:rsidRDefault="00EA537E" w:rsidP="0092463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27F7A21" w14:textId="37006F1B" w:rsidR="00EA537E" w:rsidRPr="007A6253" w:rsidRDefault="00EA537E" w:rsidP="00924636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(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límite de 100 palabras)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269458A6" w14:textId="77777777" w:rsidR="006D49AE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289DF3F6" w14:textId="4EA4E28F" w:rsidR="006D49AE" w:rsidRPr="009F5F02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60F08D93" w14:textId="4BB4BE15" w:rsidR="00EA537E" w:rsidRPr="006D49AE" w:rsidRDefault="00EA537E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EA537E" w:rsidRPr="00265F81" w14:paraId="4A609FDF" w14:textId="77777777" w:rsidTr="007F2A55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2737" w14:textId="6EF62B31" w:rsidR="00EA537E" w:rsidRPr="00DF0648" w:rsidRDefault="00EA537E" w:rsidP="1187569A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t>¿El pue</w:t>
            </w:r>
            <w:r w:rsidRPr="1187569A">
              <w:rPr>
                <w:rFonts w:ascii="Arial" w:hAnsi="Arial" w:cs="Arial"/>
                <w:color w:val="404040" w:themeColor="text1" w:themeTint="BF"/>
                <w:lang w:val="es-ES"/>
              </w:rPr>
              <w:t>blo</w:t>
            </w:r>
            <w:r w:rsidRPr="00DF0648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difunde y/o promueve la </w:t>
            </w:r>
            <w:r w:rsidRPr="00DF0648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participación de la comunidad y sus residentes</w:t>
            </w:r>
            <w:r w:rsidRPr="00DF0648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en la planificación y el desarrollo del turismo; y tiene medidas que contribuyen a que el turismo mejore el bienestar y la satisfacción? *</w:t>
            </w:r>
          </w:p>
          <w:p w14:paraId="335C575A" w14:textId="77777777" w:rsidR="00EA537E" w:rsidRPr="003965A5" w:rsidRDefault="00EA537E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511641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788FEFBC" w14:textId="77777777" w:rsidR="00EA537E" w:rsidRPr="003965A5" w:rsidRDefault="00EA537E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973898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D3B1CD1" w14:textId="77777777" w:rsidR="00EA537E" w:rsidRPr="00DF0648" w:rsidRDefault="00EA537E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20A042D" w14:textId="6765C08A" w:rsidR="00EA537E" w:rsidRPr="007A6253" w:rsidRDefault="00EA537E" w:rsidP="00900EA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(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límite de 100 palabras)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0194C090" w14:textId="77777777" w:rsidR="00EA537E" w:rsidRPr="00E31CB3" w:rsidRDefault="00EA537E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2AC004C" w14:textId="77777777" w:rsidR="006D49AE" w:rsidRPr="009F5F02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532BFFF1" w14:textId="7B442D8F" w:rsidR="006D49AE" w:rsidRPr="006D49AE" w:rsidRDefault="006D49AE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EA537E" w:rsidRPr="00265F81" w14:paraId="578DA303" w14:textId="77777777" w:rsidTr="007F2A55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0347" w14:textId="5CD4C450" w:rsidR="00EA537E" w:rsidRPr="0022339F" w:rsidRDefault="00EA537E" w:rsidP="1187569A">
            <w:pPr>
              <w:pStyle w:val="ListParagraph"/>
              <w:numPr>
                <w:ilvl w:val="0"/>
                <w:numId w:val="13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t>¿</w:t>
            </w:r>
            <w:r w:rsidRPr="0022339F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El pueblo colabora con </w:t>
            </w:r>
            <w:r w:rsidRPr="0022339F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instituciones educativas</w:t>
            </w:r>
            <w:r w:rsidRPr="0022339F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y </w:t>
            </w:r>
            <w:r w:rsidRPr="0022339F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académicas</w:t>
            </w:r>
            <w:r w:rsidR="002C326F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</w:t>
            </w:r>
            <w:r w:rsidR="002C326F">
              <w:rPr>
                <w:rFonts w:ascii="Arial" w:hAnsi="Arial" w:cs="Arial"/>
                <w:color w:val="404040" w:themeColor="text1" w:themeTint="BF"/>
                <w:lang w:val="es-ES"/>
              </w:rPr>
              <w:t>en materia de turismo</w:t>
            </w:r>
            <w:r w:rsidRPr="0022339F">
              <w:rPr>
                <w:rFonts w:ascii="Arial" w:hAnsi="Arial" w:cs="Arial"/>
                <w:color w:val="404040" w:themeColor="text1" w:themeTint="BF"/>
                <w:lang w:val="es-ES"/>
              </w:rPr>
              <w:t>? *</w:t>
            </w:r>
          </w:p>
          <w:p w14:paraId="0468C772" w14:textId="77777777" w:rsidR="00EA537E" w:rsidRPr="003965A5" w:rsidRDefault="00EA537E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036115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2B808CD" w14:textId="77777777" w:rsidR="00EA537E" w:rsidRPr="003965A5" w:rsidRDefault="00EA537E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868685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B3B765D" w14:textId="77777777" w:rsidR="00EA537E" w:rsidRPr="0022339F" w:rsidRDefault="00EA537E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6B315D3E" w14:textId="254F7E9D" w:rsidR="00EA537E" w:rsidRPr="007A6253" w:rsidRDefault="00EA537E" w:rsidP="00900EA4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Si la respuesta es SÍ, describa brevemente las iniciativas que el pueblo está llevando a cabo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(</w:t>
            </w:r>
            <w:r w:rsidRPr="007A6253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límite de 100 palabras)</w:t>
            </w: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626E8C00" w14:textId="77777777" w:rsidR="00EA537E" w:rsidRPr="00E31CB3" w:rsidRDefault="00EA537E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5FDCD24" w14:textId="77777777" w:rsidR="006D49AE" w:rsidRPr="009F5F02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0637FA7C" w14:textId="39252E50" w:rsidR="006D49AE" w:rsidRPr="006D49AE" w:rsidRDefault="006D49AE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EA537E" w:rsidRPr="00265F81" w14:paraId="662BEA7E" w14:textId="77777777" w:rsidTr="007F2A55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38E0B" w14:textId="14BFDC28" w:rsidR="00EA537E" w:rsidRPr="00EA537E" w:rsidRDefault="00EA537E" w:rsidP="1187569A">
            <w:pPr>
              <w:pStyle w:val="ListParagraph"/>
              <w:numPr>
                <w:ilvl w:val="0"/>
                <w:numId w:val="13"/>
              </w:numPr>
              <w:spacing w:after="0" w:line="276" w:lineRule="auto"/>
              <w:rPr>
                <w:rFonts w:asciiTheme="minorEastAsia" w:eastAsiaTheme="minorEastAsia" w:hAnsiTheme="minorEastAsia" w:cstheme="minorEastAsia"/>
                <w:color w:val="404040" w:themeColor="text1" w:themeTint="BF"/>
                <w:lang w:val="es-ES"/>
              </w:rPr>
            </w:pPr>
            <w:r w:rsidRPr="0022339F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Por favor, añada cualquier información relevante sobre las políticas, medidas e iniciativas que el pueblo aplica en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gobernanza y priorización del turismo (herramientas de inteligencia de mercado, etc.)</w:t>
            </w:r>
            <w:r w:rsidRPr="0022339F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EA537E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150 palabras)</w:t>
            </w:r>
            <w:r w:rsidRPr="00EA537E">
              <w:rPr>
                <w:rFonts w:ascii="Arial" w:hAnsi="Arial" w:cs="Arial"/>
                <w:color w:val="404040" w:themeColor="text1" w:themeTint="BF"/>
                <w:lang w:val="es-ES"/>
              </w:rPr>
              <w:t>: *</w:t>
            </w:r>
          </w:p>
          <w:p w14:paraId="3595A06D" w14:textId="77777777" w:rsidR="006D49AE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7D1B20FF" w14:textId="48383F54" w:rsidR="006D49AE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30E2492A" w14:textId="77777777" w:rsidR="006D49AE" w:rsidRPr="009F5F02" w:rsidRDefault="006D49AE" w:rsidP="006D49AE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565D21AC" w14:textId="1BBB6B9D" w:rsidR="00EA537E" w:rsidRPr="006D49AE" w:rsidRDefault="00EA537E" w:rsidP="006D49AE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EA537E" w:rsidRPr="00265F81" w14:paraId="5C0AE574" w14:textId="77777777" w:rsidTr="007F2A55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EB479" w14:textId="3E6382C0" w:rsidR="00EA537E" w:rsidRPr="008119F0" w:rsidRDefault="00EA537E" w:rsidP="1187569A">
            <w:pPr>
              <w:pStyle w:val="ListParagraph"/>
              <w:numPr>
                <w:ilvl w:val="0"/>
                <w:numId w:val="13"/>
              </w:numPr>
              <w:spacing w:after="0" w:line="276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DF6C30">
              <w:rPr>
                <w:rFonts w:ascii="Arial" w:hAnsi="Arial" w:cs="Arial"/>
                <w:color w:val="404040" w:themeColor="text1" w:themeTint="BF"/>
                <w:lang w:val="es-ES"/>
              </w:rPr>
              <w:t>Proporcione un máximo de tres enlaces de Internet relevantes: *</w:t>
            </w:r>
            <w:r w:rsidRPr="00927DB0">
              <w:rPr>
                <w:lang w:val="es-ES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1779063317"/>
                <w:placeholder>
                  <w:docPart w:val="3F77C38B6284424F874C23F2CA3796D4"/>
                </w:placeholder>
                <w:showingPlcHdr/>
              </w:sdtPr>
              <w:sdtEndPr/>
              <w:sdtContent>
                <w:proofErr w:type="gramStart"/>
                <w:r w:rsidRPr="005C31E1">
                  <w:rPr>
                    <w:lang w:val="es-ES"/>
                  </w:rPr>
                  <w:t>Click</w:t>
                </w:r>
                <w:proofErr w:type="gramEnd"/>
                <w:r w:rsidRPr="005C31E1">
                  <w:rPr>
                    <w:lang w:val="es-ES"/>
                  </w:rPr>
                  <w:t xml:space="preserve"> or tap here to enter text.</w:t>
                </w:r>
              </w:sdtContent>
            </w:sdt>
          </w:p>
          <w:p w14:paraId="78DE7260" w14:textId="77777777" w:rsidR="00EA537E" w:rsidRDefault="001710FD" w:rsidP="00B62957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670844398"/>
                <w:placeholder>
                  <w:docPart w:val="62A69A3F92E943468746C939B4F49ECE"/>
                </w:placeholder>
                <w:showingPlcHdr/>
              </w:sdtPr>
              <w:sdtEndPr/>
              <w:sdtContent>
                <w:r w:rsidR="00EA537E" w:rsidRPr="005C31E1">
                  <w:t>Click or tap here to enter text.</w:t>
                </w:r>
              </w:sdtContent>
            </w:sdt>
          </w:p>
          <w:p w14:paraId="666D78E9" w14:textId="08D6C6B6" w:rsidR="00EA537E" w:rsidRPr="00265F81" w:rsidRDefault="001710FD" w:rsidP="00B62957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442425637"/>
                <w:placeholder>
                  <w:docPart w:val="1581671772C64D0B844A3873078D2ABC"/>
                </w:placeholder>
                <w:showingPlcHdr/>
              </w:sdtPr>
              <w:sdtEndPr/>
              <w:sdtContent>
                <w:r w:rsidR="00EA537E" w:rsidRPr="005C31E1">
                  <w:t>Click or tap here to enter text.</w:t>
                </w:r>
              </w:sdtContent>
            </w:sdt>
          </w:p>
        </w:tc>
      </w:tr>
      <w:tr w:rsidR="00EA537E" w:rsidRPr="001710FD" w14:paraId="569C48C4" w14:textId="77777777" w:rsidTr="007F2A55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817617" w14:textId="11803740" w:rsidR="00EA537E" w:rsidRPr="00A576BA" w:rsidRDefault="00EA537E" w:rsidP="008A00F5">
            <w:pPr>
              <w:spacing w:line="276" w:lineRule="auto"/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</w:pPr>
            <w:r w:rsidRPr="00A576B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Por favor, seleccione a cuáles Objetivos de Desarrollo Sostenible (ODS)</w:t>
            </w:r>
            <w:r w:rsidRPr="00A576BA">
              <w:rPr>
                <w:rStyle w:val="FootnoteReference"/>
                <w:rFonts w:cs="Arial"/>
                <w:b/>
                <w:bCs/>
                <w:color w:val="404040" w:themeColor="text1" w:themeTint="BF"/>
              </w:rPr>
              <w:footnoteReference w:id="7"/>
            </w:r>
            <w:r w:rsidRPr="00A576B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contribuyen las iniciativas implementadas en </w:t>
            </w:r>
            <w:r w:rsidR="00981EFE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esta área. </w:t>
            </w:r>
            <w:r w:rsidR="00981EFE" w:rsidRPr="00981EFE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Por favor, seleccione sólo las que tengan una contribución importante al objetivo</w:t>
            </w:r>
            <w:r w:rsidR="00981EFE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: </w:t>
            </w:r>
            <w:r w:rsidRPr="00A576B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* </w:t>
            </w:r>
          </w:p>
        </w:tc>
      </w:tr>
      <w:tr w:rsidR="00EA537E" w:rsidRPr="001710FD" w14:paraId="2571510D" w14:textId="77777777" w:rsidTr="007F2A55"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A05D12" w14:textId="77777777" w:rsidR="00EA537E" w:rsidRPr="00E05035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</w:t>
            </w:r>
            <w:r w:rsidRPr="00E0503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1: Fin de la Pobreza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513020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0503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71F5B85" w14:textId="77777777" w:rsidR="00EA537E" w:rsidRPr="00162F39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2F39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2: Hambre cero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907944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2F39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906F14E" w14:textId="77777777" w:rsidR="00EA537E" w:rsidRPr="00DD0B98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DD0B98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3: Salud y bienestar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541263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D0B98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A641E11" w14:textId="77777777" w:rsidR="00EA537E" w:rsidRPr="00DD0B98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DD0B98">
              <w:rPr>
                <w:rFonts w:ascii="Arial" w:hAnsi="Arial" w:cs="Arial"/>
                <w:color w:val="404040" w:themeColor="text1" w:themeTint="BF"/>
                <w:lang w:val="es-ES"/>
              </w:rPr>
              <w:t>ODS 4: Ed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ucación de calidad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075811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D0B98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7DE25F1E" w14:textId="77777777" w:rsidR="00EA537E" w:rsidRPr="00162F39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2F39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5: Igualdad de género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2083793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2F39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70680625" w14:textId="77777777" w:rsidR="00EA537E" w:rsidRPr="00DD0B98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DD0B98">
              <w:rPr>
                <w:rFonts w:ascii="Arial" w:hAnsi="Arial" w:cs="Arial"/>
                <w:color w:val="404040" w:themeColor="text1" w:themeTint="BF"/>
                <w:lang w:val="es-ES"/>
              </w:rPr>
              <w:t>ODS 6: Agua limpia y s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aneamiento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290511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D0B98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1C0AA35" w14:textId="77777777" w:rsidR="00EA537E" w:rsidRPr="00EB4CDB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EB4CDB">
              <w:rPr>
                <w:rFonts w:ascii="Arial" w:hAnsi="Arial" w:cs="Arial"/>
                <w:color w:val="404040" w:themeColor="text1" w:themeTint="BF"/>
                <w:lang w:val="es-ES"/>
              </w:rPr>
              <w:t>ODS 7: Energía asequible y no contaminante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860084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4CDB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74E9B55" w14:textId="77777777" w:rsidR="00EA537E" w:rsidRPr="00EB4CDB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EB4CDB">
              <w:rPr>
                <w:rFonts w:ascii="Arial" w:hAnsi="Arial" w:cs="Arial"/>
                <w:color w:val="404040" w:themeColor="text1" w:themeTint="BF"/>
                <w:lang w:val="es-ES"/>
              </w:rPr>
              <w:t>ODS 8: Trabajo decente y cr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ecimiento económico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2016104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4CDB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DA9CAD1" w14:textId="77777777" w:rsidR="00EA537E" w:rsidRPr="00797F07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97F07">
              <w:rPr>
                <w:rFonts w:ascii="Arial" w:hAnsi="Arial" w:cs="Arial"/>
                <w:color w:val="404040" w:themeColor="text1" w:themeTint="BF"/>
                <w:lang w:val="es-ES"/>
              </w:rPr>
              <w:t>ODS 9: Industria, innovación e i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nfraestructuras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249266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7F07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</w:tc>
        <w:tc>
          <w:tcPr>
            <w:tcW w:w="4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D6A3F1" w14:textId="77777777" w:rsidR="00EA537E" w:rsidRPr="00163813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10: Reducción de las desigualdades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830878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65C4399" w14:textId="77777777" w:rsidR="00EA537E" w:rsidRPr="00163813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11: Ciudades y comunidades sostenibles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453438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C99FF67" w14:textId="6673B396" w:rsidR="00EA537E" w:rsidRPr="00163813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>ODS 12: Producción y consum</w:t>
            </w:r>
            <w:r w:rsidR="00F9132D">
              <w:rPr>
                <w:rFonts w:ascii="Arial" w:hAnsi="Arial" w:cs="Arial"/>
                <w:color w:val="404040" w:themeColor="text1" w:themeTint="BF"/>
                <w:lang w:val="es-ES"/>
              </w:rPr>
              <w:t>o</w:t>
            </w: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responsables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719137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7AE7DC72" w14:textId="77777777" w:rsidR="00EA537E" w:rsidRPr="00163813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13: Acción por el clima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511653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C00ECF0" w14:textId="2C55F389" w:rsidR="00EA537E" w:rsidRPr="00163813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14: Vida submarina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342712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1704">
                  <w:rPr>
                    <w:rFonts w:ascii="MS Gothic" w:eastAsia="MS Gothic" w:hAnsi="MS Gothic" w:cs="Arial" w:hint="eastAsia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A8E7FD7" w14:textId="77777777" w:rsidR="00EA537E" w:rsidRPr="00163813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15: Vida de ecosistemas terrestres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792823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7CB2DFB" w14:textId="77777777" w:rsidR="00EA537E" w:rsidRPr="00163813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16: Paz, justiciar e instituciones sólidas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524633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8AFA59E" w14:textId="77777777" w:rsidR="00EA537E" w:rsidRPr="00163813" w:rsidRDefault="00EA537E" w:rsidP="008A00F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17: Alianzas para lograr los objetivos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85369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</w:tc>
      </w:tr>
    </w:tbl>
    <w:p w14:paraId="29117BF8" w14:textId="77777777" w:rsidR="000A363A" w:rsidRPr="00EA537E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  <w:lang w:val="es-ES"/>
        </w:rPr>
      </w:pPr>
    </w:p>
    <w:tbl>
      <w:tblPr>
        <w:tblStyle w:val="TableGrid"/>
        <w:tblW w:w="9351" w:type="dxa"/>
        <w:tblInd w:w="0" w:type="dxa"/>
        <w:tblLook w:val="04A0" w:firstRow="1" w:lastRow="0" w:firstColumn="1" w:lastColumn="0" w:noHBand="0" w:noVBand="1"/>
      </w:tblPr>
      <w:tblGrid>
        <w:gridCol w:w="4508"/>
        <w:gridCol w:w="4843"/>
      </w:tblGrid>
      <w:tr w:rsidR="0069479D" w:rsidRPr="0069479D" w14:paraId="4F402714" w14:textId="77777777" w:rsidTr="004C1F8A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1ECD90FE" w14:textId="507A1EA9" w:rsidR="000A363A" w:rsidRPr="001710FD" w:rsidRDefault="005A423B" w:rsidP="002106DA">
            <w:pPr>
              <w:pStyle w:val="Heading1"/>
              <w:numPr>
                <w:ilvl w:val="0"/>
                <w:numId w:val="15"/>
              </w:numPr>
              <w:outlineLvl w:val="0"/>
              <w:rPr>
                <w:color w:val="816200" w:themeColor="accent5" w:themeShade="80"/>
                <w:sz w:val="28"/>
                <w:szCs w:val="28"/>
              </w:rPr>
            </w:pPr>
            <w:r w:rsidRPr="001710FD">
              <w:rPr>
                <w:color w:val="816200" w:themeColor="accent5" w:themeShade="80"/>
                <w:sz w:val="28"/>
                <w:szCs w:val="28"/>
                <w:lang w:val="es-ES"/>
              </w:rPr>
              <w:t>Infraestructura</w:t>
            </w:r>
            <w:r w:rsidRPr="001710FD">
              <w:rPr>
                <w:color w:val="816200" w:themeColor="accent5" w:themeShade="80"/>
                <w:sz w:val="28"/>
                <w:szCs w:val="28"/>
              </w:rPr>
              <w:t xml:space="preserve"> y </w:t>
            </w:r>
            <w:proofErr w:type="spellStart"/>
            <w:r w:rsidRPr="001710FD">
              <w:rPr>
                <w:color w:val="816200" w:themeColor="accent5" w:themeShade="80"/>
                <w:sz w:val="28"/>
                <w:szCs w:val="28"/>
              </w:rPr>
              <w:t>conectividad</w:t>
            </w:r>
            <w:proofErr w:type="spellEnd"/>
          </w:p>
        </w:tc>
      </w:tr>
      <w:tr w:rsidR="00CF6707" w:rsidRPr="001710FD" w14:paraId="7EF9F46B" w14:textId="77777777" w:rsidTr="004C1F8A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0D75E5B4" w14:textId="488F029C" w:rsidR="00CF6707" w:rsidRPr="005A423B" w:rsidRDefault="005A423B" w:rsidP="00FA2CB1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</w:pPr>
            <w:r w:rsidRPr="005A423B"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  <w:t>El pueblo tiene infraestructura para facilitar el acceso y las comunicaciones que contribuye al bienestar de las comunidades rurales, al desarrollo empresarial y a la experiencia de los visitantes.</w:t>
            </w:r>
          </w:p>
        </w:tc>
      </w:tr>
      <w:tr w:rsidR="00EA537E" w:rsidRPr="009644FE" w14:paraId="205BDC63" w14:textId="77777777" w:rsidTr="007F2A55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F560" w14:textId="509745FE" w:rsidR="00EA537E" w:rsidRPr="00B740B6" w:rsidRDefault="00EA537E" w:rsidP="002106DA">
            <w:pPr>
              <w:pStyle w:val="ListParagraph"/>
              <w:numPr>
                <w:ilvl w:val="0"/>
                <w:numId w:val="16"/>
              </w:numPr>
              <w:rPr>
                <w:lang w:val="es-ES"/>
              </w:rPr>
            </w:pPr>
            <w:r w:rsidRPr="005A423B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Por favor, describa las </w:t>
            </w:r>
            <w:r w:rsidRPr="00B740B6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infraestructuras de transporte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del pueblo que faciliten la conectividad (por ejemplo: </w:t>
            </w:r>
            <w:r w:rsidRPr="00B740B6">
              <w:rPr>
                <w:rFonts w:ascii="Arial" w:hAnsi="Arial" w:cs="Arial"/>
                <w:color w:val="404040" w:themeColor="text1" w:themeTint="BF"/>
                <w:lang w:val="es-ES"/>
              </w:rPr>
              <w:t>vías de acceso pavimentadas, servicios de transporte público, frecuencias regulares, horarios</w:t>
            </w:r>
            <w:r w:rsidR="00257591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disponibles</w:t>
            </w:r>
            <w:r w:rsidRPr="00B740B6">
              <w:rPr>
                <w:rFonts w:ascii="Arial" w:hAnsi="Arial" w:cs="Arial"/>
                <w:color w:val="404040" w:themeColor="text1" w:themeTint="BF"/>
                <w:lang w:val="es-ES"/>
              </w:rPr>
              <w:t>, etc.) *</w:t>
            </w:r>
            <w:r w:rsidRPr="00B740B6">
              <w:rPr>
                <w:lang w:val="es-ES"/>
              </w:rPr>
              <w:t xml:space="preserve"> </w:t>
            </w:r>
            <w:r w:rsidRPr="00EA537E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5A4E6B29" w14:textId="77777777" w:rsidR="00644538" w:rsidRPr="009F5F02" w:rsidRDefault="00644538" w:rsidP="00644538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700379E3" w14:textId="77777777" w:rsidR="00EA537E" w:rsidRPr="00644538" w:rsidRDefault="00EA537E" w:rsidP="00644538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BE09E9" w:rsidRPr="001710FD" w14:paraId="799B5E4E" w14:textId="77777777" w:rsidTr="007F2A55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DE5F2" w14:textId="77777777" w:rsidR="00BE09E9" w:rsidRPr="001710FD" w:rsidRDefault="00BE09E9" w:rsidP="002106DA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5A423B">
              <w:rPr>
                <w:rFonts w:ascii="Arial" w:hAnsi="Arial" w:cs="Arial"/>
                <w:color w:val="404040" w:themeColor="text1" w:themeTint="BF"/>
                <w:lang w:val="es-ES"/>
              </w:rPr>
              <w:t>Por favor, describa</w:t>
            </w:r>
            <w:r w:rsidR="00BD3CBA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la situación d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el acceso </w:t>
            </w:r>
            <w:r w:rsidR="00BD3CBA">
              <w:rPr>
                <w:rFonts w:ascii="Arial" w:hAnsi="Arial" w:cs="Arial"/>
                <w:color w:val="404040" w:themeColor="text1" w:themeTint="BF"/>
                <w:lang w:val="es-ES"/>
              </w:rPr>
              <w:t>en el pueblo a los siguientes servicios</w:t>
            </w:r>
            <w:r w:rsidR="00063E64">
              <w:rPr>
                <w:rFonts w:ascii="Arial" w:hAnsi="Arial" w:cs="Arial"/>
                <w:color w:val="404040" w:themeColor="text1" w:themeTint="BF"/>
                <w:lang w:val="es-ES"/>
              </w:rPr>
              <w:t>*</w:t>
            </w:r>
            <w:r w:rsidR="00672C1B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="00672C1B" w:rsidRPr="00EA537E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palabras):</w:t>
            </w:r>
          </w:p>
          <w:p w14:paraId="297DC6F2" w14:textId="6DD0E338" w:rsidR="00672C1B" w:rsidRPr="001710FD" w:rsidRDefault="00672C1B" w:rsidP="001710F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710FD">
              <w:rPr>
                <w:rFonts w:ascii="Arial" w:hAnsi="Arial" w:cs="Arial"/>
                <w:color w:val="404040" w:themeColor="text1" w:themeTint="BF"/>
                <w:lang w:val="es-ES"/>
              </w:rPr>
              <w:t>agua potable</w:t>
            </w:r>
          </w:p>
          <w:p w14:paraId="594600AA" w14:textId="353E904C" w:rsidR="00672C1B" w:rsidRPr="001710FD" w:rsidRDefault="00672C1B" w:rsidP="001710F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710FD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>servicios de saneamiento</w:t>
            </w:r>
          </w:p>
          <w:p w14:paraId="0AB36585" w14:textId="06E34889" w:rsidR="00672C1B" w:rsidRPr="001710FD" w:rsidRDefault="00672C1B" w:rsidP="001710F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710FD">
              <w:rPr>
                <w:rFonts w:ascii="Arial" w:hAnsi="Arial" w:cs="Arial"/>
                <w:color w:val="404040" w:themeColor="text1" w:themeTint="BF"/>
                <w:lang w:val="es-ES"/>
              </w:rPr>
              <w:t>electricidad</w:t>
            </w:r>
          </w:p>
          <w:p w14:paraId="4BDD0922" w14:textId="77777777" w:rsidR="00672C1B" w:rsidRDefault="00672C1B" w:rsidP="00672C1B">
            <w:pPr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751D5F94" w14:textId="77777777" w:rsidR="000025DD" w:rsidRPr="009F5F02" w:rsidRDefault="000025DD" w:rsidP="000025DD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6A1701FF" w14:textId="77777777" w:rsidR="00672C1B" w:rsidRPr="001710FD" w:rsidRDefault="00672C1B" w:rsidP="001710FD">
            <w:pPr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44728D16" w14:textId="1BF95E28" w:rsidR="00672C1B" w:rsidRPr="001710FD" w:rsidRDefault="00672C1B" w:rsidP="001710FD">
            <w:pPr>
              <w:ind w:left="360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</w:tc>
      </w:tr>
      <w:tr w:rsidR="00EA537E" w:rsidRPr="00265F81" w14:paraId="40C2311B" w14:textId="77777777" w:rsidTr="007F2A55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78263" w14:textId="62319530" w:rsidR="00EA537E" w:rsidRPr="00875D21" w:rsidRDefault="00EA537E" w:rsidP="002106DA">
            <w:pPr>
              <w:pStyle w:val="ListParagraph"/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620A6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Por favor, describa la </w:t>
            </w:r>
            <w:r w:rsidRPr="008908FB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tecnología de comunicaciones e infraestructura digital</w:t>
            </w:r>
            <w:r w:rsidRPr="007620A6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del pueblo (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por ejemplo:</w:t>
            </w:r>
            <w:r w:rsidRPr="00875D21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banda ancha móvil -3G o superior-, ancho de banda de internet, acceso a la tecnología de </w:t>
            </w:r>
            <w:proofErr w:type="spellStart"/>
            <w:r w:rsidRPr="00875D21">
              <w:rPr>
                <w:rFonts w:ascii="Arial" w:hAnsi="Arial" w:cs="Arial"/>
                <w:color w:val="404040" w:themeColor="text1" w:themeTint="BF"/>
                <w:lang w:val="es-ES"/>
              </w:rPr>
              <w:t>big</w:t>
            </w:r>
            <w:proofErr w:type="spellEnd"/>
            <w:r w:rsidRPr="00875D21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data, </w:t>
            </w:r>
            <w:proofErr w:type="gramStart"/>
            <w:r w:rsidRPr="00875D21">
              <w:rPr>
                <w:rFonts w:ascii="Arial" w:hAnsi="Arial" w:cs="Arial"/>
                <w:color w:val="404040" w:themeColor="text1" w:themeTint="BF"/>
                <w:lang w:val="es-ES"/>
              </w:rPr>
              <w:t>etc.</w:t>
            </w:r>
            <w:r w:rsidRPr="007620A6">
              <w:rPr>
                <w:rFonts w:ascii="Arial" w:hAnsi="Arial" w:cs="Arial"/>
                <w:color w:val="404040" w:themeColor="text1" w:themeTint="BF"/>
                <w:lang w:val="es-ES"/>
              </w:rPr>
              <w:t>)</w:t>
            </w:r>
            <w:r w:rsidRPr="00875D21">
              <w:rPr>
                <w:rFonts w:ascii="Arial" w:hAnsi="Arial" w:cs="Arial"/>
                <w:color w:val="404040" w:themeColor="text1" w:themeTint="BF"/>
                <w:lang w:val="es-ES"/>
              </w:rPr>
              <w:t>*</w:t>
            </w:r>
            <w:proofErr w:type="gramEnd"/>
            <w:r w:rsidRPr="00875D21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EA537E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EA537E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60E0C30F" w14:textId="77777777" w:rsidR="00F31A63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6A0BA6D6" w14:textId="5C0C59E0" w:rsidR="00F31A63" w:rsidRPr="009F5F02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01B7EC90" w14:textId="77777777" w:rsidR="00EA537E" w:rsidRPr="00265F81" w:rsidRDefault="00EA537E" w:rsidP="004647FF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EA537E" w:rsidRPr="00265F81" w14:paraId="4B5237E2" w14:textId="77777777" w:rsidTr="007F2A55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2A719" w14:textId="4D4BEACC" w:rsidR="00EA537E" w:rsidRPr="00875D21" w:rsidRDefault="00EA537E" w:rsidP="002106DA">
            <w:pPr>
              <w:pStyle w:val="ListParagraph"/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22339F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Por favor, añada cualquier información relevante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para la evaluación de esta área</w:t>
            </w:r>
            <w:r w:rsidRPr="00875D21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(</w:t>
            </w:r>
            <w:r w:rsidRPr="00875D21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 xml:space="preserve">límite de </w:t>
            </w:r>
            <w:r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1</w:t>
            </w:r>
            <w:r w:rsidRPr="00875D21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00 palabras)</w:t>
            </w:r>
            <w:r w:rsidRPr="00875D21">
              <w:rPr>
                <w:rFonts w:ascii="Arial" w:hAnsi="Arial" w:cs="Arial"/>
                <w:color w:val="404040" w:themeColor="text1" w:themeTint="BF"/>
                <w:lang w:val="es-ES"/>
              </w:rPr>
              <w:t>: *</w:t>
            </w:r>
          </w:p>
          <w:p w14:paraId="76263A5D" w14:textId="77777777" w:rsidR="00F31A63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4F64DC61" w14:textId="339A037D" w:rsidR="00F31A63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36849612" w14:textId="77777777" w:rsidR="00F31A63" w:rsidRPr="009F5F02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363153E2" w14:textId="0BB1828F" w:rsidR="00EA537E" w:rsidRPr="00265F81" w:rsidRDefault="00EA537E" w:rsidP="1187569A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EA537E" w:rsidRPr="00265F81" w14:paraId="3FB24B31" w14:textId="77777777" w:rsidTr="007F2A55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842A4" w14:textId="365F2F43" w:rsidR="00EA537E" w:rsidRPr="008119F0" w:rsidRDefault="00EA537E" w:rsidP="1187569A">
            <w:pPr>
              <w:pStyle w:val="ListParagraph"/>
              <w:numPr>
                <w:ilvl w:val="0"/>
                <w:numId w:val="16"/>
              </w:numPr>
              <w:spacing w:after="0" w:line="276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DF6C30">
              <w:rPr>
                <w:rFonts w:ascii="Arial" w:hAnsi="Arial" w:cs="Arial"/>
                <w:color w:val="404040" w:themeColor="text1" w:themeTint="BF"/>
                <w:lang w:val="es-ES"/>
              </w:rPr>
              <w:t>Proporcione un máximo de tres enlaces de Internet relevantes: *</w:t>
            </w:r>
            <w:r w:rsidRPr="00927DB0">
              <w:rPr>
                <w:lang w:val="es-ES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906501047"/>
                <w:placeholder>
                  <w:docPart w:val="BB7D7705C7474551B6C3D437185311AD"/>
                </w:placeholder>
                <w:showingPlcHdr/>
              </w:sdtPr>
              <w:sdtEndPr/>
              <w:sdtContent>
                <w:proofErr w:type="gramStart"/>
                <w:r w:rsidRPr="005C31E1">
                  <w:rPr>
                    <w:lang w:val="es-ES"/>
                  </w:rPr>
                  <w:t>Click</w:t>
                </w:r>
                <w:proofErr w:type="gramEnd"/>
                <w:r w:rsidRPr="005C31E1">
                  <w:rPr>
                    <w:lang w:val="es-ES"/>
                  </w:rPr>
                  <w:t xml:space="preserve"> or tap here to enter text.</w:t>
                </w:r>
              </w:sdtContent>
            </w:sdt>
          </w:p>
          <w:p w14:paraId="7FF1774C" w14:textId="77777777" w:rsidR="00EA537E" w:rsidRDefault="001710FD" w:rsidP="00B62957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2122903790"/>
                <w:placeholder>
                  <w:docPart w:val="39607BE53514475DB41A1E7D9E79DC18"/>
                </w:placeholder>
                <w:showingPlcHdr/>
              </w:sdtPr>
              <w:sdtEndPr/>
              <w:sdtContent>
                <w:r w:rsidR="00EA537E" w:rsidRPr="005C31E1">
                  <w:t>Click or tap here to enter text.</w:t>
                </w:r>
              </w:sdtContent>
            </w:sdt>
          </w:p>
          <w:p w14:paraId="4833E7F7" w14:textId="6D7AAA20" w:rsidR="00EA537E" w:rsidRPr="00265F81" w:rsidRDefault="001710FD" w:rsidP="00B62957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075456776"/>
                <w:placeholder>
                  <w:docPart w:val="A4FF783B9DAC4E3BB3CFA05526479EDF"/>
                </w:placeholder>
                <w:showingPlcHdr/>
              </w:sdtPr>
              <w:sdtEndPr/>
              <w:sdtContent>
                <w:r w:rsidR="00EA537E" w:rsidRPr="005C31E1">
                  <w:t>Click or tap here to enter text.</w:t>
                </w:r>
              </w:sdtContent>
            </w:sdt>
          </w:p>
        </w:tc>
      </w:tr>
      <w:tr w:rsidR="00EA537E" w:rsidRPr="001710FD" w14:paraId="3EC9AAFB" w14:textId="77777777" w:rsidTr="007F2A55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EE1C89" w14:textId="77596593" w:rsidR="00EA537E" w:rsidRPr="00A576BA" w:rsidRDefault="00EA537E" w:rsidP="008A00F5">
            <w:pPr>
              <w:spacing w:line="276" w:lineRule="auto"/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</w:pPr>
            <w:r w:rsidRPr="00A576B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Por favor, seleccione a cuáles Objetivos de Desarrollo Sostenible (ODS)</w:t>
            </w:r>
            <w:r w:rsidRPr="00A576BA">
              <w:rPr>
                <w:rStyle w:val="FootnoteReference"/>
                <w:rFonts w:cs="Arial"/>
                <w:b/>
                <w:bCs/>
                <w:color w:val="404040" w:themeColor="text1" w:themeTint="BF"/>
              </w:rPr>
              <w:footnoteReference w:id="8"/>
            </w:r>
            <w:r w:rsidRPr="00A576B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contribuyen las iniciativas implementadas en </w:t>
            </w:r>
            <w:r w:rsidR="00981EFE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esta área. </w:t>
            </w:r>
            <w:r w:rsidR="00981EFE" w:rsidRPr="00981EFE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Por favor, seleccione sólo las que tengan una contribución importante al objetivo</w:t>
            </w:r>
            <w:r w:rsidR="00981EFE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: </w:t>
            </w:r>
            <w:r w:rsidRPr="00A576B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* </w:t>
            </w:r>
          </w:p>
        </w:tc>
      </w:tr>
      <w:tr w:rsidR="00EA537E" w:rsidRPr="001710FD" w14:paraId="0760A428" w14:textId="77777777" w:rsidTr="007F2A55"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9B138B9" w14:textId="77777777" w:rsidR="00EA537E" w:rsidRPr="00E05035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</w:t>
            </w:r>
            <w:r w:rsidRPr="00E0503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1: Fin de la Pobreza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523056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0503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7ED9ED5E" w14:textId="77777777" w:rsidR="00EA537E" w:rsidRPr="00162F39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2F39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2: Hambre cero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992832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2F39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9741907" w14:textId="77777777" w:rsidR="00EA537E" w:rsidRPr="00DD0B98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DD0B98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3: Salud y bienestar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57852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D0B98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5F0C7FB" w14:textId="77777777" w:rsidR="00EA537E" w:rsidRPr="00DD0B98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DD0B98">
              <w:rPr>
                <w:rFonts w:ascii="Arial" w:hAnsi="Arial" w:cs="Arial"/>
                <w:color w:val="404040" w:themeColor="text1" w:themeTint="BF"/>
                <w:lang w:val="es-ES"/>
              </w:rPr>
              <w:t>ODS 4: Ed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ucación de calidad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970475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D0B98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134C8FE" w14:textId="77777777" w:rsidR="00EA537E" w:rsidRPr="00162F39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2F39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5: Igualdad de género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803312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2F39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10F85D4" w14:textId="77777777" w:rsidR="00EA537E" w:rsidRPr="00DD0B98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DD0B98">
              <w:rPr>
                <w:rFonts w:ascii="Arial" w:hAnsi="Arial" w:cs="Arial"/>
                <w:color w:val="404040" w:themeColor="text1" w:themeTint="BF"/>
                <w:lang w:val="es-ES"/>
              </w:rPr>
              <w:t>ODS 6: Agua limpia y s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aneamiento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461698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D0B98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B8DC96A" w14:textId="77777777" w:rsidR="00EA537E" w:rsidRPr="00EB4CDB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EB4CDB">
              <w:rPr>
                <w:rFonts w:ascii="Arial" w:hAnsi="Arial" w:cs="Arial"/>
                <w:color w:val="404040" w:themeColor="text1" w:themeTint="BF"/>
                <w:lang w:val="es-ES"/>
              </w:rPr>
              <w:t>ODS 7: Energía asequible y no contaminante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851999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4CDB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974D893" w14:textId="77777777" w:rsidR="00EA537E" w:rsidRPr="00EB4CDB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EB4CDB">
              <w:rPr>
                <w:rFonts w:ascii="Arial" w:hAnsi="Arial" w:cs="Arial"/>
                <w:color w:val="404040" w:themeColor="text1" w:themeTint="BF"/>
                <w:lang w:val="es-ES"/>
              </w:rPr>
              <w:t>ODS 8: Trabajo decente y cr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ecimiento económico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078362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4CDB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2A55CFD" w14:textId="77777777" w:rsidR="00EA537E" w:rsidRPr="00797F07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97F07">
              <w:rPr>
                <w:rFonts w:ascii="Arial" w:hAnsi="Arial" w:cs="Arial"/>
                <w:color w:val="404040" w:themeColor="text1" w:themeTint="BF"/>
                <w:lang w:val="es-ES"/>
              </w:rPr>
              <w:t>ODS 9: Industria, innovación e i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nfraestructuras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910845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7F07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</w:tc>
        <w:tc>
          <w:tcPr>
            <w:tcW w:w="4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ED2ABB" w14:textId="77777777" w:rsidR="00EA537E" w:rsidRPr="00163813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10: Reducción de las desigualdades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634878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218D1317" w14:textId="77777777" w:rsidR="00EA537E" w:rsidRPr="00163813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11: Ciudades y comunidades sostenibles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615914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C2213F3" w14:textId="2D47A4EC" w:rsidR="00EA537E" w:rsidRPr="00163813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>ODS 12: Producción y consum</w:t>
            </w:r>
            <w:r w:rsidR="00F9132D">
              <w:rPr>
                <w:rFonts w:ascii="Arial" w:hAnsi="Arial" w:cs="Arial"/>
                <w:color w:val="404040" w:themeColor="text1" w:themeTint="BF"/>
                <w:lang w:val="es-ES"/>
              </w:rPr>
              <w:t>o</w:t>
            </w: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responsables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375547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2642CC5" w14:textId="77777777" w:rsidR="00EA537E" w:rsidRPr="00163813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13: Acción por el clima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780248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8162CB9" w14:textId="77777777" w:rsidR="00EA537E" w:rsidRPr="00163813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14: Vida submarina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994485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5BEA706" w14:textId="77777777" w:rsidR="00EA537E" w:rsidRPr="00163813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15: Vida de ecosistemas terrestres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469056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E1A7EA6" w14:textId="77777777" w:rsidR="00EA537E" w:rsidRPr="00163813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16: Paz, justiciar e instituciones sólidas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78779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9798E9B" w14:textId="77777777" w:rsidR="00EA537E" w:rsidRPr="00163813" w:rsidRDefault="00EA537E" w:rsidP="008A00F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17: Alianzas para lograr los objetivos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724633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</w:tc>
      </w:tr>
    </w:tbl>
    <w:p w14:paraId="35FB7463" w14:textId="77777777" w:rsidR="000A363A" w:rsidRPr="00EA537E" w:rsidRDefault="000A363A" w:rsidP="00265F81">
      <w:pPr>
        <w:spacing w:line="276" w:lineRule="auto"/>
        <w:rPr>
          <w:rFonts w:ascii="Arial" w:hAnsi="Arial" w:cs="Arial"/>
          <w:color w:val="404040" w:themeColor="text1" w:themeTint="BF"/>
          <w:sz w:val="22"/>
          <w:szCs w:val="22"/>
          <w:lang w:val="es-ES"/>
        </w:rPr>
      </w:pPr>
    </w:p>
    <w:tbl>
      <w:tblPr>
        <w:tblStyle w:val="TableGrid"/>
        <w:tblW w:w="9351" w:type="dxa"/>
        <w:tblInd w:w="0" w:type="dxa"/>
        <w:tblLook w:val="04A0" w:firstRow="1" w:lastRow="0" w:firstColumn="1" w:lastColumn="0" w:noHBand="0" w:noVBand="1"/>
      </w:tblPr>
      <w:tblGrid>
        <w:gridCol w:w="4508"/>
        <w:gridCol w:w="4843"/>
      </w:tblGrid>
      <w:tr w:rsidR="0069479D" w:rsidRPr="0069479D" w14:paraId="2285C02D" w14:textId="77777777" w:rsidTr="00550591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  <w:hideMark/>
          </w:tcPr>
          <w:p w14:paraId="0AACCECA" w14:textId="2AD50D84" w:rsidR="000A363A" w:rsidRPr="001710FD" w:rsidRDefault="00080666" w:rsidP="002106DA">
            <w:pPr>
              <w:pStyle w:val="Heading1"/>
              <w:numPr>
                <w:ilvl w:val="0"/>
                <w:numId w:val="15"/>
              </w:numPr>
              <w:outlineLvl w:val="0"/>
              <w:rPr>
                <w:color w:val="816200" w:themeColor="accent5" w:themeShade="80"/>
                <w:sz w:val="28"/>
                <w:szCs w:val="30"/>
              </w:rPr>
            </w:pPr>
            <w:proofErr w:type="spellStart"/>
            <w:r w:rsidRPr="001710FD">
              <w:rPr>
                <w:color w:val="816200" w:themeColor="accent5" w:themeShade="80"/>
                <w:sz w:val="28"/>
                <w:szCs w:val="30"/>
              </w:rPr>
              <w:lastRenderedPageBreak/>
              <w:t>Salud</w:t>
            </w:r>
            <w:proofErr w:type="spellEnd"/>
            <w:r w:rsidRPr="001710FD">
              <w:rPr>
                <w:color w:val="816200" w:themeColor="accent5" w:themeShade="80"/>
                <w:sz w:val="28"/>
                <w:szCs w:val="30"/>
              </w:rPr>
              <w:t xml:space="preserve"> y </w:t>
            </w:r>
            <w:proofErr w:type="spellStart"/>
            <w:r w:rsidRPr="001710FD">
              <w:rPr>
                <w:color w:val="816200" w:themeColor="accent5" w:themeShade="80"/>
                <w:sz w:val="28"/>
                <w:szCs w:val="30"/>
              </w:rPr>
              <w:t>seguridad</w:t>
            </w:r>
            <w:proofErr w:type="spellEnd"/>
          </w:p>
        </w:tc>
      </w:tr>
      <w:tr w:rsidR="00667181" w:rsidRPr="001710FD" w14:paraId="3FE1D16E" w14:textId="77777777" w:rsidTr="00550591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EDE" w:themeFill="text2" w:themeFillTint="33"/>
          </w:tcPr>
          <w:p w14:paraId="7A2D88B0" w14:textId="32E97EF0" w:rsidR="00667181" w:rsidRPr="00080666" w:rsidRDefault="00080666" w:rsidP="00375F33">
            <w:pPr>
              <w:pStyle w:val="Heading1"/>
              <w:numPr>
                <w:ilvl w:val="0"/>
                <w:numId w:val="0"/>
              </w:numPr>
              <w:jc w:val="both"/>
              <w:outlineLvl w:val="0"/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</w:pPr>
            <w:r w:rsidRPr="00080666">
              <w:rPr>
                <w:rFonts w:ascii="Arial" w:hAnsi="Arial" w:cs="Arial"/>
                <w:color w:val="404040" w:themeColor="text1" w:themeTint="BF"/>
                <w:sz w:val="22"/>
                <w:szCs w:val="24"/>
                <w:lang w:val="es-ES"/>
              </w:rPr>
              <w:t>El pueblo tiene sistemas de salud y seguridad para cuidar de los residentes y de los turistas.</w:t>
            </w:r>
          </w:p>
        </w:tc>
      </w:tr>
      <w:tr w:rsidR="00EA537E" w:rsidRPr="009644FE" w14:paraId="2305C921" w14:textId="77777777" w:rsidTr="007F2A55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38F2" w14:textId="7D969DBF" w:rsidR="00EA537E" w:rsidRPr="00080666" w:rsidRDefault="00EA537E" w:rsidP="002106DA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t>¿</w:t>
            </w:r>
            <w:r w:rsidRPr="00080666">
              <w:rPr>
                <w:rFonts w:ascii="Arial" w:hAnsi="Arial" w:cs="Arial"/>
                <w:color w:val="404040" w:themeColor="text1" w:themeTint="BF"/>
                <w:lang w:val="es-ES"/>
              </w:rPr>
              <w:t>El pueblo tiene/es parte de un plan/sistema de salud y seguridad públicas? *</w:t>
            </w:r>
          </w:p>
          <w:p w14:paraId="5C8934A4" w14:textId="77777777" w:rsidR="00EA537E" w:rsidRPr="003965A5" w:rsidRDefault="00EA537E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133167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6B56A72" w14:textId="77777777" w:rsidR="00EA537E" w:rsidRPr="003965A5" w:rsidRDefault="00EA537E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681541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7C27DE5E" w14:textId="77777777" w:rsidR="00EA537E" w:rsidRPr="00080666" w:rsidRDefault="00EA537E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208AB430" w14:textId="1FF660A3" w:rsidR="00EA537E" w:rsidRPr="00080666" w:rsidRDefault="00EA537E" w:rsidP="00265F81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Si la respuesta es SÍ, describa brevemente </w:t>
            </w:r>
            <w:r w:rsidRPr="00080666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080666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61F10FF2" w14:textId="77777777" w:rsidR="00F31A63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35D9DCD5" w14:textId="01F9A9BB" w:rsidR="00F31A63" w:rsidRPr="009F5F02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25018B33" w14:textId="315F81C3" w:rsidR="00EA537E" w:rsidRPr="00080666" w:rsidRDefault="00EA537E" w:rsidP="1187569A">
            <w:pPr>
              <w:pStyle w:val="ListParagraph"/>
              <w:spacing w:after="0"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</w:tc>
      </w:tr>
      <w:tr w:rsidR="00EA537E" w14:paraId="6B7441B0" w14:textId="77777777" w:rsidTr="007F2A55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BE52" w14:textId="16C12290" w:rsidR="00EA537E" w:rsidRPr="00E8445F" w:rsidRDefault="00EA537E" w:rsidP="1187569A">
            <w:pPr>
              <w:pStyle w:val="ListParagraph"/>
              <w:numPr>
                <w:ilvl w:val="0"/>
                <w:numId w:val="14"/>
              </w:numPr>
              <w:rPr>
                <w:rFonts w:eastAsiaTheme="minorEastAsia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¿</w:t>
            </w:r>
            <w:r w:rsidRPr="00E8445F">
              <w:rPr>
                <w:rFonts w:ascii="Arial" w:hAnsi="Arial" w:cs="Arial"/>
                <w:color w:val="404040" w:themeColor="text1" w:themeTint="BF"/>
                <w:lang w:val="es-ES"/>
              </w:rPr>
              <w:t>El pueblo tiene/está cerca de servicios de atención sanitaria? *</w:t>
            </w:r>
          </w:p>
          <w:p w14:paraId="1C0EDD02" w14:textId="77777777" w:rsidR="00EA537E" w:rsidRPr="003965A5" w:rsidRDefault="00EA537E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72398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1415D36" w14:textId="77777777" w:rsidR="00EA537E" w:rsidRPr="003965A5" w:rsidRDefault="00EA537E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473530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1768DA9" w14:textId="77777777" w:rsidR="00EA537E" w:rsidRDefault="00EA537E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0C254BA3" w14:textId="17819A4E" w:rsidR="00EA537E" w:rsidRPr="00080666" w:rsidRDefault="00EA537E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Si la respuesta es SÍ, describa brevemente </w:t>
            </w:r>
            <w:r w:rsidRPr="00E8445F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E8445F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7A7F9592" w14:textId="77777777" w:rsidR="00F31A63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4617EFCE" w14:textId="1F577DBE" w:rsidR="00F31A63" w:rsidRPr="009F5F02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02CB46CD" w14:textId="1ABB7994" w:rsidR="00EA537E" w:rsidRPr="00F31A63" w:rsidRDefault="00EA537E" w:rsidP="00F31A63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EA537E" w14:paraId="36C6977A" w14:textId="77777777" w:rsidTr="007F2A55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F9C4" w14:textId="46AA2C7F" w:rsidR="00EA537E" w:rsidRPr="00E8445F" w:rsidRDefault="00EA537E" w:rsidP="1187569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E8445F">
              <w:rPr>
                <w:rFonts w:ascii="Arial" w:hAnsi="Arial" w:cs="Arial"/>
                <w:color w:val="404040" w:themeColor="text1" w:themeTint="BF"/>
                <w:lang w:val="es-ES"/>
              </w:rPr>
              <w:t>¿En caso de vulnerabilidad a desastres naturales, el pueblo tiene/forma parte de un plan de emergencia? *</w:t>
            </w:r>
          </w:p>
          <w:p w14:paraId="2AEFAE0A" w14:textId="77777777" w:rsidR="00EA537E" w:rsidRPr="003965A5" w:rsidRDefault="00EA537E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SÍ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320727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7F489C7" w14:textId="77777777" w:rsidR="00EA537E" w:rsidRPr="003965A5" w:rsidRDefault="00EA537E" w:rsidP="00E66EB3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3965A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899811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965A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7E57455A" w14:textId="77777777" w:rsidR="00EA537E" w:rsidRDefault="00EA537E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750C7791" w14:textId="1ABAE369" w:rsidR="00EA537E" w:rsidRPr="00E8445F" w:rsidRDefault="00EA537E">
            <w:pPr>
              <w:pStyle w:val="ListParagraph"/>
              <w:spacing w:after="0" w:line="240" w:lineRule="auto"/>
              <w:jc w:val="both"/>
              <w:rPr>
                <w:rFonts w:ascii="Arial" w:hAnsi="Arial" w:cs="Arial"/>
                <w:lang w:val="es-ES"/>
              </w:rPr>
            </w:pPr>
            <w:r w:rsidRPr="007A625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Si la respuesta es SÍ, describa </w:t>
            </w:r>
            <w:r w:rsidRPr="00E8445F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brevemente </w:t>
            </w:r>
            <w:r w:rsidRPr="00E8445F">
              <w:rPr>
                <w:rFonts w:ascii="Arial" w:hAnsi="Arial" w:cs="Arial"/>
                <w:i/>
                <w:iCs/>
                <w:color w:val="404040" w:themeColor="text1" w:themeTint="BF"/>
                <w:lang w:val="es-ES"/>
              </w:rPr>
              <w:t>(límite de 100 palabras)</w:t>
            </w:r>
            <w:r w:rsidRPr="00E8445F">
              <w:rPr>
                <w:rFonts w:ascii="Arial" w:hAnsi="Arial" w:cs="Arial"/>
                <w:color w:val="404040" w:themeColor="text1" w:themeTint="BF"/>
                <w:lang w:val="es-ES"/>
              </w:rPr>
              <w:t>:</w:t>
            </w:r>
          </w:p>
          <w:p w14:paraId="3A9F8D51" w14:textId="77777777" w:rsidR="00EA537E" w:rsidRPr="00E31CB3" w:rsidRDefault="00EA537E" w:rsidP="00F31A63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15FD2EED" w14:textId="77777777" w:rsidR="00F31A63" w:rsidRPr="009F5F02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001860FE" w14:textId="2B5D7007" w:rsidR="00F31A63" w:rsidRPr="00F31A63" w:rsidRDefault="00F31A63" w:rsidP="00F31A63">
            <w:pPr>
              <w:spacing w:line="276" w:lineRule="auto"/>
              <w:rPr>
                <w:rFonts w:ascii="Arial" w:hAnsi="Arial" w:cs="Arial"/>
                <w:color w:val="404040" w:themeColor="text1" w:themeTint="BF"/>
              </w:rPr>
            </w:pPr>
          </w:p>
        </w:tc>
      </w:tr>
      <w:tr w:rsidR="00EA537E" w14:paraId="5C484735" w14:textId="77777777" w:rsidTr="007F2A55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A5703" w14:textId="60225C68" w:rsidR="00EA537E" w:rsidRPr="002106DA" w:rsidRDefault="00EA537E" w:rsidP="1187569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eastAsiaTheme="minorEastAsia"/>
                <w:lang w:val="es-ES"/>
              </w:rPr>
            </w:pPr>
            <w:r w:rsidRPr="0022339F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Por favor, añada cualquier información relevante 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>para la evaluación de esta área</w:t>
            </w:r>
            <w:r w:rsidRPr="00875D21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r w:rsidRPr="002106DA">
              <w:rPr>
                <w:rFonts w:ascii="Arial" w:hAnsi="Arial" w:cs="Arial"/>
                <w:i/>
                <w:iCs/>
                <w:lang w:val="es-ES"/>
              </w:rPr>
              <w:t>(límite de 100 palabras)</w:t>
            </w:r>
            <w:r w:rsidRPr="002106DA">
              <w:rPr>
                <w:rFonts w:ascii="Arial" w:hAnsi="Arial" w:cs="Arial"/>
                <w:lang w:val="es-ES"/>
              </w:rPr>
              <w:t>: *</w:t>
            </w:r>
          </w:p>
          <w:p w14:paraId="719BB2F8" w14:textId="77777777" w:rsidR="00F31A63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</w:p>
          <w:p w14:paraId="432D7238" w14:textId="41839FF1" w:rsidR="00F31A63" w:rsidRPr="009F5F02" w:rsidRDefault="00F31A63" w:rsidP="00F31A63">
            <w:pPr>
              <w:spacing w:line="276" w:lineRule="auto"/>
              <w:jc w:val="both"/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</w:pPr>
            <w:r w:rsidRPr="009F5F02">
              <w:rPr>
                <w:rFonts w:ascii="Arial" w:hAnsi="Arial" w:cs="Arial"/>
                <w:i/>
                <w:iCs/>
                <w:color w:val="6E6E6E" w:themeColor="background2" w:themeShade="80"/>
                <w:lang w:val="es-ES"/>
              </w:rPr>
              <w:t>Escriba aquí</w:t>
            </w:r>
          </w:p>
          <w:p w14:paraId="5C0CA89E" w14:textId="47CCEB1D" w:rsidR="00EA537E" w:rsidRPr="00F31A63" w:rsidRDefault="00EA537E" w:rsidP="00F31A63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EA537E" w:rsidRPr="00B62957" w14:paraId="5624F08E" w14:textId="77777777" w:rsidTr="007F2A55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28996" w14:textId="215BA819" w:rsidR="00EA537E" w:rsidRPr="008119F0" w:rsidRDefault="00EA537E" w:rsidP="1187569A">
            <w:pPr>
              <w:pStyle w:val="ListParagraph"/>
              <w:numPr>
                <w:ilvl w:val="0"/>
                <w:numId w:val="14"/>
              </w:numPr>
              <w:spacing w:after="0" w:line="276" w:lineRule="auto"/>
              <w:rPr>
                <w:rFonts w:eastAsiaTheme="minorEastAsia"/>
                <w:color w:val="404040" w:themeColor="text1" w:themeTint="BF"/>
                <w:lang w:val="es-ES"/>
              </w:rPr>
            </w:pPr>
            <w:r w:rsidRPr="00DF6C30">
              <w:rPr>
                <w:rFonts w:ascii="Arial" w:hAnsi="Arial" w:cs="Arial"/>
                <w:color w:val="404040" w:themeColor="text1" w:themeTint="BF"/>
                <w:lang w:val="es-ES"/>
              </w:rPr>
              <w:t>Proporcione un máximo de tres enlaces de Internet relevantes: *</w:t>
            </w:r>
            <w:r w:rsidRPr="00927DB0">
              <w:rPr>
                <w:lang w:val="es-ES"/>
              </w:rPr>
              <w:br/>
            </w: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1058703688"/>
                <w:placeholder>
                  <w:docPart w:val="AA29D2A2011A4E2191CBAC5569198820"/>
                </w:placeholder>
                <w:showingPlcHdr/>
              </w:sdtPr>
              <w:sdtEndPr/>
              <w:sdtContent>
                <w:proofErr w:type="gramStart"/>
                <w:r w:rsidRPr="005C31E1">
                  <w:rPr>
                    <w:lang w:val="es-ES"/>
                  </w:rPr>
                  <w:t>Click</w:t>
                </w:r>
                <w:proofErr w:type="gramEnd"/>
                <w:r w:rsidRPr="005C31E1">
                  <w:rPr>
                    <w:lang w:val="es-ES"/>
                  </w:rPr>
                  <w:t xml:space="preserve"> or tap here to enter text.</w:t>
                </w:r>
              </w:sdtContent>
            </w:sdt>
          </w:p>
          <w:p w14:paraId="7C851FEC" w14:textId="77777777" w:rsidR="00EA537E" w:rsidRDefault="001710FD" w:rsidP="00B62957">
            <w:pPr>
              <w:pStyle w:val="ListParagraph"/>
              <w:spacing w:after="0" w:line="276" w:lineRule="auto"/>
              <w:rPr>
                <w:rFonts w:ascii="Arial" w:hAnsi="Arial" w:cs="Arial"/>
                <w:color w:val="404040" w:themeColor="text1" w:themeTint="BF"/>
              </w:rPr>
            </w:pP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-908922710"/>
                <w:placeholder>
                  <w:docPart w:val="D7E476E822FC45EFA84134EBADD084C4"/>
                </w:placeholder>
                <w:showingPlcHdr/>
              </w:sdtPr>
              <w:sdtEndPr/>
              <w:sdtContent>
                <w:r w:rsidR="00EA537E" w:rsidRPr="005C31E1">
                  <w:t>Click or tap here to enter text.</w:t>
                </w:r>
              </w:sdtContent>
            </w:sdt>
          </w:p>
          <w:p w14:paraId="5246E440" w14:textId="1A26982C" w:rsidR="00EA537E" w:rsidRPr="00B62957" w:rsidRDefault="001710FD" w:rsidP="00B62957">
            <w:pPr>
              <w:pStyle w:val="ListParagraph"/>
              <w:spacing w:after="0" w:line="240" w:lineRule="auto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404040" w:themeColor="text1" w:themeTint="BF"/>
                </w:rPr>
                <w:id w:val="286320532"/>
                <w:placeholder>
                  <w:docPart w:val="D1FEDF168F9A451D8E215CF675D207C9"/>
                </w:placeholder>
                <w:showingPlcHdr/>
              </w:sdtPr>
              <w:sdtEndPr/>
              <w:sdtContent>
                <w:r w:rsidR="00EA537E" w:rsidRPr="005C31E1">
                  <w:t>Click or tap here to enter text.</w:t>
                </w:r>
              </w:sdtContent>
            </w:sdt>
          </w:p>
        </w:tc>
      </w:tr>
      <w:tr w:rsidR="00EA537E" w:rsidRPr="001710FD" w14:paraId="5A82637D" w14:textId="77777777" w:rsidTr="007F2A55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5517E5" w14:textId="22946333" w:rsidR="00EA537E" w:rsidRPr="00A576BA" w:rsidRDefault="00EA537E" w:rsidP="008A00F5">
            <w:pPr>
              <w:spacing w:line="276" w:lineRule="auto"/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</w:pPr>
            <w:r w:rsidRPr="00A576B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Por favor, seleccione a cuáles Objetivos de Desarrollo Sostenible (ODS)</w:t>
            </w:r>
            <w:r w:rsidRPr="00A576BA">
              <w:rPr>
                <w:rStyle w:val="FootnoteReference"/>
                <w:rFonts w:cs="Arial"/>
                <w:b/>
                <w:bCs/>
                <w:color w:val="404040" w:themeColor="text1" w:themeTint="BF"/>
              </w:rPr>
              <w:footnoteReference w:id="9"/>
            </w:r>
            <w:r w:rsidRPr="00A576B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 contribuyen las iniciativas implementadas en </w:t>
            </w:r>
            <w:r w:rsidR="00981EFE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esta área. </w:t>
            </w:r>
            <w:r w:rsidR="00981EFE" w:rsidRPr="00981EFE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>Por favor, seleccione sólo las que tengan una contribución importante al objetivo</w:t>
            </w:r>
            <w:r w:rsidR="00981EFE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: </w:t>
            </w:r>
            <w:r w:rsidRPr="00A576BA">
              <w:rPr>
                <w:rFonts w:ascii="Arial" w:hAnsi="Arial" w:cs="Arial"/>
                <w:b/>
                <w:bCs/>
                <w:color w:val="404040" w:themeColor="text1" w:themeTint="BF"/>
                <w:lang w:val="es-ES"/>
              </w:rPr>
              <w:t xml:space="preserve">* </w:t>
            </w:r>
          </w:p>
        </w:tc>
      </w:tr>
      <w:tr w:rsidR="00EA537E" w:rsidRPr="001710FD" w14:paraId="6EA434B3" w14:textId="77777777" w:rsidTr="007F2A55">
        <w:tc>
          <w:tcPr>
            <w:tcW w:w="45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72F8E32" w14:textId="77777777" w:rsidR="00EA537E" w:rsidRPr="00E05035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</w:t>
            </w:r>
            <w:r w:rsidRPr="00E05035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1: Fin de la Pobreza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659678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05035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66F018F" w14:textId="77777777" w:rsidR="00EA537E" w:rsidRPr="00162F39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2F39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ODS 2: Hambre cero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665059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2F39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7B9BAC47" w14:textId="77777777" w:rsidR="00EA537E" w:rsidRPr="00DD0B98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DD0B98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3: Salud y bienestar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244491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D0B98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1E2D1E20" w14:textId="77777777" w:rsidR="00EA537E" w:rsidRPr="00DD0B98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DD0B98">
              <w:rPr>
                <w:rFonts w:ascii="Arial" w:hAnsi="Arial" w:cs="Arial"/>
                <w:color w:val="404040" w:themeColor="text1" w:themeTint="BF"/>
                <w:lang w:val="es-ES"/>
              </w:rPr>
              <w:t>ODS 4: Ed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ucación de calidad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272836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D0B98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3E96EB1" w14:textId="77777777" w:rsidR="00EA537E" w:rsidRPr="00162F39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2F39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5: Igualdad de género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51738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2F39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D485790" w14:textId="77777777" w:rsidR="00EA537E" w:rsidRPr="00DD0B98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DD0B98">
              <w:rPr>
                <w:rFonts w:ascii="Arial" w:hAnsi="Arial" w:cs="Arial"/>
                <w:color w:val="404040" w:themeColor="text1" w:themeTint="BF"/>
                <w:lang w:val="es-ES"/>
              </w:rPr>
              <w:t>ODS 6: Agua limpia y s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aneamiento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142616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D0B98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0B54124C" w14:textId="77777777" w:rsidR="00EA537E" w:rsidRPr="00EB4CDB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EB4CDB">
              <w:rPr>
                <w:rFonts w:ascii="Arial" w:hAnsi="Arial" w:cs="Arial"/>
                <w:color w:val="404040" w:themeColor="text1" w:themeTint="BF"/>
                <w:lang w:val="es-ES"/>
              </w:rPr>
              <w:t>ODS 7: Energía asequible y no contaminante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931654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4CDB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34E9F23" w14:textId="77777777" w:rsidR="00EA537E" w:rsidRPr="00EB4CDB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EB4CDB">
              <w:rPr>
                <w:rFonts w:ascii="Arial" w:hAnsi="Arial" w:cs="Arial"/>
                <w:color w:val="404040" w:themeColor="text1" w:themeTint="BF"/>
                <w:lang w:val="es-ES"/>
              </w:rPr>
              <w:t>ODS 8: Trabajo decente y cr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ecimiento económico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382528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B4CDB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A3BDE06" w14:textId="77777777" w:rsidR="00EA537E" w:rsidRPr="00797F07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797F07">
              <w:rPr>
                <w:rFonts w:ascii="Arial" w:hAnsi="Arial" w:cs="Arial"/>
                <w:color w:val="404040" w:themeColor="text1" w:themeTint="BF"/>
                <w:lang w:val="es-ES"/>
              </w:rPr>
              <w:t>ODS 9: Industria, innovación e i</w:t>
            </w:r>
            <w:r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nfraestructuras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10203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7F07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</w:tc>
        <w:tc>
          <w:tcPr>
            <w:tcW w:w="4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C183FE" w14:textId="77777777" w:rsidR="00EA537E" w:rsidRPr="00163813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ODS 10: Reducción de las desigualdades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063554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BF16BC2" w14:textId="77777777" w:rsidR="00EA537E" w:rsidRPr="00163813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lastRenderedPageBreak/>
              <w:t xml:space="preserve">ODS 11: Ciudades y comunidades sostenibles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969662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7BFCC11" w14:textId="1FF8DC39" w:rsidR="00EA537E" w:rsidRPr="00163813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>ODS 12: Producción y consum</w:t>
            </w:r>
            <w:r w:rsidR="00F9132D">
              <w:rPr>
                <w:rFonts w:ascii="Arial" w:hAnsi="Arial" w:cs="Arial"/>
                <w:color w:val="404040" w:themeColor="text1" w:themeTint="BF"/>
                <w:lang w:val="es-ES"/>
              </w:rPr>
              <w:t>o</w:t>
            </w: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 responsables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713540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540472CE" w14:textId="77777777" w:rsidR="00EA537E" w:rsidRPr="00163813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13: Acción por el clima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510735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9B51F61" w14:textId="77777777" w:rsidR="00EA537E" w:rsidRPr="00163813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14: Vida submarina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321012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44819E36" w14:textId="77777777" w:rsidR="00EA537E" w:rsidRPr="00163813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15: Vida de ecosistemas terrestres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608342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3B9F4C84" w14:textId="77777777" w:rsidR="00EA537E" w:rsidRPr="00163813" w:rsidRDefault="00EA537E" w:rsidP="008A00F5">
            <w:pPr>
              <w:spacing w:line="276" w:lineRule="auto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16: Paz, justiciar e instituciones sólidas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-1682810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  <w:p w14:paraId="6947480E" w14:textId="77777777" w:rsidR="00EA537E" w:rsidRPr="00163813" w:rsidRDefault="00EA537E" w:rsidP="008A00F5">
            <w:pPr>
              <w:spacing w:line="276" w:lineRule="auto"/>
              <w:jc w:val="both"/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163813">
              <w:rPr>
                <w:rFonts w:ascii="Arial" w:hAnsi="Arial" w:cs="Arial"/>
                <w:color w:val="404040" w:themeColor="text1" w:themeTint="BF"/>
                <w:lang w:val="es-ES"/>
              </w:rPr>
              <w:t xml:space="preserve">ODS 17: Alianzas para lograr los objetivos </w:t>
            </w:r>
            <w:sdt>
              <w:sdtPr>
                <w:rPr>
                  <w:rFonts w:ascii="Arial" w:hAnsi="Arial" w:cs="Arial"/>
                  <w:color w:val="404040" w:themeColor="text1" w:themeTint="BF"/>
                  <w:lang w:val="es-ES"/>
                </w:rPr>
                <w:id w:val="1222253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63813">
                  <w:rPr>
                    <w:rFonts w:ascii="Segoe UI Symbol" w:eastAsia="MS Gothic" w:hAnsi="Segoe UI Symbol" w:cs="Segoe UI Symbol"/>
                    <w:color w:val="404040" w:themeColor="text1" w:themeTint="BF"/>
                    <w:lang w:val="es-ES"/>
                  </w:rPr>
                  <w:t>☐</w:t>
                </w:r>
              </w:sdtContent>
            </w:sdt>
          </w:p>
        </w:tc>
      </w:tr>
    </w:tbl>
    <w:p w14:paraId="66EA087F" w14:textId="77777777" w:rsidR="0037252D" w:rsidRPr="007F2A55" w:rsidRDefault="0037252D" w:rsidP="00265F81">
      <w:pPr>
        <w:pStyle w:val="GlossaryBiblio"/>
        <w:spacing w:line="360" w:lineRule="auto"/>
        <w:ind w:left="0" w:right="-8" w:firstLine="0"/>
        <w:rPr>
          <w:b/>
          <w:bCs/>
          <w:lang w:val="es-ES"/>
        </w:rPr>
      </w:pPr>
    </w:p>
    <w:p w14:paraId="5AD21A2D" w14:textId="2EFC5B98" w:rsidR="00525EA4" w:rsidRPr="001710FD" w:rsidRDefault="00163813" w:rsidP="009C0D88">
      <w:pPr>
        <w:pStyle w:val="GlossaryBiblio"/>
        <w:spacing w:line="360" w:lineRule="auto"/>
        <w:ind w:left="0" w:right="-8"/>
        <w:rPr>
          <w:b/>
          <w:bCs/>
          <w:color w:val="816200" w:themeColor="accent5" w:themeShade="80"/>
          <w:sz w:val="22"/>
          <w:szCs w:val="22"/>
        </w:rPr>
      </w:pPr>
      <w:proofErr w:type="spellStart"/>
      <w:r w:rsidRPr="001710FD">
        <w:rPr>
          <w:b/>
          <w:bCs/>
          <w:color w:val="816200" w:themeColor="accent5" w:themeShade="80"/>
          <w:sz w:val="22"/>
          <w:szCs w:val="22"/>
        </w:rPr>
        <w:t>Edición</w:t>
      </w:r>
      <w:proofErr w:type="spellEnd"/>
      <w:r w:rsidRPr="001710FD">
        <w:rPr>
          <w:b/>
          <w:bCs/>
          <w:color w:val="816200" w:themeColor="accent5" w:themeShade="80"/>
          <w:sz w:val="22"/>
          <w:szCs w:val="22"/>
        </w:rPr>
        <w:t xml:space="preserve"> </w:t>
      </w:r>
      <w:r w:rsidR="00525EA4" w:rsidRPr="001710FD">
        <w:rPr>
          <w:b/>
          <w:bCs/>
          <w:color w:val="816200" w:themeColor="accent5" w:themeShade="80"/>
          <w:sz w:val="22"/>
          <w:szCs w:val="22"/>
        </w:rPr>
        <w:t xml:space="preserve">2022 </w:t>
      </w:r>
    </w:p>
    <w:p w14:paraId="6460B7D2" w14:textId="2D7271CC" w:rsidR="00C3708F" w:rsidRPr="001710FD" w:rsidRDefault="009C0D88" w:rsidP="009C0D88">
      <w:pPr>
        <w:pStyle w:val="GlossaryBiblio"/>
        <w:spacing w:line="360" w:lineRule="auto"/>
        <w:ind w:left="0" w:right="-8"/>
        <w:rPr>
          <w:b/>
          <w:color w:val="816200" w:themeColor="accent5" w:themeShade="80"/>
          <w:sz w:val="22"/>
          <w:szCs w:val="22"/>
        </w:rPr>
      </w:pPr>
      <w:proofErr w:type="spellStart"/>
      <w:r w:rsidRPr="001710FD">
        <w:rPr>
          <w:b/>
          <w:bCs/>
          <w:color w:val="816200" w:themeColor="accent5" w:themeShade="80"/>
          <w:sz w:val="22"/>
          <w:szCs w:val="22"/>
        </w:rPr>
        <w:t>Mar</w:t>
      </w:r>
      <w:r w:rsidR="00163813" w:rsidRPr="001710FD">
        <w:rPr>
          <w:b/>
          <w:bCs/>
          <w:color w:val="816200" w:themeColor="accent5" w:themeShade="80"/>
          <w:sz w:val="22"/>
          <w:szCs w:val="22"/>
        </w:rPr>
        <w:t>zo</w:t>
      </w:r>
      <w:proofErr w:type="spellEnd"/>
      <w:r w:rsidR="00C3708F" w:rsidRPr="001710FD">
        <w:rPr>
          <w:b/>
          <w:bCs/>
          <w:color w:val="816200" w:themeColor="accent5" w:themeShade="80"/>
          <w:sz w:val="22"/>
          <w:szCs w:val="22"/>
        </w:rPr>
        <w:t xml:space="preserve"> 2022</w:t>
      </w:r>
    </w:p>
    <w:p w14:paraId="1C92E936" w14:textId="34DBAF50" w:rsidR="00C3708F" w:rsidRPr="0037252D" w:rsidRDefault="00C3708F" w:rsidP="00265F81">
      <w:pPr>
        <w:pStyle w:val="GlossaryBiblio"/>
        <w:spacing w:line="360" w:lineRule="auto"/>
        <w:ind w:left="0" w:right="-8" w:firstLine="0"/>
        <w:rPr>
          <w:b/>
          <w:bCs/>
          <w:sz w:val="22"/>
          <w:szCs w:val="22"/>
        </w:rPr>
        <w:sectPr w:rsidR="00C3708F" w:rsidRPr="0037252D" w:rsidSect="006B38E1">
          <w:pgSz w:w="11900" w:h="16840"/>
          <w:pgMar w:top="1701" w:right="1418" w:bottom="1418" w:left="1418" w:header="720" w:footer="720" w:gutter="0"/>
          <w:pgNumType w:start="1"/>
          <w:cols w:space="720"/>
          <w:titlePg/>
        </w:sectPr>
      </w:pPr>
    </w:p>
    <w:p w14:paraId="73FF641C" w14:textId="61DB1428" w:rsidR="00760BCF" w:rsidRDefault="00CE60C3" w:rsidP="00265F81">
      <w:pPr>
        <w:pStyle w:val="GlossaryBiblio"/>
        <w:spacing w:line="360" w:lineRule="auto"/>
        <w:ind w:right="-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5C5DFA0C" wp14:editId="06FFE15E">
                <wp:simplePos x="0" y="0"/>
                <wp:positionH relativeFrom="page">
                  <wp:align>right</wp:align>
                </wp:positionH>
                <wp:positionV relativeFrom="paragraph">
                  <wp:posOffset>-1070610</wp:posOffset>
                </wp:positionV>
                <wp:extent cx="7658100" cy="10774680"/>
                <wp:effectExtent l="0" t="0" r="0" b="7620"/>
                <wp:wrapNone/>
                <wp:docPr id="1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8100" cy="107746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65C3C" w14:textId="77777777" w:rsidR="008A00F5" w:rsidRPr="00FA7204" w:rsidRDefault="008A00F5" w:rsidP="00FA720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DFA0C" id="Rectangle 1" o:spid="_x0000_s1032" style="position:absolute;left:0;text-align:left;margin-left:551.8pt;margin-top:-84.3pt;width:603pt;height:848.4pt;z-index:-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" fillcolor="#c19300 [2408]" stroked="f" strokeweight="1pt">
                <v:textbox>
                  <w:txbxContent>
                    <w:p w14:paraId="28B65C3C" w14:textId="77777777" w:rsidR="008A00F5" w:rsidRPr="00FA7204" w:rsidRDefault="008A00F5" w:rsidP="00FA720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7B06AE1" w14:textId="77777777" w:rsidR="00760BCF" w:rsidRPr="00760BCF" w:rsidRDefault="00760BCF" w:rsidP="00265F81">
      <w:pPr>
        <w:pStyle w:val="GlossaryBiblio"/>
        <w:spacing w:line="360" w:lineRule="auto"/>
      </w:pPr>
    </w:p>
    <w:p w14:paraId="3600F203" w14:textId="77777777" w:rsidR="004F5956" w:rsidRPr="00BE7A19" w:rsidRDefault="004F5956" w:rsidP="00E240CC">
      <w:pPr>
        <w:ind w:right="-8"/>
      </w:pPr>
    </w:p>
    <w:p w14:paraId="5D512060" w14:textId="77777777" w:rsidR="00215321" w:rsidRPr="00215321" w:rsidRDefault="00215321" w:rsidP="007B2323">
      <w:pPr>
        <w:ind w:right="-8"/>
      </w:pPr>
    </w:p>
    <w:p w14:paraId="0C53E110" w14:textId="77777777" w:rsidR="003C3CC5" w:rsidRPr="00215321" w:rsidRDefault="00752D80">
      <w:pPr>
        <w:ind w:right="-8"/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0D1AA386" wp14:editId="520013D6">
            <wp:simplePos x="0" y="0"/>
            <wp:positionH relativeFrom="column">
              <wp:posOffset>-83185</wp:posOffset>
            </wp:positionH>
            <wp:positionV relativeFrom="paragraph">
              <wp:posOffset>4965700</wp:posOffset>
            </wp:positionV>
            <wp:extent cx="2040890" cy="78994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7" behindDoc="0" locked="0" layoutInCell="1" allowOverlap="1" wp14:anchorId="6805CF82" wp14:editId="41F6951A">
            <wp:simplePos x="0" y="0"/>
            <wp:positionH relativeFrom="column">
              <wp:posOffset>144145</wp:posOffset>
            </wp:positionH>
            <wp:positionV relativeFrom="paragraph">
              <wp:posOffset>6427470</wp:posOffset>
            </wp:positionV>
            <wp:extent cx="1600200" cy="133985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2" t="17519" r="14177" b="16623"/>
                    <a:stretch/>
                  </pic:blipFill>
                  <pic:spPr bwMode="auto">
                    <a:xfrm>
                      <a:off x="0" y="0"/>
                      <a:ext cx="1600200" cy="133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5F8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BC2EF59" wp14:editId="7064E832">
                <wp:simplePos x="0" y="0"/>
                <wp:positionH relativeFrom="column">
                  <wp:posOffset>2551430</wp:posOffset>
                </wp:positionH>
                <wp:positionV relativeFrom="paragraph">
                  <wp:posOffset>4725035</wp:posOffset>
                </wp:positionV>
                <wp:extent cx="3474720" cy="3194685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4720" cy="319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92CCA" w14:textId="77777777" w:rsidR="008A00F5" w:rsidRDefault="008A00F5" w:rsidP="00924EF1">
                            <w:pPr>
                              <w:jc w:val="both"/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Con la visión de hacer del turismo una fuerza positiva para la transformación, el desarrollo rural y el bienestar de las comunidades, la iniciativa de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Best Tourism Villages by UNWTO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 pretende avanzar en el papel del turismo en la valoración y salvaguarda de los pueblos rurales junto con sus paisajes asociados, sistemas de conocimientos, diversidad biológica y cultural, valores y actividades locales.</w:t>
                            </w:r>
                          </w:p>
                          <w:p w14:paraId="7428051D" w14:textId="77777777" w:rsidR="008A00F5" w:rsidRDefault="008A00F5" w:rsidP="00924EF1">
                            <w:pPr>
                              <w:jc w:val="both"/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La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Organización Mundial del Turismo (OMT),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 un organismo especializado de las Naciones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Unidas,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 es la principal organización internacional con un papel decisivo y central en la promoción del desarrollo de un turismo responsable, sostenible y universalmente accesible. Sirve de foro mundial para cuestiones de política turística y de fuente práctica de conocimientos sobre el turismo. Sus miembros incluyen 160 países, 6 territorios, 2 observadores permanentes y más de 500 miembros afiliados.</w:t>
                            </w:r>
                          </w:p>
                          <w:p w14:paraId="263EEF57" w14:textId="77777777" w:rsidR="008A00F5" w:rsidRPr="00924EF1" w:rsidRDefault="008A00F5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2EF59" id="Text Box 12" o:spid="_x0000_s1033" type="#_x0000_t202" style="position:absolute;margin-left:200.9pt;margin-top:372.05pt;width:273.6pt;height:251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" filled="f" stroked="f" strokeweight=".5pt">
                <v:textbox>
                  <w:txbxContent>
                    <w:p w14:paraId="0BA92CCA" w14:textId="77777777" w:rsidR="008A00F5" w:rsidRDefault="008A00F5" w:rsidP="00924EF1">
                      <w:pPr>
                        <w:jc w:val="both"/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Con la visión de hacer del turismo una fuerza positiva para la transformación, el desarrollo rural y el bienestar de las comunidades, la iniciativa de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Best Tourism Villages by UNWTO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 pretende avanzar en el papel del turismo en la valoración y salvaguarda de los pueblos rurales junto con sus paisajes asociados, sistemas de conocimientos, diversidad biológica y cultural, valores y actividades locales.</w:t>
                      </w:r>
                    </w:p>
                    <w:p w14:paraId="7428051D" w14:textId="77777777" w:rsidR="008A00F5" w:rsidRDefault="008A00F5" w:rsidP="00924EF1">
                      <w:pPr>
                        <w:jc w:val="both"/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La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Organización Mundial del Turismo (OMT),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 un organismo especializado de las Naciones </w:t>
                      </w:r>
                      <w:proofErr w:type="gramStart"/>
                      <w:r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Unidas,</w:t>
                      </w:r>
                      <w:proofErr w:type="gramEnd"/>
                      <w:r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 es la principal organización internacional con un papel decisivo y central en la promoción del desarrollo de un turismo responsable, sostenible y universalmente accesible. Sirve de foro mundial para cuestiones de política turística y de fuente práctica de conocimientos sobre el turismo. Sus miembros incluyen 160 países, 6 territorios, 2 observadores permanentes y más de 500 miembros afiliados.</w:t>
                      </w:r>
                    </w:p>
                    <w:p w14:paraId="263EEF57" w14:textId="77777777" w:rsidR="008A00F5" w:rsidRPr="00924EF1" w:rsidRDefault="008A00F5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05F8">
        <w:rPr>
          <w:noProof/>
        </w:rPr>
        <mc:AlternateContent>
          <mc:Choice Requires="wps">
            <w:drawing>
              <wp:anchor distT="0" distB="0" distL="114299" distR="114299" simplePos="0" relativeHeight="251658245" behindDoc="0" locked="0" layoutInCell="1" allowOverlap="1" wp14:anchorId="6A2CAF36" wp14:editId="4F4A9DEE">
                <wp:simplePos x="0" y="0"/>
                <wp:positionH relativeFrom="column">
                  <wp:posOffset>2335529</wp:posOffset>
                </wp:positionH>
                <wp:positionV relativeFrom="paragraph">
                  <wp:posOffset>3448685</wp:posOffset>
                </wp:positionV>
                <wp:extent cx="0" cy="4726305"/>
                <wp:effectExtent l="0" t="0" r="0" b="0"/>
                <wp:wrapNone/>
                <wp:docPr id="10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7263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EF8DBC5" id="Straight Connector 14" o:spid="_x0000_s1026" style="position:absolute;z-index:251658245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83.9pt,271.55pt" to="183.9pt,6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" strokecolor="white [3212]" strokeweight="1pt">
                <v:stroke joinstyle="miter"/>
                <o:lock v:ext="edit" shapetype="f"/>
              </v:line>
            </w:pict>
          </mc:Fallback>
        </mc:AlternateContent>
      </w:r>
    </w:p>
    <w:sectPr w:rsidR="003C3CC5" w:rsidRPr="00215321" w:rsidSect="0015699B">
      <w:type w:val="nextColumn"/>
      <w:pgSz w:w="11900" w:h="16840"/>
      <w:pgMar w:top="1701" w:right="1418" w:bottom="1418" w:left="1418" w:header="851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5C2E2" w14:textId="77777777" w:rsidR="00306065" w:rsidRDefault="00306065" w:rsidP="005F2E01">
      <w:pPr>
        <w:spacing w:after="0" w:line="240" w:lineRule="auto"/>
      </w:pPr>
      <w:r>
        <w:separator/>
      </w:r>
    </w:p>
    <w:p w14:paraId="40B21D7C" w14:textId="77777777" w:rsidR="00306065" w:rsidRDefault="00306065"/>
  </w:endnote>
  <w:endnote w:type="continuationSeparator" w:id="0">
    <w:p w14:paraId="0F54C3F3" w14:textId="77777777" w:rsidR="00306065" w:rsidRDefault="00306065" w:rsidP="005F2E01">
      <w:pPr>
        <w:spacing w:after="0" w:line="240" w:lineRule="auto"/>
      </w:pPr>
      <w:r>
        <w:continuationSeparator/>
      </w:r>
    </w:p>
    <w:p w14:paraId="41EDF5F4" w14:textId="77777777" w:rsidR="00306065" w:rsidRDefault="00306065"/>
  </w:endnote>
  <w:endnote w:type="continuationNotice" w:id="1">
    <w:p w14:paraId="0CC1D3AA" w14:textId="77777777" w:rsidR="00306065" w:rsidRDefault="0030606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imes New Roman (Headings CS)">
    <w:altName w:val="Times New Roman"/>
    <w:charset w:val="00"/>
    <w:family w:val="roman"/>
    <w:pitch w:val="default"/>
  </w:font>
  <w:font w:name="cambr">
    <w:altName w:val="Cambria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BCACD" w14:textId="77777777" w:rsidR="008A00F5" w:rsidRDefault="008A00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7A2008D7" w14:textId="77777777" w:rsidR="008A00F5" w:rsidRDefault="008A00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AA5AD" w14:textId="2A5CFDD6" w:rsidR="008A00F5" w:rsidRPr="006351A0" w:rsidRDefault="008A00F5" w:rsidP="006351A0">
    <w:pPr>
      <w:pStyle w:val="Footer"/>
      <w:tabs>
        <w:tab w:val="clear" w:pos="284"/>
        <w:tab w:val="clear" w:pos="851"/>
        <w:tab w:val="clear" w:pos="1134"/>
        <w:tab w:val="clear" w:pos="1701"/>
        <w:tab w:val="clear" w:pos="2268"/>
        <w:tab w:val="clear" w:pos="2835"/>
        <w:tab w:val="clear" w:pos="4513"/>
      </w:tabs>
      <w:ind w:left="0" w:firstLine="0"/>
      <w:rPr>
        <w:color w:val="A5A5A5" w:themeColor="background2" w:themeShade="BF"/>
        <w:lang w:val="en-US"/>
      </w:rPr>
    </w:pPr>
    <w:r w:rsidRPr="006351A0">
      <w:rPr>
        <w:color w:val="A5A5A5" w:themeColor="background2" w:themeShade="BF"/>
        <w:lang w:val="en-US"/>
      </w:rPr>
      <w:t xml:space="preserve">Last modified: </w:t>
    </w:r>
    <w:r w:rsidRPr="006351A0">
      <w:rPr>
        <w:color w:val="A5A5A5" w:themeColor="background2" w:themeShade="BF"/>
        <w:lang w:val="es-ES"/>
      </w:rPr>
      <w:fldChar w:fldCharType="begin"/>
    </w:r>
    <w:r w:rsidRPr="006351A0">
      <w:rPr>
        <w:color w:val="A5A5A5" w:themeColor="background2" w:themeShade="BF"/>
      </w:rPr>
      <w:instrText xml:space="preserve"> DATE \@ "d MMMM yyyy" </w:instrText>
    </w:r>
    <w:r w:rsidRPr="006351A0">
      <w:rPr>
        <w:color w:val="A5A5A5" w:themeColor="background2" w:themeShade="BF"/>
        <w:lang w:val="es-ES"/>
      </w:rPr>
      <w:fldChar w:fldCharType="separate"/>
    </w:r>
    <w:r w:rsidR="00450D68">
      <w:rPr>
        <w:noProof/>
        <w:color w:val="A5A5A5" w:themeColor="background2" w:themeShade="BF"/>
      </w:rPr>
      <w:t>22 March 2023</w:t>
    </w:r>
    <w:r w:rsidRPr="006351A0">
      <w:rPr>
        <w:color w:val="A5A5A5" w:themeColor="background2" w:themeShade="BF"/>
        <w:lang w:val="es-ES"/>
      </w:rPr>
      <w:fldChar w:fldCharType="end"/>
    </w:r>
    <w:r w:rsidRPr="006351A0">
      <w:rPr>
        <w:color w:val="A5A5A5" w:themeColor="background2" w:themeShade="BF"/>
      </w:rPr>
      <w:tab/>
      <w:t>© 202</w:t>
    </w:r>
    <w:r>
      <w:rPr>
        <w:color w:val="A5A5A5" w:themeColor="background2" w:themeShade="BF"/>
      </w:rPr>
      <w:t>2</w:t>
    </w:r>
    <w:r w:rsidRPr="006351A0">
      <w:rPr>
        <w:color w:val="A5A5A5" w:themeColor="background2" w:themeShade="BF"/>
      </w:rPr>
      <w:t>, World Tourism Organization (UNWTO).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7E83A" w14:textId="77777777" w:rsidR="00306065" w:rsidRDefault="00306065" w:rsidP="005F2E01">
      <w:pPr>
        <w:spacing w:after="0" w:line="240" w:lineRule="auto"/>
      </w:pPr>
      <w:r>
        <w:separator/>
      </w:r>
    </w:p>
    <w:p w14:paraId="4BB4C951" w14:textId="77777777" w:rsidR="00306065" w:rsidRDefault="00306065"/>
  </w:footnote>
  <w:footnote w:type="continuationSeparator" w:id="0">
    <w:p w14:paraId="0C2638D0" w14:textId="77777777" w:rsidR="00306065" w:rsidRDefault="00306065" w:rsidP="005F2E01">
      <w:pPr>
        <w:spacing w:after="0" w:line="240" w:lineRule="auto"/>
      </w:pPr>
      <w:r>
        <w:continuationSeparator/>
      </w:r>
    </w:p>
    <w:p w14:paraId="315E4846" w14:textId="77777777" w:rsidR="00306065" w:rsidRDefault="00306065"/>
  </w:footnote>
  <w:footnote w:type="continuationNotice" w:id="1">
    <w:p w14:paraId="7D294893" w14:textId="77777777" w:rsidR="00306065" w:rsidRDefault="00306065">
      <w:pPr>
        <w:spacing w:after="0" w:line="240" w:lineRule="auto"/>
      </w:pPr>
    </w:p>
  </w:footnote>
  <w:footnote w:id="2">
    <w:p w14:paraId="347BEA17" w14:textId="77777777" w:rsidR="008A00F5" w:rsidRPr="00163813" w:rsidRDefault="008A00F5" w:rsidP="00750A74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 w:rsidRPr="00564E41">
        <w:rPr>
          <w:lang w:val="es-ES"/>
        </w:rPr>
        <w:t xml:space="preserve"> </w:t>
      </w:r>
      <w:r>
        <w:rPr>
          <w:lang w:val="es-ES"/>
        </w:rPr>
        <w:t xml:space="preserve">Para más información, consulte: </w:t>
      </w:r>
      <w:hyperlink r:id="rId1" w:history="1">
        <w:r w:rsidRPr="005616D2">
          <w:rPr>
            <w:rStyle w:val="Hyperlink0"/>
            <w:color w:val="0070C0"/>
            <w:lang w:val="es-ES"/>
          </w:rPr>
          <w:t>https://www.un.org/sustainabledevelopment/es/objetivos-de-desarrollo-sostenible/</w:t>
        </w:r>
      </w:hyperlink>
      <w:r w:rsidRPr="005616D2">
        <w:rPr>
          <w:color w:val="0070C0"/>
          <w:lang w:val="es-ES"/>
        </w:rPr>
        <w:t xml:space="preserve"> </w:t>
      </w:r>
    </w:p>
  </w:footnote>
  <w:footnote w:id="3">
    <w:p w14:paraId="334BBB95" w14:textId="77777777" w:rsidR="008A00F5" w:rsidRPr="00163813" w:rsidRDefault="008A00F5" w:rsidP="00A576BA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 w:rsidRPr="00564E41">
        <w:rPr>
          <w:lang w:val="es-ES"/>
        </w:rPr>
        <w:t xml:space="preserve"> </w:t>
      </w:r>
      <w:r>
        <w:rPr>
          <w:lang w:val="es-ES"/>
        </w:rPr>
        <w:t xml:space="preserve">Para más información, consulte: </w:t>
      </w:r>
      <w:hyperlink r:id="rId2" w:history="1">
        <w:r w:rsidRPr="005616D2">
          <w:rPr>
            <w:rStyle w:val="Hyperlink0"/>
            <w:color w:val="0070C0"/>
            <w:lang w:val="es-ES"/>
          </w:rPr>
          <w:t>https://www.un.org/sustainabledevelopment/es/objetivos-de-desarrollo-sostenible/</w:t>
        </w:r>
      </w:hyperlink>
      <w:r w:rsidRPr="005616D2">
        <w:rPr>
          <w:color w:val="0070C0"/>
          <w:lang w:val="es-ES"/>
        </w:rPr>
        <w:t xml:space="preserve"> </w:t>
      </w:r>
    </w:p>
  </w:footnote>
  <w:footnote w:id="4">
    <w:p w14:paraId="5C9C157E" w14:textId="77777777" w:rsidR="008A00F5" w:rsidRPr="00163813" w:rsidRDefault="008A00F5" w:rsidP="00A576BA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 w:rsidRPr="00564E41">
        <w:rPr>
          <w:lang w:val="es-ES"/>
        </w:rPr>
        <w:t xml:space="preserve"> </w:t>
      </w:r>
      <w:r>
        <w:rPr>
          <w:lang w:val="es-ES"/>
        </w:rPr>
        <w:t xml:space="preserve">Para más información, consulte: </w:t>
      </w:r>
      <w:hyperlink r:id="rId3" w:history="1">
        <w:r w:rsidRPr="005616D2">
          <w:rPr>
            <w:rStyle w:val="Hyperlink0"/>
            <w:color w:val="0070C0"/>
            <w:lang w:val="es-ES"/>
          </w:rPr>
          <w:t>https://www.un.org/sustainabledevelopment/es/objetivos-de-desarrollo-sostenible/</w:t>
        </w:r>
      </w:hyperlink>
      <w:r w:rsidRPr="005616D2">
        <w:rPr>
          <w:color w:val="0070C0"/>
          <w:lang w:val="es-ES"/>
        </w:rPr>
        <w:t xml:space="preserve"> </w:t>
      </w:r>
    </w:p>
  </w:footnote>
  <w:footnote w:id="5">
    <w:p w14:paraId="1DA44CC2" w14:textId="77777777" w:rsidR="008A00F5" w:rsidRPr="00163813" w:rsidRDefault="008A00F5" w:rsidP="00A576BA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 w:rsidRPr="00564E41">
        <w:rPr>
          <w:lang w:val="es-ES"/>
        </w:rPr>
        <w:t xml:space="preserve"> </w:t>
      </w:r>
      <w:r>
        <w:rPr>
          <w:lang w:val="es-ES"/>
        </w:rPr>
        <w:t xml:space="preserve">Para más información, consulte: </w:t>
      </w:r>
      <w:hyperlink r:id="rId4" w:history="1">
        <w:r w:rsidRPr="005616D2">
          <w:rPr>
            <w:rStyle w:val="Hyperlink0"/>
            <w:color w:val="0070C0"/>
            <w:lang w:val="es-ES"/>
          </w:rPr>
          <w:t>https://www.un.org/sustainabledevelopment/es/objetivos-de-desarrollo-sostenible/</w:t>
        </w:r>
      </w:hyperlink>
      <w:r w:rsidRPr="005616D2">
        <w:rPr>
          <w:color w:val="0070C0"/>
          <w:lang w:val="es-ES"/>
        </w:rPr>
        <w:t xml:space="preserve"> </w:t>
      </w:r>
    </w:p>
  </w:footnote>
  <w:footnote w:id="6">
    <w:p w14:paraId="13DEDE1D" w14:textId="77777777" w:rsidR="008A00F5" w:rsidRPr="00163813" w:rsidRDefault="008A00F5" w:rsidP="00EA537E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 w:rsidRPr="00564E41">
        <w:rPr>
          <w:lang w:val="es-ES"/>
        </w:rPr>
        <w:t xml:space="preserve"> </w:t>
      </w:r>
      <w:r>
        <w:rPr>
          <w:lang w:val="es-ES"/>
        </w:rPr>
        <w:t xml:space="preserve">Para más información, consulte: </w:t>
      </w:r>
      <w:hyperlink r:id="rId5" w:history="1">
        <w:r w:rsidRPr="005616D2">
          <w:rPr>
            <w:rStyle w:val="Hyperlink0"/>
            <w:color w:val="0070C0"/>
            <w:lang w:val="es-ES"/>
          </w:rPr>
          <w:t>https://www.un.org/sustainabledevelopment/es/objetivos-de-desarrollo-sostenible/</w:t>
        </w:r>
      </w:hyperlink>
      <w:r w:rsidRPr="005616D2">
        <w:rPr>
          <w:color w:val="0070C0"/>
          <w:lang w:val="es-ES"/>
        </w:rPr>
        <w:t xml:space="preserve"> </w:t>
      </w:r>
    </w:p>
  </w:footnote>
  <w:footnote w:id="7">
    <w:p w14:paraId="073F3179" w14:textId="77777777" w:rsidR="008A00F5" w:rsidRPr="00163813" w:rsidRDefault="008A00F5" w:rsidP="00EA537E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 w:rsidRPr="00564E41">
        <w:rPr>
          <w:lang w:val="es-ES"/>
        </w:rPr>
        <w:t xml:space="preserve"> </w:t>
      </w:r>
      <w:r>
        <w:rPr>
          <w:lang w:val="es-ES"/>
        </w:rPr>
        <w:t xml:space="preserve">Para más información, consulte: </w:t>
      </w:r>
      <w:hyperlink r:id="rId6" w:history="1">
        <w:r w:rsidRPr="005616D2">
          <w:rPr>
            <w:rStyle w:val="Hyperlink0"/>
            <w:color w:val="0070C0"/>
            <w:lang w:val="es-ES"/>
          </w:rPr>
          <w:t>https://www.un.org/sustainabledevelopment/es/objetivos-de-desarrollo-sostenible/</w:t>
        </w:r>
      </w:hyperlink>
      <w:r w:rsidRPr="005616D2">
        <w:rPr>
          <w:color w:val="0070C0"/>
          <w:lang w:val="es-ES"/>
        </w:rPr>
        <w:t xml:space="preserve"> </w:t>
      </w:r>
    </w:p>
  </w:footnote>
  <w:footnote w:id="8">
    <w:p w14:paraId="21864FD3" w14:textId="77777777" w:rsidR="008A00F5" w:rsidRPr="00163813" w:rsidRDefault="008A00F5" w:rsidP="00EA537E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 w:rsidRPr="00564E41">
        <w:rPr>
          <w:lang w:val="es-ES"/>
        </w:rPr>
        <w:t xml:space="preserve"> </w:t>
      </w:r>
      <w:r>
        <w:rPr>
          <w:lang w:val="es-ES"/>
        </w:rPr>
        <w:t xml:space="preserve">Para más información, consulte: </w:t>
      </w:r>
      <w:hyperlink r:id="rId7" w:history="1">
        <w:r w:rsidRPr="005616D2">
          <w:rPr>
            <w:rStyle w:val="Hyperlink0"/>
            <w:color w:val="0070C0"/>
            <w:lang w:val="es-ES"/>
          </w:rPr>
          <w:t>https://www.un.org/sustainabledevelopment/es/objetivos-de-desarrollo-sostenible/</w:t>
        </w:r>
      </w:hyperlink>
      <w:r w:rsidRPr="005616D2">
        <w:rPr>
          <w:color w:val="0070C0"/>
          <w:lang w:val="es-ES"/>
        </w:rPr>
        <w:t xml:space="preserve"> </w:t>
      </w:r>
    </w:p>
  </w:footnote>
  <w:footnote w:id="9">
    <w:p w14:paraId="2C869B48" w14:textId="77777777" w:rsidR="008A00F5" w:rsidRPr="00163813" w:rsidRDefault="008A00F5" w:rsidP="00EA537E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 w:rsidRPr="00564E41">
        <w:rPr>
          <w:lang w:val="es-ES"/>
        </w:rPr>
        <w:t xml:space="preserve"> </w:t>
      </w:r>
      <w:r>
        <w:rPr>
          <w:lang w:val="es-ES"/>
        </w:rPr>
        <w:t xml:space="preserve">Para más información, consulte: </w:t>
      </w:r>
      <w:hyperlink r:id="rId8" w:history="1">
        <w:r w:rsidRPr="005616D2">
          <w:rPr>
            <w:rStyle w:val="Hyperlink0"/>
            <w:color w:val="0070C0"/>
            <w:lang w:val="es-ES"/>
          </w:rPr>
          <w:t>https://www.un.org/sustainabledevelopment/es/objetivos-de-desarrollo-sostenible/</w:t>
        </w:r>
      </w:hyperlink>
      <w:r w:rsidRPr="005616D2">
        <w:rPr>
          <w:color w:val="0070C0"/>
          <w:lang w:val="es-E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8D028" w14:textId="2DD1107D" w:rsidR="008A00F5" w:rsidRPr="001710FD" w:rsidRDefault="008A00F5" w:rsidP="00881C80">
    <w:pPr>
      <w:tabs>
        <w:tab w:val="left" w:pos="426"/>
        <w:tab w:val="left" w:pos="851"/>
        <w:tab w:val="right" w:pos="9064"/>
      </w:tabs>
      <w:ind w:right="-8" w:firstLine="426"/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</w:pPr>
    <w:r w:rsidRPr="001710FD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>|</w:t>
    </w:r>
    <w:r w:rsidRPr="001710FD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ab/>
    </w:r>
    <w:r w:rsidRPr="001710FD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>Best Tourism Villages by UNWTO</w:t>
    </w:r>
    <w:r w:rsidRPr="001710FD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ab/>
    </w:r>
    <w:proofErr w:type="spellStart"/>
    <w:r w:rsidRPr="001710FD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>Documento</w:t>
    </w:r>
    <w:proofErr w:type="spellEnd"/>
    <w:r w:rsidRPr="001710FD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 xml:space="preserve"> de </w:t>
    </w:r>
    <w:proofErr w:type="spellStart"/>
    <w:r w:rsidRPr="001710FD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>candidatura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03135" w14:textId="77777777" w:rsidR="008A00F5" w:rsidRPr="001710FD" w:rsidRDefault="008A00F5" w:rsidP="00B91990">
    <w:pPr>
      <w:framePr w:wrap="none" w:vAnchor="text" w:hAnchor="margin" w:y="1"/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</w:pPr>
    <w:r w:rsidRPr="001710FD"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begin"/>
    </w:r>
    <w:r w:rsidRPr="001710FD">
      <w:rPr>
        <w:rStyle w:val="Heading2Char"/>
        <w:rFonts w:cs="Times New Roman (Body CS)"/>
        <w:bCs/>
        <w:color w:val="816200" w:themeColor="accent5" w:themeShade="80"/>
        <w:spacing w:val="12"/>
        <w:kern w:val="4"/>
        <w:sz w:val="18"/>
        <w:szCs w:val="18"/>
      </w:rPr>
      <w:instrText xml:space="preserve"> PAGE </w:instrText>
    </w:r>
    <w:r w:rsidRPr="001710FD"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separate"/>
    </w:r>
    <w:r w:rsidRPr="001710FD">
      <w:rPr>
        <w:rStyle w:val="Heading2Char"/>
        <w:rFonts w:cs="Times New Roman (Body CS)"/>
        <w:bCs/>
        <w:noProof/>
        <w:color w:val="816200" w:themeColor="accent5" w:themeShade="80"/>
        <w:spacing w:val="12"/>
        <w:kern w:val="4"/>
        <w:sz w:val="18"/>
        <w:szCs w:val="18"/>
      </w:rPr>
      <w:t>3</w:t>
    </w:r>
    <w:r w:rsidRPr="001710FD"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end"/>
    </w:r>
  </w:p>
  <w:p w14:paraId="4A1CA701" w14:textId="2F624129" w:rsidR="008A00F5" w:rsidRPr="001710FD" w:rsidRDefault="008A00F5" w:rsidP="002E2A98">
    <w:pPr>
      <w:tabs>
        <w:tab w:val="left" w:pos="851"/>
        <w:tab w:val="right" w:pos="9064"/>
      </w:tabs>
      <w:ind w:firstLine="360"/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</w:pPr>
    <w:r w:rsidRPr="001710FD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>|</w:t>
    </w:r>
    <w:r w:rsidRPr="001710FD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ab/>
      <w:t>Best Tourism Villages by UNWTO</w:t>
    </w:r>
    <w:r w:rsidRPr="001710FD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ab/>
    </w:r>
    <w:r w:rsidRPr="001710FD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>Candidacy Document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80C09"/>
    <w:multiLevelType w:val="hybridMultilevel"/>
    <w:tmpl w:val="FFFFFFFF"/>
    <w:lvl w:ilvl="0" w:tplc="E7CACA3C">
      <w:start w:val="1"/>
      <w:numFmt w:val="lowerRoman"/>
      <w:lvlText w:val="%1)"/>
      <w:lvlJc w:val="left"/>
      <w:pPr>
        <w:ind w:left="720" w:hanging="360"/>
      </w:pPr>
    </w:lvl>
    <w:lvl w:ilvl="1" w:tplc="FDCE725A">
      <w:start w:val="1"/>
      <w:numFmt w:val="lowerLetter"/>
      <w:lvlText w:val="%2."/>
      <w:lvlJc w:val="left"/>
      <w:pPr>
        <w:ind w:left="1440" w:hanging="360"/>
      </w:pPr>
    </w:lvl>
    <w:lvl w:ilvl="2" w:tplc="43A44B78">
      <w:start w:val="1"/>
      <w:numFmt w:val="lowerRoman"/>
      <w:lvlText w:val="%3."/>
      <w:lvlJc w:val="right"/>
      <w:pPr>
        <w:ind w:left="2160" w:hanging="180"/>
      </w:pPr>
    </w:lvl>
    <w:lvl w:ilvl="3" w:tplc="BD865262">
      <w:start w:val="1"/>
      <w:numFmt w:val="decimal"/>
      <w:lvlText w:val="%4."/>
      <w:lvlJc w:val="left"/>
      <w:pPr>
        <w:ind w:left="2880" w:hanging="360"/>
      </w:pPr>
    </w:lvl>
    <w:lvl w:ilvl="4" w:tplc="ECD2E032">
      <w:start w:val="1"/>
      <w:numFmt w:val="lowerLetter"/>
      <w:lvlText w:val="%5."/>
      <w:lvlJc w:val="left"/>
      <w:pPr>
        <w:ind w:left="3600" w:hanging="360"/>
      </w:pPr>
    </w:lvl>
    <w:lvl w:ilvl="5" w:tplc="6116F6DA">
      <w:start w:val="1"/>
      <w:numFmt w:val="lowerRoman"/>
      <w:lvlText w:val="%6."/>
      <w:lvlJc w:val="right"/>
      <w:pPr>
        <w:ind w:left="4320" w:hanging="180"/>
      </w:pPr>
    </w:lvl>
    <w:lvl w:ilvl="6" w:tplc="BDA26690">
      <w:start w:val="1"/>
      <w:numFmt w:val="decimal"/>
      <w:lvlText w:val="%7."/>
      <w:lvlJc w:val="left"/>
      <w:pPr>
        <w:ind w:left="5040" w:hanging="360"/>
      </w:pPr>
    </w:lvl>
    <w:lvl w:ilvl="7" w:tplc="359AB41A">
      <w:start w:val="1"/>
      <w:numFmt w:val="lowerLetter"/>
      <w:lvlText w:val="%8."/>
      <w:lvlJc w:val="left"/>
      <w:pPr>
        <w:ind w:left="5760" w:hanging="360"/>
      </w:pPr>
    </w:lvl>
    <w:lvl w:ilvl="8" w:tplc="FD84544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33866"/>
    <w:multiLevelType w:val="hybridMultilevel"/>
    <w:tmpl w:val="68D2BD8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95C14"/>
    <w:multiLevelType w:val="hybridMultilevel"/>
    <w:tmpl w:val="8774E5D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1C928394">
      <w:start w:val="1"/>
      <w:numFmt w:val="decimal"/>
      <w:pStyle w:val="TOC1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3703BD"/>
    <w:multiLevelType w:val="hybridMultilevel"/>
    <w:tmpl w:val="5430477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723B0"/>
    <w:multiLevelType w:val="hybridMultilevel"/>
    <w:tmpl w:val="9BF8FFE4"/>
    <w:lvl w:ilvl="0" w:tplc="2DDA552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E53F9"/>
    <w:multiLevelType w:val="hybridMultilevel"/>
    <w:tmpl w:val="1AFEF8EC"/>
    <w:lvl w:ilvl="0" w:tplc="A2040108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36752"/>
    <w:multiLevelType w:val="hybridMultilevel"/>
    <w:tmpl w:val="1FAA1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500CD9"/>
    <w:multiLevelType w:val="hybridMultilevel"/>
    <w:tmpl w:val="1AFEF8EC"/>
    <w:lvl w:ilvl="0" w:tplc="A2040108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0A660E"/>
    <w:multiLevelType w:val="hybridMultilevel"/>
    <w:tmpl w:val="E318A79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55335A"/>
    <w:multiLevelType w:val="hybridMultilevel"/>
    <w:tmpl w:val="F11C72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3D1B97"/>
    <w:multiLevelType w:val="hybridMultilevel"/>
    <w:tmpl w:val="5ECAF2C4"/>
    <w:lvl w:ilvl="0" w:tplc="CD5850CE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DD732F"/>
    <w:multiLevelType w:val="hybridMultilevel"/>
    <w:tmpl w:val="68D2BD8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AD3130"/>
    <w:multiLevelType w:val="hybridMultilevel"/>
    <w:tmpl w:val="A516E856"/>
    <w:lvl w:ilvl="0" w:tplc="6498A0EA">
      <w:start w:val="10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 w:hint="default"/>
        <w:color w:val="404040" w:themeColor="text1" w:themeTint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647B4A"/>
    <w:multiLevelType w:val="multilevel"/>
    <w:tmpl w:val="7318BB96"/>
    <w:lvl w:ilvl="0">
      <w:start w:val="1"/>
      <w:numFmt w:val="decimal"/>
      <w:pStyle w:val="Heading1"/>
      <w:lvlText w:val="%1."/>
      <w:lvlJc w:val="left"/>
      <w:pPr>
        <w:ind w:left="851" w:hanging="851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816200" w:themeColor="accent5" w:themeShade="8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ind w:left="860" w:hanging="8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0" w:hanging="8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01E52EC"/>
    <w:multiLevelType w:val="hybridMultilevel"/>
    <w:tmpl w:val="68D2BD8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8554E7"/>
    <w:multiLevelType w:val="hybridMultilevel"/>
    <w:tmpl w:val="5430477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0B57AC"/>
    <w:multiLevelType w:val="hybridMultilevel"/>
    <w:tmpl w:val="06CAD01C"/>
    <w:lvl w:ilvl="0" w:tplc="C5FAC1F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8B4BD1"/>
    <w:multiLevelType w:val="hybridMultilevel"/>
    <w:tmpl w:val="F11C72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DA6929"/>
    <w:multiLevelType w:val="hybridMultilevel"/>
    <w:tmpl w:val="F11C72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280F5E"/>
    <w:multiLevelType w:val="hybridMultilevel"/>
    <w:tmpl w:val="7B2EF196"/>
    <w:lvl w:ilvl="0" w:tplc="E8129862">
      <w:start w:val="1"/>
      <w:numFmt w:val="decimal"/>
      <w:pStyle w:val="L2numberMainbody"/>
      <w:lvlText w:val="%1."/>
      <w:lvlJc w:val="left"/>
      <w:pPr>
        <w:tabs>
          <w:tab w:val="num" w:pos="1418"/>
        </w:tabs>
        <w:ind w:left="1418" w:hanging="567"/>
      </w:pPr>
      <w:rPr>
        <w:rFonts w:ascii="Cambria" w:hAnsi="Cambria" w:hint="default"/>
        <w:b w:val="0"/>
        <w:i w:val="0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5676D7"/>
    <w:multiLevelType w:val="hybridMultilevel"/>
    <w:tmpl w:val="F11C72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5A5568"/>
    <w:multiLevelType w:val="hybridMultilevel"/>
    <w:tmpl w:val="3F422EF8"/>
    <w:lvl w:ilvl="0" w:tplc="A2040108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A116D0"/>
    <w:multiLevelType w:val="hybridMultilevel"/>
    <w:tmpl w:val="FFFFFFFF"/>
    <w:lvl w:ilvl="0" w:tplc="D90E8A46">
      <w:start w:val="1"/>
      <w:numFmt w:val="lowerRoman"/>
      <w:lvlText w:val="%1)"/>
      <w:lvlJc w:val="left"/>
      <w:pPr>
        <w:ind w:left="720" w:hanging="360"/>
      </w:pPr>
    </w:lvl>
    <w:lvl w:ilvl="1" w:tplc="3CCE0DBA">
      <w:start w:val="1"/>
      <w:numFmt w:val="lowerLetter"/>
      <w:lvlText w:val="%2."/>
      <w:lvlJc w:val="left"/>
      <w:pPr>
        <w:ind w:left="1440" w:hanging="360"/>
      </w:pPr>
    </w:lvl>
    <w:lvl w:ilvl="2" w:tplc="025035A8">
      <w:start w:val="1"/>
      <w:numFmt w:val="lowerRoman"/>
      <w:lvlText w:val="%3."/>
      <w:lvlJc w:val="right"/>
      <w:pPr>
        <w:ind w:left="2160" w:hanging="180"/>
      </w:pPr>
    </w:lvl>
    <w:lvl w:ilvl="3" w:tplc="E968B760">
      <w:start w:val="1"/>
      <w:numFmt w:val="decimal"/>
      <w:lvlText w:val="%4."/>
      <w:lvlJc w:val="left"/>
      <w:pPr>
        <w:ind w:left="2880" w:hanging="360"/>
      </w:pPr>
    </w:lvl>
    <w:lvl w:ilvl="4" w:tplc="6DD896E8">
      <w:start w:val="1"/>
      <w:numFmt w:val="lowerLetter"/>
      <w:lvlText w:val="%5."/>
      <w:lvlJc w:val="left"/>
      <w:pPr>
        <w:ind w:left="3600" w:hanging="360"/>
      </w:pPr>
    </w:lvl>
    <w:lvl w:ilvl="5" w:tplc="BB0E82B4">
      <w:start w:val="1"/>
      <w:numFmt w:val="lowerRoman"/>
      <w:lvlText w:val="%6."/>
      <w:lvlJc w:val="right"/>
      <w:pPr>
        <w:ind w:left="4320" w:hanging="180"/>
      </w:pPr>
    </w:lvl>
    <w:lvl w:ilvl="6" w:tplc="B0A4128C">
      <w:start w:val="1"/>
      <w:numFmt w:val="decimal"/>
      <w:lvlText w:val="%7."/>
      <w:lvlJc w:val="left"/>
      <w:pPr>
        <w:ind w:left="5040" w:hanging="360"/>
      </w:pPr>
    </w:lvl>
    <w:lvl w:ilvl="7" w:tplc="CC2C2F6E">
      <w:start w:val="1"/>
      <w:numFmt w:val="lowerLetter"/>
      <w:lvlText w:val="%8."/>
      <w:lvlJc w:val="left"/>
      <w:pPr>
        <w:ind w:left="5760" w:hanging="360"/>
      </w:pPr>
    </w:lvl>
    <w:lvl w:ilvl="8" w:tplc="F9A0FB36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0B1174"/>
    <w:multiLevelType w:val="hybridMultilevel"/>
    <w:tmpl w:val="F11C72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DF31FF"/>
    <w:multiLevelType w:val="hybridMultilevel"/>
    <w:tmpl w:val="6CB4AB28"/>
    <w:lvl w:ilvl="0" w:tplc="3BF2FC16">
      <w:start w:val="1"/>
      <w:numFmt w:val="bullet"/>
      <w:pStyle w:val="L1bulletMainbody"/>
      <w:lvlText w:val=""/>
      <w:lvlJc w:val="left"/>
      <w:pPr>
        <w:tabs>
          <w:tab w:val="num" w:pos="1418"/>
        </w:tabs>
        <w:ind w:left="1418" w:hanging="567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70C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376002">
    <w:abstractNumId w:val="19"/>
  </w:num>
  <w:num w:numId="2" w16cid:durableId="1194080641">
    <w:abstractNumId w:val="13"/>
  </w:num>
  <w:num w:numId="3" w16cid:durableId="28260433">
    <w:abstractNumId w:val="24"/>
  </w:num>
  <w:num w:numId="4" w16cid:durableId="667294266">
    <w:abstractNumId w:val="16"/>
  </w:num>
  <w:num w:numId="5" w16cid:durableId="2126653213">
    <w:abstractNumId w:val="2"/>
  </w:num>
  <w:num w:numId="6" w16cid:durableId="1733582165">
    <w:abstractNumId w:val="2"/>
  </w:num>
  <w:num w:numId="7" w16cid:durableId="2050958505">
    <w:abstractNumId w:val="21"/>
  </w:num>
  <w:num w:numId="8" w16cid:durableId="1807046941">
    <w:abstractNumId w:val="21"/>
  </w:num>
  <w:num w:numId="9" w16cid:durableId="146480658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8681625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775223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81189677">
    <w:abstractNumId w:val="14"/>
  </w:num>
  <w:num w:numId="13" w16cid:durableId="20387740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4749820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8056157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95254314">
    <w:abstractNumId w:val="8"/>
  </w:num>
  <w:num w:numId="17" w16cid:durableId="2054231394">
    <w:abstractNumId w:val="18"/>
  </w:num>
  <w:num w:numId="18" w16cid:durableId="152532158">
    <w:abstractNumId w:val="9"/>
  </w:num>
  <w:num w:numId="19" w16cid:durableId="306011940">
    <w:abstractNumId w:val="11"/>
  </w:num>
  <w:num w:numId="20" w16cid:durableId="1889754335">
    <w:abstractNumId w:val="1"/>
  </w:num>
  <w:num w:numId="21" w16cid:durableId="141116383">
    <w:abstractNumId w:val="3"/>
  </w:num>
  <w:num w:numId="22" w16cid:durableId="218439735">
    <w:abstractNumId w:val="5"/>
  </w:num>
  <w:num w:numId="23" w16cid:durableId="1123109167">
    <w:abstractNumId w:val="22"/>
  </w:num>
  <w:num w:numId="24" w16cid:durableId="1701857207">
    <w:abstractNumId w:val="0"/>
  </w:num>
  <w:num w:numId="25" w16cid:durableId="1974359383">
    <w:abstractNumId w:val="12"/>
  </w:num>
  <w:num w:numId="26" w16cid:durableId="1877884517">
    <w:abstractNumId w:val="4"/>
  </w:num>
  <w:num w:numId="27" w16cid:durableId="1285623277">
    <w:abstractNumId w:val="10"/>
  </w:num>
  <w:num w:numId="28" w16cid:durableId="1270508084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754"/>
    <w:rsid w:val="000025DD"/>
    <w:rsid w:val="00002FC9"/>
    <w:rsid w:val="00004C8B"/>
    <w:rsid w:val="00007327"/>
    <w:rsid w:val="00011988"/>
    <w:rsid w:val="000143BB"/>
    <w:rsid w:val="000162E0"/>
    <w:rsid w:val="000168FC"/>
    <w:rsid w:val="00016D1E"/>
    <w:rsid w:val="00020FB2"/>
    <w:rsid w:val="000237E6"/>
    <w:rsid w:val="00024C00"/>
    <w:rsid w:val="00025764"/>
    <w:rsid w:val="00027CC6"/>
    <w:rsid w:val="00030EF5"/>
    <w:rsid w:val="00035310"/>
    <w:rsid w:val="000405A7"/>
    <w:rsid w:val="00040B5A"/>
    <w:rsid w:val="00040F1E"/>
    <w:rsid w:val="00050158"/>
    <w:rsid w:val="00053D28"/>
    <w:rsid w:val="00063E64"/>
    <w:rsid w:val="00070975"/>
    <w:rsid w:val="00070E03"/>
    <w:rsid w:val="00071E34"/>
    <w:rsid w:val="0007399F"/>
    <w:rsid w:val="00080666"/>
    <w:rsid w:val="00080C0B"/>
    <w:rsid w:val="000810DC"/>
    <w:rsid w:val="0008277D"/>
    <w:rsid w:val="00082F1F"/>
    <w:rsid w:val="00085F35"/>
    <w:rsid w:val="00091512"/>
    <w:rsid w:val="00091B27"/>
    <w:rsid w:val="00096598"/>
    <w:rsid w:val="00096E05"/>
    <w:rsid w:val="000A051D"/>
    <w:rsid w:val="000A0C30"/>
    <w:rsid w:val="000A1485"/>
    <w:rsid w:val="000A3612"/>
    <w:rsid w:val="000A363A"/>
    <w:rsid w:val="000B0CA5"/>
    <w:rsid w:val="000B11FF"/>
    <w:rsid w:val="000B6B6F"/>
    <w:rsid w:val="000C14C7"/>
    <w:rsid w:val="000C1C81"/>
    <w:rsid w:val="000C34EF"/>
    <w:rsid w:val="000C7E2E"/>
    <w:rsid w:val="000D2003"/>
    <w:rsid w:val="000E0B65"/>
    <w:rsid w:val="000E3CFF"/>
    <w:rsid w:val="000E534E"/>
    <w:rsid w:val="000E5E50"/>
    <w:rsid w:val="000F2556"/>
    <w:rsid w:val="000F2F9E"/>
    <w:rsid w:val="000F7267"/>
    <w:rsid w:val="001032F2"/>
    <w:rsid w:val="00105C25"/>
    <w:rsid w:val="00106993"/>
    <w:rsid w:val="00106A32"/>
    <w:rsid w:val="001140B0"/>
    <w:rsid w:val="0011680F"/>
    <w:rsid w:val="00125747"/>
    <w:rsid w:val="0013089C"/>
    <w:rsid w:val="001314EF"/>
    <w:rsid w:val="00137D7D"/>
    <w:rsid w:val="00141232"/>
    <w:rsid w:val="00143CE6"/>
    <w:rsid w:val="00144A04"/>
    <w:rsid w:val="00150542"/>
    <w:rsid w:val="001520C9"/>
    <w:rsid w:val="0015625B"/>
    <w:rsid w:val="0015699B"/>
    <w:rsid w:val="00160AFB"/>
    <w:rsid w:val="00161469"/>
    <w:rsid w:val="00162110"/>
    <w:rsid w:val="00162F39"/>
    <w:rsid w:val="0016365C"/>
    <w:rsid w:val="00163813"/>
    <w:rsid w:val="00164FCE"/>
    <w:rsid w:val="001710FD"/>
    <w:rsid w:val="001722E5"/>
    <w:rsid w:val="0017489C"/>
    <w:rsid w:val="00176DBC"/>
    <w:rsid w:val="001802C8"/>
    <w:rsid w:val="001805EC"/>
    <w:rsid w:val="00182475"/>
    <w:rsid w:val="001824C9"/>
    <w:rsid w:val="00182724"/>
    <w:rsid w:val="00183833"/>
    <w:rsid w:val="00183C11"/>
    <w:rsid w:val="00187AE1"/>
    <w:rsid w:val="00191A2A"/>
    <w:rsid w:val="00194FE8"/>
    <w:rsid w:val="00196927"/>
    <w:rsid w:val="001969BF"/>
    <w:rsid w:val="001A3722"/>
    <w:rsid w:val="001B0B8F"/>
    <w:rsid w:val="001B0C7D"/>
    <w:rsid w:val="001B0D69"/>
    <w:rsid w:val="001B182D"/>
    <w:rsid w:val="001B5AE1"/>
    <w:rsid w:val="001B7DA0"/>
    <w:rsid w:val="001C1560"/>
    <w:rsid w:val="001C45A9"/>
    <w:rsid w:val="001C7FCF"/>
    <w:rsid w:val="001D41D8"/>
    <w:rsid w:val="001D6A41"/>
    <w:rsid w:val="001F2E6C"/>
    <w:rsid w:val="001F519F"/>
    <w:rsid w:val="001F6872"/>
    <w:rsid w:val="001F6FE3"/>
    <w:rsid w:val="00201665"/>
    <w:rsid w:val="002058F5"/>
    <w:rsid w:val="00207185"/>
    <w:rsid w:val="002106DA"/>
    <w:rsid w:val="00211E32"/>
    <w:rsid w:val="002143ED"/>
    <w:rsid w:val="00215321"/>
    <w:rsid w:val="002165EE"/>
    <w:rsid w:val="00216C76"/>
    <w:rsid w:val="0022046A"/>
    <w:rsid w:val="00220BAF"/>
    <w:rsid w:val="002223F5"/>
    <w:rsid w:val="00222598"/>
    <w:rsid w:val="00223334"/>
    <w:rsid w:val="0022339F"/>
    <w:rsid w:val="00226FF8"/>
    <w:rsid w:val="00227362"/>
    <w:rsid w:val="00227440"/>
    <w:rsid w:val="00227CF0"/>
    <w:rsid w:val="002304D4"/>
    <w:rsid w:val="002419F6"/>
    <w:rsid w:val="002449F9"/>
    <w:rsid w:val="00256135"/>
    <w:rsid w:val="00256DCB"/>
    <w:rsid w:val="00257591"/>
    <w:rsid w:val="0026208E"/>
    <w:rsid w:val="00263918"/>
    <w:rsid w:val="00263936"/>
    <w:rsid w:val="0026451A"/>
    <w:rsid w:val="00265F81"/>
    <w:rsid w:val="00266E80"/>
    <w:rsid w:val="00267835"/>
    <w:rsid w:val="002716F1"/>
    <w:rsid w:val="00274EEB"/>
    <w:rsid w:val="002803DF"/>
    <w:rsid w:val="002818A5"/>
    <w:rsid w:val="002833C3"/>
    <w:rsid w:val="00284698"/>
    <w:rsid w:val="00292A40"/>
    <w:rsid w:val="002937A8"/>
    <w:rsid w:val="00297A52"/>
    <w:rsid w:val="00297E3C"/>
    <w:rsid w:val="002A0138"/>
    <w:rsid w:val="002A08DA"/>
    <w:rsid w:val="002A2A65"/>
    <w:rsid w:val="002A430E"/>
    <w:rsid w:val="002A72A1"/>
    <w:rsid w:val="002B1E18"/>
    <w:rsid w:val="002B5761"/>
    <w:rsid w:val="002B685A"/>
    <w:rsid w:val="002C0AE1"/>
    <w:rsid w:val="002C326F"/>
    <w:rsid w:val="002C3C51"/>
    <w:rsid w:val="002D3015"/>
    <w:rsid w:val="002D3A33"/>
    <w:rsid w:val="002D60D0"/>
    <w:rsid w:val="002E0DCA"/>
    <w:rsid w:val="002E2989"/>
    <w:rsid w:val="002E2A98"/>
    <w:rsid w:val="002E66D5"/>
    <w:rsid w:val="002F0FB0"/>
    <w:rsid w:val="002F2CE3"/>
    <w:rsid w:val="002F63DF"/>
    <w:rsid w:val="002F6ECF"/>
    <w:rsid w:val="002F7112"/>
    <w:rsid w:val="003002D8"/>
    <w:rsid w:val="00300B51"/>
    <w:rsid w:val="00305761"/>
    <w:rsid w:val="00306065"/>
    <w:rsid w:val="003075E2"/>
    <w:rsid w:val="00310FE5"/>
    <w:rsid w:val="0032463F"/>
    <w:rsid w:val="00324E7B"/>
    <w:rsid w:val="0033338C"/>
    <w:rsid w:val="00333A68"/>
    <w:rsid w:val="00340366"/>
    <w:rsid w:val="00343D57"/>
    <w:rsid w:val="00344CFC"/>
    <w:rsid w:val="00350E35"/>
    <w:rsid w:val="00352552"/>
    <w:rsid w:val="00357B0B"/>
    <w:rsid w:val="00360D59"/>
    <w:rsid w:val="00362DFD"/>
    <w:rsid w:val="003659DF"/>
    <w:rsid w:val="003671EB"/>
    <w:rsid w:val="003710C3"/>
    <w:rsid w:val="0037252D"/>
    <w:rsid w:val="00375AB4"/>
    <w:rsid w:val="00375F33"/>
    <w:rsid w:val="00376328"/>
    <w:rsid w:val="00383A8A"/>
    <w:rsid w:val="00384EE6"/>
    <w:rsid w:val="00387FA2"/>
    <w:rsid w:val="00387FA4"/>
    <w:rsid w:val="00392513"/>
    <w:rsid w:val="003965A5"/>
    <w:rsid w:val="003A07D4"/>
    <w:rsid w:val="003A4AA9"/>
    <w:rsid w:val="003A699C"/>
    <w:rsid w:val="003B0864"/>
    <w:rsid w:val="003B5496"/>
    <w:rsid w:val="003B59AA"/>
    <w:rsid w:val="003B683A"/>
    <w:rsid w:val="003B6D8C"/>
    <w:rsid w:val="003C0842"/>
    <w:rsid w:val="003C0F08"/>
    <w:rsid w:val="003C2C25"/>
    <w:rsid w:val="003C380F"/>
    <w:rsid w:val="003C3CC5"/>
    <w:rsid w:val="003D2D72"/>
    <w:rsid w:val="003D4677"/>
    <w:rsid w:val="003D4BDB"/>
    <w:rsid w:val="003E4150"/>
    <w:rsid w:val="003E7A4E"/>
    <w:rsid w:val="003F036C"/>
    <w:rsid w:val="003F31FF"/>
    <w:rsid w:val="003F51D6"/>
    <w:rsid w:val="004013F0"/>
    <w:rsid w:val="0040297C"/>
    <w:rsid w:val="00406EDB"/>
    <w:rsid w:val="00406EF4"/>
    <w:rsid w:val="00407EE1"/>
    <w:rsid w:val="00412884"/>
    <w:rsid w:val="0041515B"/>
    <w:rsid w:val="00421074"/>
    <w:rsid w:val="00422251"/>
    <w:rsid w:val="004249E6"/>
    <w:rsid w:val="00425EC6"/>
    <w:rsid w:val="004325F0"/>
    <w:rsid w:val="00432C6C"/>
    <w:rsid w:val="00437FD1"/>
    <w:rsid w:val="00441115"/>
    <w:rsid w:val="004430FE"/>
    <w:rsid w:val="00443174"/>
    <w:rsid w:val="004454AC"/>
    <w:rsid w:val="004475E6"/>
    <w:rsid w:val="00450D68"/>
    <w:rsid w:val="004525EF"/>
    <w:rsid w:val="00463453"/>
    <w:rsid w:val="004647FF"/>
    <w:rsid w:val="00464B11"/>
    <w:rsid w:val="00471046"/>
    <w:rsid w:val="00472B58"/>
    <w:rsid w:val="00473AD7"/>
    <w:rsid w:val="00475CEF"/>
    <w:rsid w:val="00481AC9"/>
    <w:rsid w:val="00482DB4"/>
    <w:rsid w:val="00482FFA"/>
    <w:rsid w:val="0048561A"/>
    <w:rsid w:val="004905F8"/>
    <w:rsid w:val="00493B48"/>
    <w:rsid w:val="004941E7"/>
    <w:rsid w:val="00494627"/>
    <w:rsid w:val="00496911"/>
    <w:rsid w:val="004A3648"/>
    <w:rsid w:val="004B0F74"/>
    <w:rsid w:val="004B782B"/>
    <w:rsid w:val="004C0600"/>
    <w:rsid w:val="004C1326"/>
    <w:rsid w:val="004C1F8A"/>
    <w:rsid w:val="004C3254"/>
    <w:rsid w:val="004D27D2"/>
    <w:rsid w:val="004D43F2"/>
    <w:rsid w:val="004D5FBC"/>
    <w:rsid w:val="004F33DD"/>
    <w:rsid w:val="004F3EC6"/>
    <w:rsid w:val="004F4EA0"/>
    <w:rsid w:val="004F5956"/>
    <w:rsid w:val="0050414F"/>
    <w:rsid w:val="0050662C"/>
    <w:rsid w:val="00510192"/>
    <w:rsid w:val="0051712E"/>
    <w:rsid w:val="0052071B"/>
    <w:rsid w:val="005241CD"/>
    <w:rsid w:val="005241DB"/>
    <w:rsid w:val="00524E8C"/>
    <w:rsid w:val="00525533"/>
    <w:rsid w:val="00525EA4"/>
    <w:rsid w:val="005311D9"/>
    <w:rsid w:val="00532376"/>
    <w:rsid w:val="005359F9"/>
    <w:rsid w:val="005404EB"/>
    <w:rsid w:val="00541704"/>
    <w:rsid w:val="00542A3C"/>
    <w:rsid w:val="00543CEF"/>
    <w:rsid w:val="00544170"/>
    <w:rsid w:val="00550591"/>
    <w:rsid w:val="005569B9"/>
    <w:rsid w:val="005576F6"/>
    <w:rsid w:val="005616D2"/>
    <w:rsid w:val="00561F22"/>
    <w:rsid w:val="00562561"/>
    <w:rsid w:val="00563EA5"/>
    <w:rsid w:val="00564075"/>
    <w:rsid w:val="00564E41"/>
    <w:rsid w:val="0057110E"/>
    <w:rsid w:val="0057124C"/>
    <w:rsid w:val="00581472"/>
    <w:rsid w:val="00585FDB"/>
    <w:rsid w:val="00586756"/>
    <w:rsid w:val="005900B0"/>
    <w:rsid w:val="005917BD"/>
    <w:rsid w:val="00596F7D"/>
    <w:rsid w:val="005A423B"/>
    <w:rsid w:val="005A479A"/>
    <w:rsid w:val="005A4B0A"/>
    <w:rsid w:val="005A4F9F"/>
    <w:rsid w:val="005B0A2F"/>
    <w:rsid w:val="005B591B"/>
    <w:rsid w:val="005C2CA4"/>
    <w:rsid w:val="005C31E1"/>
    <w:rsid w:val="005C39B8"/>
    <w:rsid w:val="005C5C66"/>
    <w:rsid w:val="005C7DC9"/>
    <w:rsid w:val="005D31AE"/>
    <w:rsid w:val="005E2885"/>
    <w:rsid w:val="005E4000"/>
    <w:rsid w:val="005F29B6"/>
    <w:rsid w:val="005F2E01"/>
    <w:rsid w:val="00600948"/>
    <w:rsid w:val="006022A0"/>
    <w:rsid w:val="00602422"/>
    <w:rsid w:val="00604973"/>
    <w:rsid w:val="00605EFC"/>
    <w:rsid w:val="00607FE1"/>
    <w:rsid w:val="00611A6D"/>
    <w:rsid w:val="006135DF"/>
    <w:rsid w:val="00614866"/>
    <w:rsid w:val="0061582A"/>
    <w:rsid w:val="0062241F"/>
    <w:rsid w:val="006246F6"/>
    <w:rsid w:val="00626C42"/>
    <w:rsid w:val="00627924"/>
    <w:rsid w:val="00630D7B"/>
    <w:rsid w:val="00633EAD"/>
    <w:rsid w:val="00634BC4"/>
    <w:rsid w:val="006351A0"/>
    <w:rsid w:val="00637291"/>
    <w:rsid w:val="006416EB"/>
    <w:rsid w:val="00644538"/>
    <w:rsid w:val="006619A1"/>
    <w:rsid w:val="00661E0C"/>
    <w:rsid w:val="00665A0F"/>
    <w:rsid w:val="00667181"/>
    <w:rsid w:val="00667E12"/>
    <w:rsid w:val="006701BA"/>
    <w:rsid w:val="00672C1B"/>
    <w:rsid w:val="006772F7"/>
    <w:rsid w:val="006776A5"/>
    <w:rsid w:val="0068058D"/>
    <w:rsid w:val="0069479D"/>
    <w:rsid w:val="006A3596"/>
    <w:rsid w:val="006A4C6C"/>
    <w:rsid w:val="006B1D94"/>
    <w:rsid w:val="006B1F72"/>
    <w:rsid w:val="006B38E1"/>
    <w:rsid w:val="006B3B3E"/>
    <w:rsid w:val="006B5F49"/>
    <w:rsid w:val="006C1A14"/>
    <w:rsid w:val="006C50F6"/>
    <w:rsid w:val="006D000D"/>
    <w:rsid w:val="006D0C89"/>
    <w:rsid w:val="006D0E2C"/>
    <w:rsid w:val="006D20AF"/>
    <w:rsid w:val="006D2E83"/>
    <w:rsid w:val="006D49AE"/>
    <w:rsid w:val="006E694E"/>
    <w:rsid w:val="006E7702"/>
    <w:rsid w:val="006F0CDD"/>
    <w:rsid w:val="006F1C21"/>
    <w:rsid w:val="006F389B"/>
    <w:rsid w:val="006F4BE9"/>
    <w:rsid w:val="006F5F2F"/>
    <w:rsid w:val="00706911"/>
    <w:rsid w:val="007100CB"/>
    <w:rsid w:val="0071627C"/>
    <w:rsid w:val="00716EBB"/>
    <w:rsid w:val="00717F7B"/>
    <w:rsid w:val="0072217D"/>
    <w:rsid w:val="0072625C"/>
    <w:rsid w:val="0072764C"/>
    <w:rsid w:val="00727F2E"/>
    <w:rsid w:val="0073179F"/>
    <w:rsid w:val="00733FE8"/>
    <w:rsid w:val="007349DF"/>
    <w:rsid w:val="00735279"/>
    <w:rsid w:val="00740853"/>
    <w:rsid w:val="00740C26"/>
    <w:rsid w:val="0074261B"/>
    <w:rsid w:val="007460B4"/>
    <w:rsid w:val="00750A74"/>
    <w:rsid w:val="00751994"/>
    <w:rsid w:val="007525F0"/>
    <w:rsid w:val="00752D80"/>
    <w:rsid w:val="0075383A"/>
    <w:rsid w:val="00754243"/>
    <w:rsid w:val="007564A1"/>
    <w:rsid w:val="00760BCF"/>
    <w:rsid w:val="007620A6"/>
    <w:rsid w:val="00762B17"/>
    <w:rsid w:val="00765228"/>
    <w:rsid w:val="007663A2"/>
    <w:rsid w:val="00767208"/>
    <w:rsid w:val="00772442"/>
    <w:rsid w:val="007751C0"/>
    <w:rsid w:val="007808AD"/>
    <w:rsid w:val="00784C5D"/>
    <w:rsid w:val="007870E3"/>
    <w:rsid w:val="00796E22"/>
    <w:rsid w:val="00797880"/>
    <w:rsid w:val="00797F07"/>
    <w:rsid w:val="007A4557"/>
    <w:rsid w:val="007A6164"/>
    <w:rsid w:val="007A6253"/>
    <w:rsid w:val="007A6406"/>
    <w:rsid w:val="007B2323"/>
    <w:rsid w:val="007B3C0E"/>
    <w:rsid w:val="007B3ED7"/>
    <w:rsid w:val="007B40B5"/>
    <w:rsid w:val="007B4C8B"/>
    <w:rsid w:val="007B7453"/>
    <w:rsid w:val="007B7922"/>
    <w:rsid w:val="007C1301"/>
    <w:rsid w:val="007C27D1"/>
    <w:rsid w:val="007C3608"/>
    <w:rsid w:val="007C38FD"/>
    <w:rsid w:val="007C4C2B"/>
    <w:rsid w:val="007C6662"/>
    <w:rsid w:val="007D296B"/>
    <w:rsid w:val="007D32AC"/>
    <w:rsid w:val="007D57A1"/>
    <w:rsid w:val="007D5C59"/>
    <w:rsid w:val="007D6696"/>
    <w:rsid w:val="007E0CFA"/>
    <w:rsid w:val="007E5E24"/>
    <w:rsid w:val="007F277B"/>
    <w:rsid w:val="007F2A55"/>
    <w:rsid w:val="007F7A21"/>
    <w:rsid w:val="00806B23"/>
    <w:rsid w:val="008119F0"/>
    <w:rsid w:val="00815E4F"/>
    <w:rsid w:val="008219C2"/>
    <w:rsid w:val="0082245B"/>
    <w:rsid w:val="0083058D"/>
    <w:rsid w:val="008305EA"/>
    <w:rsid w:val="008307F1"/>
    <w:rsid w:val="00831BA4"/>
    <w:rsid w:val="00832DBB"/>
    <w:rsid w:val="00834F29"/>
    <w:rsid w:val="0084208C"/>
    <w:rsid w:val="00852E3D"/>
    <w:rsid w:val="00854FC7"/>
    <w:rsid w:val="00855916"/>
    <w:rsid w:val="00857F23"/>
    <w:rsid w:val="00867A2C"/>
    <w:rsid w:val="00870D6D"/>
    <w:rsid w:val="00874310"/>
    <w:rsid w:val="00875D21"/>
    <w:rsid w:val="00876716"/>
    <w:rsid w:val="008811D6"/>
    <w:rsid w:val="00881C80"/>
    <w:rsid w:val="0088388F"/>
    <w:rsid w:val="008908FB"/>
    <w:rsid w:val="00892377"/>
    <w:rsid w:val="008932AC"/>
    <w:rsid w:val="008943A6"/>
    <w:rsid w:val="00895CF5"/>
    <w:rsid w:val="008A00F5"/>
    <w:rsid w:val="008A404A"/>
    <w:rsid w:val="008A539F"/>
    <w:rsid w:val="008A5A2E"/>
    <w:rsid w:val="008A77E4"/>
    <w:rsid w:val="008B08A6"/>
    <w:rsid w:val="008B4F68"/>
    <w:rsid w:val="008B6617"/>
    <w:rsid w:val="008C4413"/>
    <w:rsid w:val="008C50FB"/>
    <w:rsid w:val="008C5230"/>
    <w:rsid w:val="008C5A76"/>
    <w:rsid w:val="008C6E66"/>
    <w:rsid w:val="008D01EA"/>
    <w:rsid w:val="008D18C2"/>
    <w:rsid w:val="008D217A"/>
    <w:rsid w:val="008D37A2"/>
    <w:rsid w:val="008D453D"/>
    <w:rsid w:val="008E1C94"/>
    <w:rsid w:val="008F0476"/>
    <w:rsid w:val="008F7346"/>
    <w:rsid w:val="008F7472"/>
    <w:rsid w:val="00900EA4"/>
    <w:rsid w:val="00901DE5"/>
    <w:rsid w:val="00903044"/>
    <w:rsid w:val="009052BF"/>
    <w:rsid w:val="00914433"/>
    <w:rsid w:val="0091628B"/>
    <w:rsid w:val="00921762"/>
    <w:rsid w:val="0092279A"/>
    <w:rsid w:val="009229E6"/>
    <w:rsid w:val="00924636"/>
    <w:rsid w:val="00924EF1"/>
    <w:rsid w:val="00925FEA"/>
    <w:rsid w:val="00926245"/>
    <w:rsid w:val="00927358"/>
    <w:rsid w:val="00927DB0"/>
    <w:rsid w:val="0093142C"/>
    <w:rsid w:val="0093448B"/>
    <w:rsid w:val="00934D5E"/>
    <w:rsid w:val="00941DF6"/>
    <w:rsid w:val="00942D12"/>
    <w:rsid w:val="0094460A"/>
    <w:rsid w:val="00945AAD"/>
    <w:rsid w:val="00947BFA"/>
    <w:rsid w:val="00952137"/>
    <w:rsid w:val="00955671"/>
    <w:rsid w:val="0095651F"/>
    <w:rsid w:val="00960210"/>
    <w:rsid w:val="00962A04"/>
    <w:rsid w:val="009630C1"/>
    <w:rsid w:val="009644FE"/>
    <w:rsid w:val="0096604C"/>
    <w:rsid w:val="009706C2"/>
    <w:rsid w:val="00971F4E"/>
    <w:rsid w:val="00972C12"/>
    <w:rsid w:val="00974956"/>
    <w:rsid w:val="00975595"/>
    <w:rsid w:val="009774F5"/>
    <w:rsid w:val="00981EFE"/>
    <w:rsid w:val="00982524"/>
    <w:rsid w:val="009878CA"/>
    <w:rsid w:val="00987A4E"/>
    <w:rsid w:val="00990720"/>
    <w:rsid w:val="009935D8"/>
    <w:rsid w:val="00995F6A"/>
    <w:rsid w:val="009A1866"/>
    <w:rsid w:val="009B65EC"/>
    <w:rsid w:val="009B74CA"/>
    <w:rsid w:val="009C0D88"/>
    <w:rsid w:val="009C59D5"/>
    <w:rsid w:val="009D0076"/>
    <w:rsid w:val="009D7421"/>
    <w:rsid w:val="009D7AB6"/>
    <w:rsid w:val="009E31BC"/>
    <w:rsid w:val="009F1164"/>
    <w:rsid w:val="009F5F02"/>
    <w:rsid w:val="009F7F32"/>
    <w:rsid w:val="00A03597"/>
    <w:rsid w:val="00A0420D"/>
    <w:rsid w:val="00A06CD7"/>
    <w:rsid w:val="00A07A0B"/>
    <w:rsid w:val="00A15D63"/>
    <w:rsid w:val="00A26C65"/>
    <w:rsid w:val="00A27145"/>
    <w:rsid w:val="00A331C9"/>
    <w:rsid w:val="00A34538"/>
    <w:rsid w:val="00A405AD"/>
    <w:rsid w:val="00A42EAF"/>
    <w:rsid w:val="00A5119B"/>
    <w:rsid w:val="00A539F6"/>
    <w:rsid w:val="00A54829"/>
    <w:rsid w:val="00A54D85"/>
    <w:rsid w:val="00A553FE"/>
    <w:rsid w:val="00A5578C"/>
    <w:rsid w:val="00A576BA"/>
    <w:rsid w:val="00A57F82"/>
    <w:rsid w:val="00A6093F"/>
    <w:rsid w:val="00A609EE"/>
    <w:rsid w:val="00A6207E"/>
    <w:rsid w:val="00A621FA"/>
    <w:rsid w:val="00A671D9"/>
    <w:rsid w:val="00A70069"/>
    <w:rsid w:val="00A702B6"/>
    <w:rsid w:val="00A764C5"/>
    <w:rsid w:val="00A878D8"/>
    <w:rsid w:val="00A92075"/>
    <w:rsid w:val="00A93B60"/>
    <w:rsid w:val="00A947A5"/>
    <w:rsid w:val="00A954F3"/>
    <w:rsid w:val="00A9711D"/>
    <w:rsid w:val="00A97227"/>
    <w:rsid w:val="00AA3C2B"/>
    <w:rsid w:val="00AA43A3"/>
    <w:rsid w:val="00AA49F6"/>
    <w:rsid w:val="00AB0667"/>
    <w:rsid w:val="00AB60CA"/>
    <w:rsid w:val="00AB6B81"/>
    <w:rsid w:val="00AB7B1D"/>
    <w:rsid w:val="00AC0D7A"/>
    <w:rsid w:val="00AC6F69"/>
    <w:rsid w:val="00AC7FD4"/>
    <w:rsid w:val="00AD3911"/>
    <w:rsid w:val="00AD3973"/>
    <w:rsid w:val="00AD40C8"/>
    <w:rsid w:val="00AD4CD1"/>
    <w:rsid w:val="00AD630F"/>
    <w:rsid w:val="00AD71F3"/>
    <w:rsid w:val="00AE70C1"/>
    <w:rsid w:val="00AE7997"/>
    <w:rsid w:val="00AF79F6"/>
    <w:rsid w:val="00B002E7"/>
    <w:rsid w:val="00B006EE"/>
    <w:rsid w:val="00B00950"/>
    <w:rsid w:val="00B041C5"/>
    <w:rsid w:val="00B059A8"/>
    <w:rsid w:val="00B102DA"/>
    <w:rsid w:val="00B16797"/>
    <w:rsid w:val="00B23F56"/>
    <w:rsid w:val="00B3282C"/>
    <w:rsid w:val="00B34D96"/>
    <w:rsid w:val="00B41D60"/>
    <w:rsid w:val="00B42D07"/>
    <w:rsid w:val="00B43212"/>
    <w:rsid w:val="00B442CC"/>
    <w:rsid w:val="00B451A5"/>
    <w:rsid w:val="00B4610F"/>
    <w:rsid w:val="00B60768"/>
    <w:rsid w:val="00B62957"/>
    <w:rsid w:val="00B63054"/>
    <w:rsid w:val="00B66961"/>
    <w:rsid w:val="00B709D8"/>
    <w:rsid w:val="00B740B6"/>
    <w:rsid w:val="00B77550"/>
    <w:rsid w:val="00B81267"/>
    <w:rsid w:val="00B83487"/>
    <w:rsid w:val="00B84580"/>
    <w:rsid w:val="00B8494D"/>
    <w:rsid w:val="00B91990"/>
    <w:rsid w:val="00B931BC"/>
    <w:rsid w:val="00BA036A"/>
    <w:rsid w:val="00BA1B8C"/>
    <w:rsid w:val="00BA3401"/>
    <w:rsid w:val="00BB2BF5"/>
    <w:rsid w:val="00BB53E1"/>
    <w:rsid w:val="00BD2E64"/>
    <w:rsid w:val="00BD2F14"/>
    <w:rsid w:val="00BD3CBA"/>
    <w:rsid w:val="00BD4940"/>
    <w:rsid w:val="00BE09E9"/>
    <w:rsid w:val="00BE4BA4"/>
    <w:rsid w:val="00BE51F3"/>
    <w:rsid w:val="00BE5FA6"/>
    <w:rsid w:val="00BE7A19"/>
    <w:rsid w:val="00BF201E"/>
    <w:rsid w:val="00BF3090"/>
    <w:rsid w:val="00C00A95"/>
    <w:rsid w:val="00C14003"/>
    <w:rsid w:val="00C202DD"/>
    <w:rsid w:val="00C21F2F"/>
    <w:rsid w:val="00C27059"/>
    <w:rsid w:val="00C27845"/>
    <w:rsid w:val="00C31AA7"/>
    <w:rsid w:val="00C32C52"/>
    <w:rsid w:val="00C341F0"/>
    <w:rsid w:val="00C34A95"/>
    <w:rsid w:val="00C35774"/>
    <w:rsid w:val="00C366A6"/>
    <w:rsid w:val="00C3708F"/>
    <w:rsid w:val="00C419F9"/>
    <w:rsid w:val="00C42B28"/>
    <w:rsid w:val="00C446C5"/>
    <w:rsid w:val="00C44D5D"/>
    <w:rsid w:val="00C46614"/>
    <w:rsid w:val="00C50657"/>
    <w:rsid w:val="00C53B0A"/>
    <w:rsid w:val="00C57F7B"/>
    <w:rsid w:val="00C60CF3"/>
    <w:rsid w:val="00C61AF8"/>
    <w:rsid w:val="00C61F07"/>
    <w:rsid w:val="00C62C3F"/>
    <w:rsid w:val="00C638EB"/>
    <w:rsid w:val="00C65468"/>
    <w:rsid w:val="00C670A4"/>
    <w:rsid w:val="00C67840"/>
    <w:rsid w:val="00C71053"/>
    <w:rsid w:val="00C73E6F"/>
    <w:rsid w:val="00C81C2F"/>
    <w:rsid w:val="00C84E1D"/>
    <w:rsid w:val="00C86CA0"/>
    <w:rsid w:val="00C87C0D"/>
    <w:rsid w:val="00C92DEF"/>
    <w:rsid w:val="00C93C33"/>
    <w:rsid w:val="00C94CBC"/>
    <w:rsid w:val="00C954CC"/>
    <w:rsid w:val="00CA08D3"/>
    <w:rsid w:val="00CA45AB"/>
    <w:rsid w:val="00CA54C1"/>
    <w:rsid w:val="00CA6EAB"/>
    <w:rsid w:val="00CA7754"/>
    <w:rsid w:val="00CB57E3"/>
    <w:rsid w:val="00CB5C91"/>
    <w:rsid w:val="00CB6679"/>
    <w:rsid w:val="00CC33C2"/>
    <w:rsid w:val="00CC42E6"/>
    <w:rsid w:val="00CC7B0A"/>
    <w:rsid w:val="00CD1740"/>
    <w:rsid w:val="00CD27E8"/>
    <w:rsid w:val="00CD29AD"/>
    <w:rsid w:val="00CD568B"/>
    <w:rsid w:val="00CE60C3"/>
    <w:rsid w:val="00CF07E9"/>
    <w:rsid w:val="00CF39F2"/>
    <w:rsid w:val="00CF3E52"/>
    <w:rsid w:val="00CF49F2"/>
    <w:rsid w:val="00CF5344"/>
    <w:rsid w:val="00CF6707"/>
    <w:rsid w:val="00D0464C"/>
    <w:rsid w:val="00D05B4E"/>
    <w:rsid w:val="00D073B9"/>
    <w:rsid w:val="00D10014"/>
    <w:rsid w:val="00D1298E"/>
    <w:rsid w:val="00D12C47"/>
    <w:rsid w:val="00D20531"/>
    <w:rsid w:val="00D22653"/>
    <w:rsid w:val="00D30BDB"/>
    <w:rsid w:val="00D30F47"/>
    <w:rsid w:val="00D313AE"/>
    <w:rsid w:val="00D34308"/>
    <w:rsid w:val="00D4081F"/>
    <w:rsid w:val="00D41253"/>
    <w:rsid w:val="00D5157E"/>
    <w:rsid w:val="00D558C5"/>
    <w:rsid w:val="00D56834"/>
    <w:rsid w:val="00D57A01"/>
    <w:rsid w:val="00D601C0"/>
    <w:rsid w:val="00D60AB3"/>
    <w:rsid w:val="00D61781"/>
    <w:rsid w:val="00D7090B"/>
    <w:rsid w:val="00D70A5C"/>
    <w:rsid w:val="00D76D0B"/>
    <w:rsid w:val="00D77472"/>
    <w:rsid w:val="00D816F3"/>
    <w:rsid w:val="00D819CE"/>
    <w:rsid w:val="00D83673"/>
    <w:rsid w:val="00D84284"/>
    <w:rsid w:val="00D87CD8"/>
    <w:rsid w:val="00D9182D"/>
    <w:rsid w:val="00D91DA0"/>
    <w:rsid w:val="00D95D98"/>
    <w:rsid w:val="00DB3F76"/>
    <w:rsid w:val="00DB49E2"/>
    <w:rsid w:val="00DC075D"/>
    <w:rsid w:val="00DC3146"/>
    <w:rsid w:val="00DC59F5"/>
    <w:rsid w:val="00DC5E70"/>
    <w:rsid w:val="00DC6089"/>
    <w:rsid w:val="00DD0B98"/>
    <w:rsid w:val="00DD23FC"/>
    <w:rsid w:val="00DE0237"/>
    <w:rsid w:val="00DE33E7"/>
    <w:rsid w:val="00DE638A"/>
    <w:rsid w:val="00DF0648"/>
    <w:rsid w:val="00DF19F1"/>
    <w:rsid w:val="00DF4D81"/>
    <w:rsid w:val="00DF5395"/>
    <w:rsid w:val="00DF6C30"/>
    <w:rsid w:val="00E0384A"/>
    <w:rsid w:val="00E03BBB"/>
    <w:rsid w:val="00E05035"/>
    <w:rsid w:val="00E11C70"/>
    <w:rsid w:val="00E2057C"/>
    <w:rsid w:val="00E22D51"/>
    <w:rsid w:val="00E240CC"/>
    <w:rsid w:val="00E31CB3"/>
    <w:rsid w:val="00E42D27"/>
    <w:rsid w:val="00E42FFF"/>
    <w:rsid w:val="00E463CD"/>
    <w:rsid w:val="00E536E7"/>
    <w:rsid w:val="00E55B30"/>
    <w:rsid w:val="00E56196"/>
    <w:rsid w:val="00E561B7"/>
    <w:rsid w:val="00E56FA8"/>
    <w:rsid w:val="00E5782D"/>
    <w:rsid w:val="00E60C2A"/>
    <w:rsid w:val="00E62135"/>
    <w:rsid w:val="00E66EB3"/>
    <w:rsid w:val="00E73DEF"/>
    <w:rsid w:val="00E768A8"/>
    <w:rsid w:val="00E76EB2"/>
    <w:rsid w:val="00E8445F"/>
    <w:rsid w:val="00E87379"/>
    <w:rsid w:val="00E93E13"/>
    <w:rsid w:val="00E945F8"/>
    <w:rsid w:val="00E94CD4"/>
    <w:rsid w:val="00EA537E"/>
    <w:rsid w:val="00EA5716"/>
    <w:rsid w:val="00EA6648"/>
    <w:rsid w:val="00EB3D4F"/>
    <w:rsid w:val="00EB4CDB"/>
    <w:rsid w:val="00EB502E"/>
    <w:rsid w:val="00EB5323"/>
    <w:rsid w:val="00EC1F42"/>
    <w:rsid w:val="00EC3A9F"/>
    <w:rsid w:val="00EC7574"/>
    <w:rsid w:val="00ED344D"/>
    <w:rsid w:val="00ED552E"/>
    <w:rsid w:val="00ED5AE2"/>
    <w:rsid w:val="00EE0C63"/>
    <w:rsid w:val="00EE38E3"/>
    <w:rsid w:val="00EE5212"/>
    <w:rsid w:val="00EE5FD4"/>
    <w:rsid w:val="00EE6C9C"/>
    <w:rsid w:val="00EF104F"/>
    <w:rsid w:val="00EF59D0"/>
    <w:rsid w:val="00EF6035"/>
    <w:rsid w:val="00EF62E0"/>
    <w:rsid w:val="00F01873"/>
    <w:rsid w:val="00F026EB"/>
    <w:rsid w:val="00F03B7F"/>
    <w:rsid w:val="00F047C6"/>
    <w:rsid w:val="00F1029D"/>
    <w:rsid w:val="00F14DA3"/>
    <w:rsid w:val="00F14DA4"/>
    <w:rsid w:val="00F16479"/>
    <w:rsid w:val="00F23234"/>
    <w:rsid w:val="00F232DE"/>
    <w:rsid w:val="00F24AE5"/>
    <w:rsid w:val="00F31A63"/>
    <w:rsid w:val="00F37807"/>
    <w:rsid w:val="00F41ACF"/>
    <w:rsid w:val="00F41EBC"/>
    <w:rsid w:val="00F44AAA"/>
    <w:rsid w:val="00F45537"/>
    <w:rsid w:val="00F465CB"/>
    <w:rsid w:val="00F47C62"/>
    <w:rsid w:val="00F47F0C"/>
    <w:rsid w:val="00F56E36"/>
    <w:rsid w:val="00F621A9"/>
    <w:rsid w:val="00F638F0"/>
    <w:rsid w:val="00F65FAB"/>
    <w:rsid w:val="00F66727"/>
    <w:rsid w:val="00F66957"/>
    <w:rsid w:val="00F66ADA"/>
    <w:rsid w:val="00F66B4B"/>
    <w:rsid w:val="00F803D7"/>
    <w:rsid w:val="00F8100C"/>
    <w:rsid w:val="00F84723"/>
    <w:rsid w:val="00F874DD"/>
    <w:rsid w:val="00F87643"/>
    <w:rsid w:val="00F9132D"/>
    <w:rsid w:val="00F919CE"/>
    <w:rsid w:val="00F97415"/>
    <w:rsid w:val="00FA2CB1"/>
    <w:rsid w:val="00FA7204"/>
    <w:rsid w:val="00FB21D7"/>
    <w:rsid w:val="00FB7769"/>
    <w:rsid w:val="00FC3B3E"/>
    <w:rsid w:val="00FC50E6"/>
    <w:rsid w:val="00FD253E"/>
    <w:rsid w:val="00FD35D1"/>
    <w:rsid w:val="00FD4135"/>
    <w:rsid w:val="00FD4212"/>
    <w:rsid w:val="00FD4BBA"/>
    <w:rsid w:val="00FE020D"/>
    <w:rsid w:val="00FF082C"/>
    <w:rsid w:val="00FF4B73"/>
    <w:rsid w:val="00FF6410"/>
    <w:rsid w:val="00FF7B45"/>
    <w:rsid w:val="014B1FFB"/>
    <w:rsid w:val="0162BA80"/>
    <w:rsid w:val="01ADF68A"/>
    <w:rsid w:val="01AE2232"/>
    <w:rsid w:val="022FFA1F"/>
    <w:rsid w:val="02B2AB3A"/>
    <w:rsid w:val="030F7445"/>
    <w:rsid w:val="0340F21A"/>
    <w:rsid w:val="03774CB6"/>
    <w:rsid w:val="040CC304"/>
    <w:rsid w:val="042A677C"/>
    <w:rsid w:val="0435B12C"/>
    <w:rsid w:val="045B6898"/>
    <w:rsid w:val="04985ED2"/>
    <w:rsid w:val="04D12AA6"/>
    <w:rsid w:val="06268463"/>
    <w:rsid w:val="065B4765"/>
    <w:rsid w:val="06BEC68E"/>
    <w:rsid w:val="07419177"/>
    <w:rsid w:val="075C57BB"/>
    <w:rsid w:val="0809F80F"/>
    <w:rsid w:val="080BAC69"/>
    <w:rsid w:val="091A46FB"/>
    <w:rsid w:val="097345E0"/>
    <w:rsid w:val="0973C0B2"/>
    <w:rsid w:val="0A060F18"/>
    <w:rsid w:val="0A108796"/>
    <w:rsid w:val="0A529B3B"/>
    <w:rsid w:val="0B6C9768"/>
    <w:rsid w:val="0BBFB51C"/>
    <w:rsid w:val="0BE6A40A"/>
    <w:rsid w:val="0C21903C"/>
    <w:rsid w:val="0CA07F91"/>
    <w:rsid w:val="0CED95DC"/>
    <w:rsid w:val="0D83EED8"/>
    <w:rsid w:val="0FF8DF62"/>
    <w:rsid w:val="10A0ECD0"/>
    <w:rsid w:val="10EDC17C"/>
    <w:rsid w:val="10F5015F"/>
    <w:rsid w:val="1187569A"/>
    <w:rsid w:val="133C43C5"/>
    <w:rsid w:val="138D7080"/>
    <w:rsid w:val="13FB127F"/>
    <w:rsid w:val="140FF609"/>
    <w:rsid w:val="147C98D2"/>
    <w:rsid w:val="14CB8719"/>
    <w:rsid w:val="166820E6"/>
    <w:rsid w:val="1814689F"/>
    <w:rsid w:val="181A64F5"/>
    <w:rsid w:val="1828750A"/>
    <w:rsid w:val="18B1BE44"/>
    <w:rsid w:val="198A9D21"/>
    <w:rsid w:val="1A82A7E6"/>
    <w:rsid w:val="1B70238B"/>
    <w:rsid w:val="1B74D6AC"/>
    <w:rsid w:val="1C6E69F6"/>
    <w:rsid w:val="1D0BA018"/>
    <w:rsid w:val="1D32E237"/>
    <w:rsid w:val="1D39AF9B"/>
    <w:rsid w:val="1D4436EF"/>
    <w:rsid w:val="1D471CFE"/>
    <w:rsid w:val="1D9FA1CD"/>
    <w:rsid w:val="1E3CA55E"/>
    <w:rsid w:val="1EBA45FB"/>
    <w:rsid w:val="1ED02327"/>
    <w:rsid w:val="1F77424E"/>
    <w:rsid w:val="2026AC4C"/>
    <w:rsid w:val="20A6913E"/>
    <w:rsid w:val="21AE8DFD"/>
    <w:rsid w:val="223B8498"/>
    <w:rsid w:val="22AEE310"/>
    <w:rsid w:val="235FCC4B"/>
    <w:rsid w:val="236B9F5E"/>
    <w:rsid w:val="237D4E44"/>
    <w:rsid w:val="23A4D017"/>
    <w:rsid w:val="23DBD420"/>
    <w:rsid w:val="2432795B"/>
    <w:rsid w:val="243FC3B6"/>
    <w:rsid w:val="249CB412"/>
    <w:rsid w:val="24B36DED"/>
    <w:rsid w:val="24FB9CAC"/>
    <w:rsid w:val="267E44B0"/>
    <w:rsid w:val="26B43302"/>
    <w:rsid w:val="26C76984"/>
    <w:rsid w:val="288E4D01"/>
    <w:rsid w:val="29AC8B02"/>
    <w:rsid w:val="2A344B27"/>
    <w:rsid w:val="2AC7DA10"/>
    <w:rsid w:val="2B69EC69"/>
    <w:rsid w:val="2B6DEAFD"/>
    <w:rsid w:val="2B85304C"/>
    <w:rsid w:val="2BBA4D2A"/>
    <w:rsid w:val="2C747C5E"/>
    <w:rsid w:val="2CF992D1"/>
    <w:rsid w:val="2DCAD438"/>
    <w:rsid w:val="2E2E1DD3"/>
    <w:rsid w:val="2E40C2FD"/>
    <w:rsid w:val="2E69B542"/>
    <w:rsid w:val="2E8D75AC"/>
    <w:rsid w:val="2F2F5CF7"/>
    <w:rsid w:val="309FB7DA"/>
    <w:rsid w:val="3163F272"/>
    <w:rsid w:val="31AFBC80"/>
    <w:rsid w:val="3220A320"/>
    <w:rsid w:val="3311C167"/>
    <w:rsid w:val="3367F527"/>
    <w:rsid w:val="343C02E3"/>
    <w:rsid w:val="3477DF98"/>
    <w:rsid w:val="34A89FE6"/>
    <w:rsid w:val="354D9FFA"/>
    <w:rsid w:val="35974F51"/>
    <w:rsid w:val="35AD64F7"/>
    <w:rsid w:val="35C4C837"/>
    <w:rsid w:val="3603A2A0"/>
    <w:rsid w:val="36F7A2FC"/>
    <w:rsid w:val="38A03EC9"/>
    <w:rsid w:val="391A41C1"/>
    <w:rsid w:val="3ABFCC2F"/>
    <w:rsid w:val="3B18B9F1"/>
    <w:rsid w:val="3BE7D2E9"/>
    <w:rsid w:val="3C39504C"/>
    <w:rsid w:val="3C471B6E"/>
    <w:rsid w:val="3CDA50C1"/>
    <w:rsid w:val="3D101B42"/>
    <w:rsid w:val="3D4185D6"/>
    <w:rsid w:val="3DD70DFA"/>
    <w:rsid w:val="3E662B66"/>
    <w:rsid w:val="3EDD5637"/>
    <w:rsid w:val="3F071597"/>
    <w:rsid w:val="3F8BF5BF"/>
    <w:rsid w:val="40FA99C9"/>
    <w:rsid w:val="4219F4D9"/>
    <w:rsid w:val="42C566DE"/>
    <w:rsid w:val="42EFA2FC"/>
    <w:rsid w:val="431C781D"/>
    <w:rsid w:val="437A6D47"/>
    <w:rsid w:val="43B35CC2"/>
    <w:rsid w:val="44FACC5D"/>
    <w:rsid w:val="46115871"/>
    <w:rsid w:val="46635B78"/>
    <w:rsid w:val="467DDE97"/>
    <w:rsid w:val="46969CBE"/>
    <w:rsid w:val="46CF4EC0"/>
    <w:rsid w:val="47829A64"/>
    <w:rsid w:val="478D1460"/>
    <w:rsid w:val="47BC79F2"/>
    <w:rsid w:val="482C8EFD"/>
    <w:rsid w:val="48326D1F"/>
    <w:rsid w:val="494CFD7C"/>
    <w:rsid w:val="4A870478"/>
    <w:rsid w:val="4AC4B522"/>
    <w:rsid w:val="4AD0AF0F"/>
    <w:rsid w:val="4B62CDFE"/>
    <w:rsid w:val="4B6B202B"/>
    <w:rsid w:val="4BED3952"/>
    <w:rsid w:val="4C7ACAF3"/>
    <w:rsid w:val="4C90F574"/>
    <w:rsid w:val="4D05DE42"/>
    <w:rsid w:val="4D7489D0"/>
    <w:rsid w:val="4D8FE150"/>
    <w:rsid w:val="4DAEDF6C"/>
    <w:rsid w:val="4E16BA0E"/>
    <w:rsid w:val="4E1A66A6"/>
    <w:rsid w:val="4E26F586"/>
    <w:rsid w:val="4E506A73"/>
    <w:rsid w:val="4E73FD03"/>
    <w:rsid w:val="4EFE3183"/>
    <w:rsid w:val="4F015C8A"/>
    <w:rsid w:val="51C7AFE7"/>
    <w:rsid w:val="51EDC3D2"/>
    <w:rsid w:val="521CFABE"/>
    <w:rsid w:val="523713A7"/>
    <w:rsid w:val="5368BC51"/>
    <w:rsid w:val="5442AFC8"/>
    <w:rsid w:val="5507C796"/>
    <w:rsid w:val="553E37ED"/>
    <w:rsid w:val="55BFA475"/>
    <w:rsid w:val="561B0D5D"/>
    <w:rsid w:val="564EB4BC"/>
    <w:rsid w:val="56AA142C"/>
    <w:rsid w:val="56FD62D2"/>
    <w:rsid w:val="57897733"/>
    <w:rsid w:val="5925E02E"/>
    <w:rsid w:val="59731A7C"/>
    <w:rsid w:val="5A382853"/>
    <w:rsid w:val="5ACA5895"/>
    <w:rsid w:val="5B34C522"/>
    <w:rsid w:val="5BF29B75"/>
    <w:rsid w:val="5BF5D105"/>
    <w:rsid w:val="5C39DF92"/>
    <w:rsid w:val="5CA4F46D"/>
    <w:rsid w:val="5D8FA03F"/>
    <w:rsid w:val="5F348088"/>
    <w:rsid w:val="5FA395A4"/>
    <w:rsid w:val="60306E6A"/>
    <w:rsid w:val="60735A75"/>
    <w:rsid w:val="60A8A59A"/>
    <w:rsid w:val="60F0AEFD"/>
    <w:rsid w:val="6138DF99"/>
    <w:rsid w:val="61FEFDC9"/>
    <w:rsid w:val="62B9B80C"/>
    <w:rsid w:val="62CCC274"/>
    <w:rsid w:val="63400A1D"/>
    <w:rsid w:val="6361C363"/>
    <w:rsid w:val="64467300"/>
    <w:rsid w:val="64A505C1"/>
    <w:rsid w:val="64F9D4F1"/>
    <w:rsid w:val="651A6A8A"/>
    <w:rsid w:val="653F0C5D"/>
    <w:rsid w:val="66D7CBC1"/>
    <w:rsid w:val="670A73D0"/>
    <w:rsid w:val="6730725B"/>
    <w:rsid w:val="67580C3F"/>
    <w:rsid w:val="6893F68A"/>
    <w:rsid w:val="68AE5AB4"/>
    <w:rsid w:val="6943F17E"/>
    <w:rsid w:val="6953571F"/>
    <w:rsid w:val="6957205D"/>
    <w:rsid w:val="698D1652"/>
    <w:rsid w:val="6AD37BC2"/>
    <w:rsid w:val="6C4D01F5"/>
    <w:rsid w:val="6C69F507"/>
    <w:rsid w:val="6C8335BA"/>
    <w:rsid w:val="6CC2820F"/>
    <w:rsid w:val="6DC21E2C"/>
    <w:rsid w:val="6DE373FC"/>
    <w:rsid w:val="7004DF19"/>
    <w:rsid w:val="70499129"/>
    <w:rsid w:val="70CE0493"/>
    <w:rsid w:val="71BA4716"/>
    <w:rsid w:val="724E89F7"/>
    <w:rsid w:val="7346BA80"/>
    <w:rsid w:val="7348FFED"/>
    <w:rsid w:val="73CCA157"/>
    <w:rsid w:val="752AE41F"/>
    <w:rsid w:val="76227486"/>
    <w:rsid w:val="77EE415E"/>
    <w:rsid w:val="7813872B"/>
    <w:rsid w:val="78FED65A"/>
    <w:rsid w:val="7974864D"/>
    <w:rsid w:val="7977FC02"/>
    <w:rsid w:val="79C40D65"/>
    <w:rsid w:val="7A49AA3C"/>
    <w:rsid w:val="7A6037C2"/>
    <w:rsid w:val="7AB7B5FD"/>
    <w:rsid w:val="7ABEEFC0"/>
    <w:rsid w:val="7AECF5E3"/>
    <w:rsid w:val="7AF11B1B"/>
    <w:rsid w:val="7AFE59F9"/>
    <w:rsid w:val="7B121AD3"/>
    <w:rsid w:val="7B2DFFC1"/>
    <w:rsid w:val="7B642C58"/>
    <w:rsid w:val="7B664592"/>
    <w:rsid w:val="7D35F604"/>
    <w:rsid w:val="7DC4766E"/>
    <w:rsid w:val="7DE2FBA0"/>
    <w:rsid w:val="7E2FAA60"/>
    <w:rsid w:val="7E457339"/>
    <w:rsid w:val="7EAF7FA9"/>
    <w:rsid w:val="7ED064A4"/>
    <w:rsid w:val="7EE2051D"/>
    <w:rsid w:val="7F457163"/>
    <w:rsid w:val="7F9414F5"/>
    <w:rsid w:val="7FAD5F26"/>
    <w:rsid w:val="7FCB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0EC84A"/>
  <w15:chartTrackingRefBased/>
  <w15:docId w15:val="{50990296-F4B8-40C6-B5D1-FFF95F3D9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B1Mainbody"/>
    <w:link w:val="Heading1Char"/>
    <w:uiPriority w:val="9"/>
    <w:rsid w:val="00901DE5"/>
    <w:pPr>
      <w:keepNext/>
      <w:keepLines/>
      <w:numPr>
        <w:numId w:val="2"/>
      </w:numPr>
      <w:tabs>
        <w:tab w:val="left" w:pos="851"/>
      </w:tabs>
      <w:spacing w:after="220" w:line="276" w:lineRule="auto"/>
      <w:outlineLvl w:val="0"/>
    </w:pPr>
    <w:rPr>
      <w:rFonts w:asciiTheme="majorHAnsi" w:eastAsiaTheme="majorEastAsia" w:hAnsiTheme="majorHAnsi" w:cs="Times New Roman (Headings CS)"/>
      <w:b/>
      <w:color w:val="00B050"/>
      <w:spacing w:val="20"/>
      <w:sz w:val="32"/>
      <w:szCs w:val="32"/>
    </w:rPr>
  </w:style>
  <w:style w:type="paragraph" w:styleId="Heading2">
    <w:name w:val="heading 2"/>
    <w:aliases w:val="Title 2"/>
    <w:basedOn w:val="Title1"/>
    <w:next w:val="B1Mainbody"/>
    <w:link w:val="Heading2Char"/>
    <w:uiPriority w:val="9"/>
    <w:unhideWhenUsed/>
    <w:qFormat/>
    <w:rsid w:val="0092279A"/>
    <w:pPr>
      <w:spacing w:before="40" w:after="0"/>
      <w:outlineLvl w:val="1"/>
    </w:pPr>
    <w:rPr>
      <w:rFonts w:cstheme="majorBidi"/>
      <w:sz w:val="24"/>
      <w:szCs w:val="26"/>
    </w:rPr>
  </w:style>
  <w:style w:type="paragraph" w:styleId="Heading3">
    <w:name w:val="heading 3"/>
    <w:basedOn w:val="Heading2"/>
    <w:next w:val="B1Mainbody"/>
    <w:link w:val="Heading3Char"/>
    <w:uiPriority w:val="9"/>
    <w:unhideWhenUsed/>
    <w:qFormat/>
    <w:rsid w:val="009F1164"/>
    <w:pPr>
      <w:numPr>
        <w:numId w:val="0"/>
      </w:num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4C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Mainbody">
    <w:name w:val="B1_Main body"/>
    <w:qFormat/>
    <w:rsid w:val="00B77550"/>
    <w:pPr>
      <w:widowControl w:val="0"/>
      <w:tabs>
        <w:tab w:val="left" w:pos="851"/>
        <w:tab w:val="left" w:pos="1134"/>
        <w:tab w:val="left" w:pos="1701"/>
        <w:tab w:val="left" w:pos="2268"/>
        <w:tab w:val="left" w:pos="2835"/>
      </w:tabs>
      <w:suppressAutoHyphens/>
      <w:spacing w:after="220" w:line="276" w:lineRule="auto"/>
      <w:jc w:val="both"/>
    </w:pPr>
    <w:rPr>
      <w:rFonts w:ascii="Arial" w:eastAsia="Times New Roman" w:hAnsi="Arial" w:cs="Times New Roman"/>
      <w:color w:val="262626" w:themeColor="text1" w:themeTint="D9"/>
      <w:spacing w:val="10"/>
      <w:kern w:val="10"/>
      <w:sz w:val="22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901DE5"/>
    <w:rPr>
      <w:rFonts w:asciiTheme="majorHAnsi" w:eastAsiaTheme="majorEastAsia" w:hAnsiTheme="majorHAnsi" w:cs="Times New Roman (Headings CS)"/>
      <w:b/>
      <w:color w:val="00B050"/>
      <w:spacing w:val="20"/>
      <w:sz w:val="32"/>
      <w:szCs w:val="32"/>
    </w:rPr>
  </w:style>
  <w:style w:type="paragraph" w:customStyle="1" w:styleId="Title1">
    <w:name w:val="Title 1"/>
    <w:basedOn w:val="Title1NUMBERED"/>
    <w:next w:val="B1Mainbody"/>
    <w:qFormat/>
    <w:rsid w:val="00263918"/>
  </w:style>
  <w:style w:type="paragraph" w:customStyle="1" w:styleId="Title1NUMBERED">
    <w:name w:val="Title 1_NUMBERED"/>
    <w:basedOn w:val="Heading1"/>
    <w:next w:val="B1Mainbody"/>
    <w:qFormat/>
    <w:rsid w:val="00901DE5"/>
  </w:style>
  <w:style w:type="character" w:customStyle="1" w:styleId="Heading2Char">
    <w:name w:val="Heading 2 Char"/>
    <w:aliases w:val="Title 2 Char"/>
    <w:basedOn w:val="DefaultParagraphFont"/>
    <w:link w:val="Heading2"/>
    <w:uiPriority w:val="9"/>
    <w:rsid w:val="0092279A"/>
    <w:rPr>
      <w:rFonts w:asciiTheme="majorHAnsi" w:eastAsiaTheme="majorEastAsia" w:hAnsiTheme="majorHAnsi" w:cstheme="majorBidi"/>
      <w:b/>
      <w:color w:val="00B050"/>
      <w:spacing w:val="2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60BCF"/>
    <w:rPr>
      <w:rFonts w:asciiTheme="majorHAnsi" w:eastAsiaTheme="majorEastAsia" w:hAnsiTheme="majorHAnsi" w:cstheme="majorBidi"/>
      <w:b/>
      <w:color w:val="0070C0"/>
      <w:spacing w:val="20"/>
      <w:szCs w:val="26"/>
    </w:rPr>
  </w:style>
  <w:style w:type="paragraph" w:customStyle="1" w:styleId="GlossaryBiblio">
    <w:name w:val="Glossary/Biblio"/>
    <w:basedOn w:val="B1Mainbody"/>
    <w:qFormat/>
    <w:rsid w:val="009F1164"/>
    <w:pPr>
      <w:ind w:left="284" w:hanging="284"/>
      <w:jc w:val="left"/>
    </w:pPr>
    <w:rPr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61582A"/>
  </w:style>
  <w:style w:type="paragraph" w:styleId="Footer">
    <w:name w:val="footer"/>
    <w:aliases w:val="Footnote"/>
    <w:basedOn w:val="B1Mainbody"/>
    <w:link w:val="FooterChar"/>
    <w:uiPriority w:val="99"/>
    <w:unhideWhenUsed/>
    <w:qFormat/>
    <w:rsid w:val="00A54D85"/>
    <w:pPr>
      <w:tabs>
        <w:tab w:val="left" w:pos="284"/>
        <w:tab w:val="center" w:pos="4513"/>
        <w:tab w:val="right" w:pos="9026"/>
      </w:tabs>
      <w:spacing w:after="0" w:line="240" w:lineRule="auto"/>
      <w:ind w:left="284" w:hanging="284"/>
      <w:jc w:val="left"/>
    </w:pPr>
    <w:rPr>
      <w:rFonts w:asciiTheme="minorHAnsi" w:hAnsiTheme="minorHAnsi"/>
      <w:spacing w:val="4"/>
      <w:kern w:val="4"/>
      <w:sz w:val="16"/>
    </w:rPr>
  </w:style>
  <w:style w:type="character" w:customStyle="1" w:styleId="FooterChar">
    <w:name w:val="Footer Char"/>
    <w:aliases w:val="Footnote Char"/>
    <w:basedOn w:val="DefaultParagraphFont"/>
    <w:link w:val="Footer"/>
    <w:uiPriority w:val="99"/>
    <w:rsid w:val="00A54D85"/>
    <w:rPr>
      <w:rFonts w:eastAsia="Times New Roman" w:cs="Times New Roman"/>
      <w:color w:val="262626" w:themeColor="text1" w:themeTint="D9"/>
      <w:spacing w:val="4"/>
      <w:kern w:val="4"/>
      <w:sz w:val="16"/>
      <w:lang w:val="en-CA"/>
    </w:rPr>
  </w:style>
  <w:style w:type="character" w:styleId="FootnoteReference">
    <w:name w:val="footnote reference"/>
    <w:uiPriority w:val="99"/>
    <w:unhideWhenUsed/>
    <w:qFormat/>
    <w:rsid w:val="00A0420D"/>
    <w:rPr>
      <w:rFonts w:ascii="cambr" w:hAnsi="cambr"/>
      <w:strike w:val="0"/>
      <w:dstrike w:val="0"/>
      <w:sz w:val="22"/>
      <w:vertAlign w:val="superscript"/>
    </w:rPr>
  </w:style>
  <w:style w:type="character" w:styleId="CommentReference">
    <w:name w:val="annotation reference"/>
    <w:basedOn w:val="DefaultParagraphFont"/>
    <w:uiPriority w:val="99"/>
    <w:unhideWhenUsed/>
    <w:rsid w:val="001B18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182D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182D"/>
    <w:rPr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3338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3338C"/>
    <w:rPr>
      <w:color w:val="B2B2B2" w:themeColor="followedHyperlink"/>
      <w:u w:val="single"/>
    </w:rPr>
  </w:style>
  <w:style w:type="paragraph" w:customStyle="1" w:styleId="L1bulletMainbody">
    <w:name w:val="L1_bullet_Main body"/>
    <w:basedOn w:val="B1Mainbody"/>
    <w:qFormat/>
    <w:rsid w:val="00831BA4"/>
    <w:pPr>
      <w:numPr>
        <w:numId w:val="3"/>
      </w:numPr>
      <w:tabs>
        <w:tab w:val="clear" w:pos="1134"/>
      </w:tabs>
      <w:spacing w:after="0"/>
    </w:pPr>
    <w:rPr>
      <w:rFonts w:cstheme="majorHAnsi"/>
    </w:rPr>
  </w:style>
  <w:style w:type="character" w:customStyle="1" w:styleId="hyperlink">
    <w:name w:val="_hyperlink"/>
    <w:basedOn w:val="DefaultParagraphFont"/>
    <w:uiPriority w:val="1"/>
    <w:qFormat/>
    <w:rsid w:val="005E2885"/>
    <w:rPr>
      <w:color w:val="0070C0"/>
      <w:szCs w:val="16"/>
    </w:rPr>
  </w:style>
  <w:style w:type="paragraph" w:customStyle="1" w:styleId="B1MainbodyNUMBERED">
    <w:name w:val="B1_Main body_NUMBERED"/>
    <w:basedOn w:val="B1Mainbody"/>
    <w:next w:val="B1Mainbody"/>
    <w:qFormat/>
    <w:rsid w:val="00834F29"/>
    <w:pPr>
      <w:ind w:left="851" w:hanging="851"/>
    </w:pPr>
  </w:style>
  <w:style w:type="paragraph" w:customStyle="1" w:styleId="L2numberMainbody">
    <w:name w:val="L2_number_Main body"/>
    <w:basedOn w:val="L1bulletMainbody"/>
    <w:qFormat/>
    <w:rsid w:val="00BE51F3"/>
    <w:pPr>
      <w:numPr>
        <w:numId w:val="1"/>
      </w:numPr>
      <w:textAlignment w:val="baseline"/>
    </w:pPr>
    <w:rPr>
      <w:bCs/>
      <w:position w:val="1"/>
      <w:szCs w:val="22"/>
      <w:lang w:val="en-US"/>
    </w:rPr>
  </w:style>
  <w:style w:type="paragraph" w:customStyle="1" w:styleId="B1Mainbodyindent">
    <w:name w:val="B1_Main body_indent"/>
    <w:basedOn w:val="B1Mainbody"/>
    <w:qFormat/>
    <w:rsid w:val="00834F29"/>
    <w:pPr>
      <w:ind w:left="851"/>
    </w:pPr>
  </w:style>
  <w:style w:type="paragraph" w:styleId="FootnoteText">
    <w:name w:val="footnote text"/>
    <w:basedOn w:val="Normal"/>
    <w:link w:val="FootnoteTextChar"/>
    <w:semiHidden/>
    <w:unhideWhenUsed/>
    <w:rsid w:val="008E1C9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E1C94"/>
    <w:rPr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C2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C25"/>
  </w:style>
  <w:style w:type="paragraph" w:styleId="TOC1">
    <w:name w:val="toc 1"/>
    <w:basedOn w:val="Normal"/>
    <w:next w:val="Normal"/>
    <w:autoRedefine/>
    <w:uiPriority w:val="39"/>
    <w:unhideWhenUsed/>
    <w:qFormat/>
    <w:rsid w:val="005359F9"/>
    <w:pPr>
      <w:numPr>
        <w:ilvl w:val="3"/>
        <w:numId w:val="5"/>
      </w:numPr>
      <w:tabs>
        <w:tab w:val="left" w:pos="851"/>
        <w:tab w:val="right" w:pos="9072"/>
      </w:tabs>
      <w:spacing w:before="360" w:after="360" w:line="240" w:lineRule="auto"/>
    </w:pPr>
    <w:rPr>
      <w:rFonts w:cs="Times New Roman (Body CS)"/>
      <w:b/>
      <w:bCs/>
      <w:caps/>
      <w:noProof/>
      <w:color w:val="00B050"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E38E3"/>
    <w:pPr>
      <w:tabs>
        <w:tab w:val="left" w:pos="851"/>
        <w:tab w:val="right" w:pos="9072"/>
      </w:tabs>
      <w:spacing w:after="0"/>
      <w:ind w:left="851" w:hanging="851"/>
    </w:pPr>
    <w:rPr>
      <w:rFonts w:cs="Times New Roman (Body CS)"/>
      <w:b/>
      <w:bCs/>
      <w:noProof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671EB"/>
    <w:pPr>
      <w:spacing w:after="0"/>
      <w:ind w:left="851"/>
    </w:pPr>
    <w:rPr>
      <w:rFonts w:ascii="Arial" w:hAnsi="Arial" w:cs="Times New Roman (Body CS)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character" w:styleId="Hyperlink0">
    <w:name w:val="Hyperlink"/>
    <w:basedOn w:val="DefaultParagraphFont"/>
    <w:uiPriority w:val="99"/>
    <w:unhideWhenUsed/>
    <w:rsid w:val="006B38E1"/>
    <w:rPr>
      <w:color w:val="F59E00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4C8B"/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89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37D7D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6410"/>
    <w:pPr>
      <w:spacing w:after="12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6410"/>
    <w:rPr>
      <w:b/>
      <w:bCs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A5119B"/>
    <w:pPr>
      <w:spacing w:after="0" w:line="240" w:lineRule="auto"/>
    </w:pPr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0A3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0A363A"/>
    <w:rPr>
      <w:color w:val="808080"/>
    </w:rPr>
  </w:style>
  <w:style w:type="paragraph" w:styleId="Revision">
    <w:name w:val="Revision"/>
    <w:hidden/>
    <w:uiPriority w:val="99"/>
    <w:semiHidden/>
    <w:rsid w:val="006776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1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.org/sustainabledevelopment/es/objetivos-de-desarrollo-sostenible/" TargetMode="External"/><Relationship Id="rId3" Type="http://schemas.openxmlformats.org/officeDocument/2006/relationships/hyperlink" Target="https://www.un.org/sustainabledevelopment/es/objetivos-de-desarrollo-sostenible/" TargetMode="External"/><Relationship Id="rId7" Type="http://schemas.openxmlformats.org/officeDocument/2006/relationships/hyperlink" Target="https://www.un.org/sustainabledevelopment/es/objetivos-de-desarrollo-sostenible/" TargetMode="External"/><Relationship Id="rId2" Type="http://schemas.openxmlformats.org/officeDocument/2006/relationships/hyperlink" Target="https://www.un.org/sustainabledevelopment/es/objetivos-de-desarrollo-sostenible/" TargetMode="External"/><Relationship Id="rId1" Type="http://schemas.openxmlformats.org/officeDocument/2006/relationships/hyperlink" Target="https://www.un.org/sustainabledevelopment/es/objetivos-de-desarrollo-sostenible/" TargetMode="External"/><Relationship Id="rId6" Type="http://schemas.openxmlformats.org/officeDocument/2006/relationships/hyperlink" Target="https://www.un.org/sustainabledevelopment/es/objetivos-de-desarrollo-sostenible/" TargetMode="External"/><Relationship Id="rId5" Type="http://schemas.openxmlformats.org/officeDocument/2006/relationships/hyperlink" Target="https://www.un.org/sustainabledevelopment/es/objetivos-de-desarrollo-sostenible/" TargetMode="External"/><Relationship Id="rId4" Type="http://schemas.openxmlformats.org/officeDocument/2006/relationships/hyperlink" Target="https://www.un.org/sustainabledevelopment/es/objetivos-de-desarrollo-sostenible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artin\OneDrive%20-%20UNWTO\Shared%20Documents\Rural%20Development%20and%20Tourism\Best%20Tourism%20Villages\TORs_Application%20Form_Guidelines\FINAL%20DOCUMENTS\Maquetados\Guidelines%20for%20Application_EN_l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318EEBF6544F4D90DC62678CEB9C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FB0F5-5EE4-4D90-A1FA-975E9883A2F9}"/>
      </w:docPartPr>
      <w:docPartBody>
        <w:p w:rsidR="00113ED6" w:rsidRDefault="005A4F9F" w:rsidP="005A4F9F">
          <w:pPr>
            <w:pStyle w:val="1A318EEBF6544F4D90DC62678CEB9C0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6E771C6945422197BAB921C9E7F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DB00A-DF61-4187-BF83-282A3ED2C1C6}"/>
      </w:docPartPr>
      <w:docPartBody>
        <w:p w:rsidR="00F232DE" w:rsidRDefault="00751994" w:rsidP="00751994">
          <w:pPr>
            <w:pStyle w:val="256E771C6945422197BAB921C9E7F8BC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8CD5D31AE8490CAFD59F0227E5D9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6E385-9EA8-4D53-A36D-262648F0B3F6}"/>
      </w:docPartPr>
      <w:docPartBody>
        <w:p w:rsidR="00F232DE" w:rsidRDefault="00B735B2" w:rsidP="00B735B2">
          <w:pPr>
            <w:pStyle w:val="AC8CD5D31AE8490CAFD59F0227E5D9701"/>
          </w:pPr>
          <w:r w:rsidRPr="00A26C6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8D1F58B58B4A6889B38BB2DE027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5DF75-B383-4328-B7DE-A4CA4FE8BC96}"/>
      </w:docPartPr>
      <w:docPartBody>
        <w:p w:rsidR="00F232DE" w:rsidRDefault="00B735B2" w:rsidP="00B735B2">
          <w:pPr>
            <w:pStyle w:val="AF8D1F58B58B4A6889B38BB2DE02762E1"/>
          </w:pPr>
          <w:r w:rsidRPr="005C31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0DD09-BE12-48E7-B7CF-584A50571D88}"/>
      </w:docPartPr>
      <w:docPartBody>
        <w:p w:rsidR="00DE3F02" w:rsidRDefault="00A8674F">
          <w:r w:rsidRPr="00B704A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18E863311E440C92E076DEC9748B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1EF88-110D-4F06-AE9A-EB5C9C776FCB}"/>
      </w:docPartPr>
      <w:docPartBody>
        <w:p w:rsidR="00B735B2" w:rsidRDefault="00B735B2" w:rsidP="00B735B2">
          <w:pPr>
            <w:pStyle w:val="BF18E863311E440C92E076DEC9748BDE1"/>
          </w:pPr>
          <w:r w:rsidRPr="005C31E1">
            <w:rPr>
              <w:rStyle w:val="PlaceholderText"/>
              <w:lang w:val="es-ES"/>
            </w:rPr>
            <w:t>Click or tap here to enter text.</w:t>
          </w:r>
        </w:p>
      </w:docPartBody>
    </w:docPart>
    <w:docPart>
      <w:docPartPr>
        <w:name w:val="44059FAB90034197B092A1D3FFA09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2739B-516F-40AC-A5A5-AB9EEF285FED}"/>
      </w:docPartPr>
      <w:docPartBody>
        <w:p w:rsidR="00B735B2" w:rsidRDefault="00B735B2" w:rsidP="00B735B2">
          <w:pPr>
            <w:pStyle w:val="44059FAB90034197B092A1D3FFA0978B1"/>
          </w:pPr>
          <w:r w:rsidRPr="005C31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E2E538EDF54AA7B570CB80D15405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4E93D-F47E-497F-B3A6-4DE0D964C475}"/>
      </w:docPartPr>
      <w:docPartBody>
        <w:p w:rsidR="00B735B2" w:rsidRDefault="00B735B2" w:rsidP="00B735B2">
          <w:pPr>
            <w:pStyle w:val="D4E2E538EDF54AA7B570CB80D15405BE1"/>
          </w:pPr>
          <w:r w:rsidRPr="005C31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BC5FD70AEB4A06A89FE92FFA504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FE608-B1DA-45CE-9562-961C98729897}"/>
      </w:docPartPr>
      <w:docPartBody>
        <w:p w:rsidR="00B735B2" w:rsidRDefault="00B735B2" w:rsidP="00B735B2">
          <w:pPr>
            <w:pStyle w:val="0EBC5FD70AEB4A06A89FE92FFA504A5C"/>
          </w:pPr>
          <w:r w:rsidRPr="00A26C65">
            <w:rPr>
              <w:rStyle w:val="PlaceholderText"/>
              <w:lang w:val="es-ES"/>
            </w:rPr>
            <w:t>Click or tap here to enter text.</w:t>
          </w:r>
        </w:p>
      </w:docPartBody>
    </w:docPart>
    <w:docPart>
      <w:docPartPr>
        <w:name w:val="5CF15D906343479A84BB24E266D847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FCDF1-7B93-4BC4-80CE-D86B738E4A12}"/>
      </w:docPartPr>
      <w:docPartBody>
        <w:p w:rsidR="00B735B2" w:rsidRDefault="00B735B2" w:rsidP="00B735B2">
          <w:pPr>
            <w:pStyle w:val="5CF15D906343479A84BB24E266D84709"/>
          </w:pPr>
          <w:r w:rsidRPr="005C31E1">
            <w:rPr>
              <w:rStyle w:val="PlaceholderText"/>
              <w:lang w:val="es-ES"/>
            </w:rPr>
            <w:t>Click or tap here to enter text.</w:t>
          </w:r>
        </w:p>
      </w:docPartBody>
    </w:docPart>
    <w:docPart>
      <w:docPartPr>
        <w:name w:val="AA56B85079A24A9B82B5BF3231698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F95B51-5E60-4B57-B842-33AF500736E7}"/>
      </w:docPartPr>
      <w:docPartBody>
        <w:p w:rsidR="00B735B2" w:rsidRDefault="00B735B2" w:rsidP="00B735B2">
          <w:pPr>
            <w:pStyle w:val="AA56B85079A24A9B82B5BF3231698155"/>
          </w:pPr>
          <w:r w:rsidRPr="005C31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4CCC6749464B038522D68B36076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B8AFF-68DE-4319-AA86-30FB29206AFB}"/>
      </w:docPartPr>
      <w:docPartBody>
        <w:p w:rsidR="00B735B2" w:rsidRDefault="00B735B2" w:rsidP="00B735B2">
          <w:pPr>
            <w:pStyle w:val="2B4CCC6749464B038522D68B360767FF"/>
          </w:pPr>
          <w:r w:rsidRPr="005C31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CD90F43B8745CB80EB7BE60B2E1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C60033-6661-4A15-B7D5-FD973567D3F0}"/>
      </w:docPartPr>
      <w:docPartBody>
        <w:p w:rsidR="00B735B2" w:rsidRDefault="00B735B2" w:rsidP="00B735B2">
          <w:pPr>
            <w:pStyle w:val="A0CD90F43B8745CB80EB7BE60B2E1346"/>
          </w:pPr>
          <w:r w:rsidRPr="005C31E1">
            <w:rPr>
              <w:rStyle w:val="PlaceholderText"/>
              <w:lang w:val="es-ES"/>
            </w:rPr>
            <w:t>Click or tap here to enter text.</w:t>
          </w:r>
        </w:p>
      </w:docPartBody>
    </w:docPart>
    <w:docPart>
      <w:docPartPr>
        <w:name w:val="0B0DA108F0ED49049F82C1138F84F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7E601-0773-49D3-9D70-89E860CD69DB}"/>
      </w:docPartPr>
      <w:docPartBody>
        <w:p w:rsidR="00B735B2" w:rsidRDefault="00B735B2" w:rsidP="00B735B2">
          <w:pPr>
            <w:pStyle w:val="0B0DA108F0ED49049F82C1138F84F13B"/>
          </w:pPr>
          <w:r w:rsidRPr="005C31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A20FE3243E4F5D9167D1A11C4261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E38C6-4BE0-49D2-8963-0ECC1B56FDD0}"/>
      </w:docPartPr>
      <w:docPartBody>
        <w:p w:rsidR="00B735B2" w:rsidRDefault="00B735B2" w:rsidP="00B735B2">
          <w:pPr>
            <w:pStyle w:val="A7A20FE3243E4F5D9167D1A11C426140"/>
          </w:pPr>
          <w:r w:rsidRPr="005C31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12C998767B4A4A8AFB11582C7A2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8DFD9-7B62-4019-A9CE-13A07E93A2D4}"/>
      </w:docPartPr>
      <w:docPartBody>
        <w:p w:rsidR="00B735B2" w:rsidRDefault="00B735B2" w:rsidP="00B735B2">
          <w:pPr>
            <w:pStyle w:val="1E12C998767B4A4A8AFB11582C7A29A1"/>
          </w:pPr>
          <w:r w:rsidRPr="00B62957">
            <w:rPr>
              <w:rStyle w:val="PlaceholderText"/>
              <w:lang w:val="es-ES"/>
            </w:rPr>
            <w:t>Click or tap here to enter text.</w:t>
          </w:r>
        </w:p>
      </w:docPartBody>
    </w:docPart>
    <w:docPart>
      <w:docPartPr>
        <w:name w:val="26C2ACE875DE4AC290F259396BBA5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1BC0D-B2B7-4862-8D17-12BFA0C21E21}"/>
      </w:docPartPr>
      <w:docPartBody>
        <w:p w:rsidR="00B735B2" w:rsidRDefault="00B735B2" w:rsidP="00B735B2">
          <w:pPr>
            <w:pStyle w:val="26C2ACE875DE4AC290F259396BBA5219"/>
          </w:pPr>
          <w:r w:rsidRPr="005C31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09B055806A4EDDB6731BF4AF583D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5D9214-FF24-4E11-A045-E304FA7B2896}"/>
      </w:docPartPr>
      <w:docPartBody>
        <w:p w:rsidR="00B735B2" w:rsidRDefault="00B735B2" w:rsidP="00B735B2">
          <w:pPr>
            <w:pStyle w:val="B209B055806A4EDDB6731BF4AF583D2B"/>
          </w:pPr>
          <w:r w:rsidRPr="005C31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7C2F8C4EC742E3B7A1379CEDC891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C696AE-820C-4186-991A-60577759254C}"/>
      </w:docPartPr>
      <w:docPartBody>
        <w:p w:rsidR="00B735B2" w:rsidRDefault="00B735B2" w:rsidP="00B735B2">
          <w:pPr>
            <w:pStyle w:val="0C7C2F8C4EC742E3B7A1379CEDC89131"/>
          </w:pPr>
          <w:r w:rsidRPr="00B62957">
            <w:rPr>
              <w:rStyle w:val="PlaceholderText"/>
              <w:lang w:val="es-ES"/>
            </w:rPr>
            <w:t>Click or tap here to enter text.</w:t>
          </w:r>
        </w:p>
      </w:docPartBody>
    </w:docPart>
    <w:docPart>
      <w:docPartPr>
        <w:name w:val="8FDEBDF7D8F342FBA8389EBF3E75B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A4F46-9B56-4BC7-9571-BAE95E9E150A}"/>
      </w:docPartPr>
      <w:docPartBody>
        <w:p w:rsidR="00B735B2" w:rsidRDefault="00B735B2" w:rsidP="00B735B2">
          <w:pPr>
            <w:pStyle w:val="8FDEBDF7D8F342FBA8389EBF3E75B02E"/>
          </w:pPr>
          <w:r w:rsidRPr="005C31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76256419F04A868DA790E1F40E9C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B1A23-9B60-41EB-922C-3D30F931DB5B}"/>
      </w:docPartPr>
      <w:docPartBody>
        <w:p w:rsidR="00B735B2" w:rsidRDefault="00B735B2" w:rsidP="00B735B2">
          <w:pPr>
            <w:pStyle w:val="9A76256419F04A868DA790E1F40E9C89"/>
          </w:pPr>
          <w:r w:rsidRPr="005C31E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39A5B455294A72A83FFAC3A7A07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C3472-DF4B-484E-A63A-4BBEC35C0A3B}"/>
      </w:docPartPr>
      <w:docPartBody>
        <w:p w:rsidR="00B735B2" w:rsidRDefault="00B735B2" w:rsidP="00B735B2">
          <w:pPr>
            <w:pStyle w:val="5439A5B455294A72A83FFAC3A7A079EC"/>
          </w:pPr>
          <w:r w:rsidRPr="005C31E1">
            <w:rPr>
              <w:lang w:val="es-ES"/>
            </w:rPr>
            <w:t>Click or tap here to enter text.</w:t>
          </w:r>
        </w:p>
      </w:docPartBody>
    </w:docPart>
    <w:docPart>
      <w:docPartPr>
        <w:name w:val="AEB09E8C61AC4D7AB292D997F5421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612145-2AE2-4927-B715-6621BB711B55}"/>
      </w:docPartPr>
      <w:docPartBody>
        <w:p w:rsidR="00B735B2" w:rsidRDefault="00B735B2" w:rsidP="00B735B2">
          <w:pPr>
            <w:pStyle w:val="AEB09E8C61AC4D7AB292D997F5421139"/>
          </w:pPr>
          <w:r w:rsidRPr="005C31E1">
            <w:t>Click or tap here to enter text.</w:t>
          </w:r>
        </w:p>
      </w:docPartBody>
    </w:docPart>
    <w:docPart>
      <w:docPartPr>
        <w:name w:val="7B0C1C6637C943E9ABEB6BA402D54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02701-8723-4267-A68D-A42C5EA77451}"/>
      </w:docPartPr>
      <w:docPartBody>
        <w:p w:rsidR="00B735B2" w:rsidRDefault="00B735B2" w:rsidP="00B735B2">
          <w:pPr>
            <w:pStyle w:val="7B0C1C6637C943E9ABEB6BA402D54490"/>
          </w:pPr>
          <w:r w:rsidRPr="005C31E1">
            <w:t>Click or tap here to enter text.</w:t>
          </w:r>
        </w:p>
      </w:docPartBody>
    </w:docPart>
    <w:docPart>
      <w:docPartPr>
        <w:name w:val="3F77C38B6284424F874C23F2CA3796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37ECB-6348-4955-9ADC-46A62BA3C9D9}"/>
      </w:docPartPr>
      <w:docPartBody>
        <w:p w:rsidR="00B735B2" w:rsidRDefault="00B735B2" w:rsidP="00B735B2">
          <w:pPr>
            <w:pStyle w:val="3F77C38B6284424F874C23F2CA3796D4"/>
          </w:pPr>
          <w:r w:rsidRPr="005C31E1">
            <w:rPr>
              <w:lang w:val="es-ES"/>
            </w:rPr>
            <w:t>Click or tap here to enter text.</w:t>
          </w:r>
        </w:p>
      </w:docPartBody>
    </w:docPart>
    <w:docPart>
      <w:docPartPr>
        <w:name w:val="62A69A3F92E943468746C939B4F49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5962E-195A-4171-BE3F-E0B5B57DF90D}"/>
      </w:docPartPr>
      <w:docPartBody>
        <w:p w:rsidR="00B735B2" w:rsidRDefault="00B735B2" w:rsidP="00B735B2">
          <w:pPr>
            <w:pStyle w:val="62A69A3F92E943468746C939B4F49ECE"/>
          </w:pPr>
          <w:r w:rsidRPr="005C31E1">
            <w:t>Click or tap here to enter text.</w:t>
          </w:r>
        </w:p>
      </w:docPartBody>
    </w:docPart>
    <w:docPart>
      <w:docPartPr>
        <w:name w:val="1581671772C64D0B844A3873078D2A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F0CFE-7B23-4C48-9EA9-010E38F86ADA}"/>
      </w:docPartPr>
      <w:docPartBody>
        <w:p w:rsidR="00B735B2" w:rsidRDefault="00B735B2" w:rsidP="00B735B2">
          <w:pPr>
            <w:pStyle w:val="1581671772C64D0B844A3873078D2ABC"/>
          </w:pPr>
          <w:r w:rsidRPr="005C31E1">
            <w:t>Click or tap here to enter text.</w:t>
          </w:r>
        </w:p>
      </w:docPartBody>
    </w:docPart>
    <w:docPart>
      <w:docPartPr>
        <w:name w:val="BB7D7705C7474551B6C3D437185311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C38CE3-5259-42D6-AB92-C7FA065A614C}"/>
      </w:docPartPr>
      <w:docPartBody>
        <w:p w:rsidR="00B735B2" w:rsidRDefault="00B735B2" w:rsidP="00B735B2">
          <w:pPr>
            <w:pStyle w:val="BB7D7705C7474551B6C3D437185311AD"/>
          </w:pPr>
          <w:r w:rsidRPr="005C31E1">
            <w:rPr>
              <w:lang w:val="es-ES"/>
            </w:rPr>
            <w:t>Click or tap here to enter text.</w:t>
          </w:r>
        </w:p>
      </w:docPartBody>
    </w:docPart>
    <w:docPart>
      <w:docPartPr>
        <w:name w:val="39607BE53514475DB41A1E7D9E79D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1D9BDA-F8DC-4878-A97C-B84FCE046543}"/>
      </w:docPartPr>
      <w:docPartBody>
        <w:p w:rsidR="00B735B2" w:rsidRDefault="00B735B2" w:rsidP="00B735B2">
          <w:pPr>
            <w:pStyle w:val="39607BE53514475DB41A1E7D9E79DC18"/>
          </w:pPr>
          <w:r w:rsidRPr="005C31E1">
            <w:t>Click or tap here to enter text.</w:t>
          </w:r>
        </w:p>
      </w:docPartBody>
    </w:docPart>
    <w:docPart>
      <w:docPartPr>
        <w:name w:val="A4FF783B9DAC4E3BB3CFA05526479E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E0A4A9-1ECB-4D07-9C73-0C30FFF905CF}"/>
      </w:docPartPr>
      <w:docPartBody>
        <w:p w:rsidR="00B735B2" w:rsidRDefault="00B735B2" w:rsidP="00B735B2">
          <w:pPr>
            <w:pStyle w:val="A4FF783B9DAC4E3BB3CFA05526479EDF"/>
          </w:pPr>
          <w:r w:rsidRPr="005C31E1">
            <w:t>Click or tap here to enter text.</w:t>
          </w:r>
        </w:p>
      </w:docPartBody>
    </w:docPart>
    <w:docPart>
      <w:docPartPr>
        <w:name w:val="AA29D2A2011A4E2191CBAC5569198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72079-2225-4734-8FF2-445254D38063}"/>
      </w:docPartPr>
      <w:docPartBody>
        <w:p w:rsidR="00B735B2" w:rsidRDefault="00B735B2" w:rsidP="00B735B2">
          <w:pPr>
            <w:pStyle w:val="AA29D2A2011A4E2191CBAC5569198820"/>
          </w:pPr>
          <w:r w:rsidRPr="005C31E1">
            <w:rPr>
              <w:lang w:val="es-ES"/>
            </w:rPr>
            <w:t>Click or tap here to enter text.</w:t>
          </w:r>
        </w:p>
      </w:docPartBody>
    </w:docPart>
    <w:docPart>
      <w:docPartPr>
        <w:name w:val="D7E476E822FC45EFA84134EBADD08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087DF-731E-4D93-B711-C2852F672FD0}"/>
      </w:docPartPr>
      <w:docPartBody>
        <w:p w:rsidR="00B735B2" w:rsidRDefault="00B735B2" w:rsidP="00B735B2">
          <w:pPr>
            <w:pStyle w:val="D7E476E822FC45EFA84134EBADD084C4"/>
          </w:pPr>
          <w:r w:rsidRPr="005C31E1">
            <w:t>Click or tap here to enter text.</w:t>
          </w:r>
        </w:p>
      </w:docPartBody>
    </w:docPart>
    <w:docPart>
      <w:docPartPr>
        <w:name w:val="D1FEDF168F9A451D8E215CF675D20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639B2-95C4-4FED-BD72-7AECE93C3E88}"/>
      </w:docPartPr>
      <w:docPartBody>
        <w:p w:rsidR="00B735B2" w:rsidRDefault="00B735B2" w:rsidP="00B735B2">
          <w:pPr>
            <w:pStyle w:val="D1FEDF168F9A451D8E215CF675D207C9"/>
          </w:pPr>
          <w:r w:rsidRPr="005C31E1"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imes New Roman (Headings CS)">
    <w:altName w:val="Times New Roman"/>
    <w:charset w:val="00"/>
    <w:family w:val="roman"/>
    <w:pitch w:val="default"/>
  </w:font>
  <w:font w:name="cambr">
    <w:altName w:val="Cambria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F9F"/>
    <w:rsid w:val="000C5DCA"/>
    <w:rsid w:val="000E5F79"/>
    <w:rsid w:val="00113ED6"/>
    <w:rsid w:val="005A4F9F"/>
    <w:rsid w:val="00751994"/>
    <w:rsid w:val="007C483C"/>
    <w:rsid w:val="008861CC"/>
    <w:rsid w:val="00A8674F"/>
    <w:rsid w:val="00B735B2"/>
    <w:rsid w:val="00D50CC4"/>
    <w:rsid w:val="00DE3F02"/>
    <w:rsid w:val="00F232DE"/>
    <w:rsid w:val="00F71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735B2"/>
    <w:rPr>
      <w:color w:val="808080"/>
    </w:rPr>
  </w:style>
  <w:style w:type="paragraph" w:customStyle="1" w:styleId="1A318EEBF6544F4D90DC62678CEB9C01">
    <w:name w:val="1A318EEBF6544F4D90DC62678CEB9C01"/>
    <w:rsid w:val="005A4F9F"/>
  </w:style>
  <w:style w:type="paragraph" w:customStyle="1" w:styleId="256E771C6945422197BAB921C9E7F8BC">
    <w:name w:val="256E771C6945422197BAB921C9E7F8BC"/>
    <w:rsid w:val="00751994"/>
  </w:style>
  <w:style w:type="paragraph" w:customStyle="1" w:styleId="5CF15D906343479A84BB24E266D84709">
    <w:name w:val="5CF15D906343479A84BB24E266D84709"/>
    <w:rsid w:val="00B735B2"/>
  </w:style>
  <w:style w:type="paragraph" w:customStyle="1" w:styleId="AA56B85079A24A9B82B5BF3231698155">
    <w:name w:val="AA56B85079A24A9B82B5BF3231698155"/>
    <w:rsid w:val="00B735B2"/>
  </w:style>
  <w:style w:type="paragraph" w:customStyle="1" w:styleId="2B4CCC6749464B038522D68B360767FF">
    <w:name w:val="2B4CCC6749464B038522D68B360767FF"/>
    <w:rsid w:val="00B735B2"/>
  </w:style>
  <w:style w:type="paragraph" w:customStyle="1" w:styleId="A0CD90F43B8745CB80EB7BE60B2E1346">
    <w:name w:val="A0CD90F43B8745CB80EB7BE60B2E1346"/>
    <w:rsid w:val="00B735B2"/>
  </w:style>
  <w:style w:type="paragraph" w:customStyle="1" w:styleId="0B0DA108F0ED49049F82C1138F84F13B">
    <w:name w:val="0B0DA108F0ED49049F82C1138F84F13B"/>
    <w:rsid w:val="00B735B2"/>
  </w:style>
  <w:style w:type="paragraph" w:customStyle="1" w:styleId="A7A20FE3243E4F5D9167D1A11C426140">
    <w:name w:val="A7A20FE3243E4F5D9167D1A11C426140"/>
    <w:rsid w:val="00B735B2"/>
  </w:style>
  <w:style w:type="paragraph" w:customStyle="1" w:styleId="1E12C998767B4A4A8AFB11582C7A29A1">
    <w:name w:val="1E12C998767B4A4A8AFB11582C7A29A1"/>
    <w:rsid w:val="00B735B2"/>
  </w:style>
  <w:style w:type="paragraph" w:customStyle="1" w:styleId="26C2ACE875DE4AC290F259396BBA5219">
    <w:name w:val="26C2ACE875DE4AC290F259396BBA5219"/>
    <w:rsid w:val="00B735B2"/>
  </w:style>
  <w:style w:type="paragraph" w:customStyle="1" w:styleId="B209B055806A4EDDB6731BF4AF583D2B">
    <w:name w:val="B209B055806A4EDDB6731BF4AF583D2B"/>
    <w:rsid w:val="00B735B2"/>
  </w:style>
  <w:style w:type="paragraph" w:customStyle="1" w:styleId="0C7C2F8C4EC742E3B7A1379CEDC89131">
    <w:name w:val="0C7C2F8C4EC742E3B7A1379CEDC89131"/>
    <w:rsid w:val="00B735B2"/>
  </w:style>
  <w:style w:type="paragraph" w:customStyle="1" w:styleId="8FDEBDF7D8F342FBA8389EBF3E75B02E">
    <w:name w:val="8FDEBDF7D8F342FBA8389EBF3E75B02E"/>
    <w:rsid w:val="00B735B2"/>
  </w:style>
  <w:style w:type="paragraph" w:customStyle="1" w:styleId="9A76256419F04A868DA790E1F40E9C89">
    <w:name w:val="9A76256419F04A868DA790E1F40E9C89"/>
    <w:rsid w:val="00B735B2"/>
  </w:style>
  <w:style w:type="paragraph" w:customStyle="1" w:styleId="5439A5B455294A72A83FFAC3A7A079EC">
    <w:name w:val="5439A5B455294A72A83FFAC3A7A079EC"/>
    <w:rsid w:val="00B735B2"/>
  </w:style>
  <w:style w:type="paragraph" w:customStyle="1" w:styleId="AEB09E8C61AC4D7AB292D997F5421139">
    <w:name w:val="AEB09E8C61AC4D7AB292D997F5421139"/>
    <w:rsid w:val="00B735B2"/>
  </w:style>
  <w:style w:type="paragraph" w:customStyle="1" w:styleId="7B0C1C6637C943E9ABEB6BA402D54490">
    <w:name w:val="7B0C1C6637C943E9ABEB6BA402D54490"/>
    <w:rsid w:val="00B735B2"/>
  </w:style>
  <w:style w:type="paragraph" w:customStyle="1" w:styleId="3F77C38B6284424F874C23F2CA3796D4">
    <w:name w:val="3F77C38B6284424F874C23F2CA3796D4"/>
    <w:rsid w:val="00B735B2"/>
  </w:style>
  <w:style w:type="paragraph" w:customStyle="1" w:styleId="62A69A3F92E943468746C939B4F49ECE">
    <w:name w:val="62A69A3F92E943468746C939B4F49ECE"/>
    <w:rsid w:val="00B735B2"/>
  </w:style>
  <w:style w:type="paragraph" w:customStyle="1" w:styleId="1581671772C64D0B844A3873078D2ABC">
    <w:name w:val="1581671772C64D0B844A3873078D2ABC"/>
    <w:rsid w:val="00B735B2"/>
  </w:style>
  <w:style w:type="paragraph" w:customStyle="1" w:styleId="BB7D7705C7474551B6C3D437185311AD">
    <w:name w:val="BB7D7705C7474551B6C3D437185311AD"/>
    <w:rsid w:val="00B735B2"/>
  </w:style>
  <w:style w:type="paragraph" w:customStyle="1" w:styleId="39607BE53514475DB41A1E7D9E79DC18">
    <w:name w:val="39607BE53514475DB41A1E7D9E79DC18"/>
    <w:rsid w:val="00B735B2"/>
  </w:style>
  <w:style w:type="paragraph" w:customStyle="1" w:styleId="A4FF783B9DAC4E3BB3CFA05526479EDF">
    <w:name w:val="A4FF783B9DAC4E3BB3CFA05526479EDF"/>
    <w:rsid w:val="00B735B2"/>
  </w:style>
  <w:style w:type="paragraph" w:customStyle="1" w:styleId="AA29D2A2011A4E2191CBAC5569198820">
    <w:name w:val="AA29D2A2011A4E2191CBAC5569198820"/>
    <w:rsid w:val="00B735B2"/>
  </w:style>
  <w:style w:type="paragraph" w:customStyle="1" w:styleId="D7E476E822FC45EFA84134EBADD084C4">
    <w:name w:val="D7E476E822FC45EFA84134EBADD084C4"/>
    <w:rsid w:val="00B735B2"/>
  </w:style>
  <w:style w:type="paragraph" w:customStyle="1" w:styleId="D1FEDF168F9A451D8E215CF675D207C9">
    <w:name w:val="D1FEDF168F9A451D8E215CF675D207C9"/>
    <w:rsid w:val="00B735B2"/>
  </w:style>
  <w:style w:type="paragraph" w:customStyle="1" w:styleId="0EBC5FD70AEB4A06A89FE92FFA504A5C">
    <w:name w:val="0EBC5FD70AEB4A06A89FE92FFA504A5C"/>
    <w:rsid w:val="00B735B2"/>
    <w:pPr>
      <w:ind w:left="720"/>
      <w:contextualSpacing/>
    </w:pPr>
    <w:rPr>
      <w:rFonts w:eastAsiaTheme="minorHAnsi"/>
      <w:lang w:eastAsia="en-US"/>
    </w:rPr>
  </w:style>
  <w:style w:type="paragraph" w:customStyle="1" w:styleId="AC8CD5D31AE8490CAFD59F0227E5D9701">
    <w:name w:val="AC8CD5D31AE8490CAFD59F0227E5D9701"/>
    <w:rsid w:val="00B735B2"/>
    <w:pPr>
      <w:ind w:left="720"/>
      <w:contextualSpacing/>
    </w:pPr>
    <w:rPr>
      <w:rFonts w:eastAsiaTheme="minorHAnsi"/>
      <w:lang w:eastAsia="en-US"/>
    </w:rPr>
  </w:style>
  <w:style w:type="paragraph" w:customStyle="1" w:styleId="AF8D1F58B58B4A6889B38BB2DE02762E1">
    <w:name w:val="AF8D1F58B58B4A6889B38BB2DE02762E1"/>
    <w:rsid w:val="00B735B2"/>
    <w:pPr>
      <w:ind w:left="720"/>
      <w:contextualSpacing/>
    </w:pPr>
    <w:rPr>
      <w:rFonts w:eastAsiaTheme="minorHAnsi"/>
      <w:lang w:eastAsia="en-US"/>
    </w:rPr>
  </w:style>
  <w:style w:type="paragraph" w:customStyle="1" w:styleId="BF18E863311E440C92E076DEC9748BDE1">
    <w:name w:val="BF18E863311E440C92E076DEC9748BDE1"/>
    <w:rsid w:val="00B735B2"/>
    <w:pPr>
      <w:ind w:left="720"/>
      <w:contextualSpacing/>
    </w:pPr>
    <w:rPr>
      <w:rFonts w:eastAsiaTheme="minorHAnsi"/>
      <w:lang w:eastAsia="en-US"/>
    </w:rPr>
  </w:style>
  <w:style w:type="paragraph" w:customStyle="1" w:styleId="44059FAB90034197B092A1D3FFA0978B1">
    <w:name w:val="44059FAB90034197B092A1D3FFA0978B1"/>
    <w:rsid w:val="00B735B2"/>
    <w:pPr>
      <w:ind w:left="720"/>
      <w:contextualSpacing/>
    </w:pPr>
    <w:rPr>
      <w:rFonts w:eastAsiaTheme="minorHAnsi"/>
      <w:lang w:eastAsia="en-US"/>
    </w:rPr>
  </w:style>
  <w:style w:type="paragraph" w:customStyle="1" w:styleId="D4E2E538EDF54AA7B570CB80D15405BE1">
    <w:name w:val="D4E2E538EDF54AA7B570CB80D15405BE1"/>
    <w:rsid w:val="00B735B2"/>
    <w:pPr>
      <w:ind w:left="720"/>
      <w:contextualSpacing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c4cdef0-01c3-459d-9594-ba3879ca2a7d" xsi:nil="true"/>
    <lcf76f155ced4ddcb4097134ff3c332f xmlns="66b4956e-bafa-45cb-a467-afbd5bf2207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A2A5020165B147875947E09F5113E4" ma:contentTypeVersion="17" ma:contentTypeDescription="Create a new document." ma:contentTypeScope="" ma:versionID="577ae641be98b1eaf83a6f60072b33b7">
  <xsd:schema xmlns:xsd="http://www.w3.org/2001/XMLSchema" xmlns:xs="http://www.w3.org/2001/XMLSchema" xmlns:p="http://schemas.microsoft.com/office/2006/metadata/properties" xmlns:ns2="66b4956e-bafa-45cb-a467-afbd5bf22071" xmlns:ns3="6c4cdef0-01c3-459d-9594-ba3879ca2a7d" targetNamespace="http://schemas.microsoft.com/office/2006/metadata/properties" ma:root="true" ma:fieldsID="c83da94fc7cfaa58871ab57effb860ab" ns2:_="" ns3:_="">
    <xsd:import namespace="66b4956e-bafa-45cb-a467-afbd5bf22071"/>
    <xsd:import namespace="6c4cdef0-01c3-459d-9594-ba3879ca2a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4956e-bafa-45cb-a467-afbd5bf220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7514f23-6b91-487a-b9cf-1e1c7e6a8f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4cdef0-01c3-459d-9594-ba3879ca2a7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ed0126c-054b-42a6-b2d0-a0b48a1d4217}" ma:internalName="TaxCatchAll" ma:showField="CatchAllData" ma:web="6c4cdef0-01c3-459d-9594-ba3879ca2a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3AA186-B266-CD48-BC76-FF85D3CE4E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A4FC497-C7BE-4C04-8E60-2C4475D07FDD}">
  <ds:schemaRefs>
    <ds:schemaRef ds:uri="http://schemas.microsoft.com/office/2006/metadata/properties"/>
    <ds:schemaRef ds:uri="http://schemas.microsoft.com/office/infopath/2007/PartnerControls"/>
    <ds:schemaRef ds:uri="6c4cdef0-01c3-459d-9594-ba3879ca2a7d"/>
    <ds:schemaRef ds:uri="66b4956e-bafa-45cb-a467-afbd5bf22071"/>
  </ds:schemaRefs>
</ds:datastoreItem>
</file>

<file path=customXml/itemProps3.xml><?xml version="1.0" encoding="utf-8"?>
<ds:datastoreItem xmlns:ds="http://schemas.openxmlformats.org/officeDocument/2006/customXml" ds:itemID="{B43221CA-EC57-4A09-912F-2F75DDC27C8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B4D0E4-E32A-410D-AD29-3918FF46A0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b4956e-bafa-45cb-a467-afbd5bf22071"/>
    <ds:schemaRef ds:uri="6c4cdef0-01c3-459d-9594-ba3879ca2a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Guidelines for Application_EN_ld.dotx</Template>
  <TotalTime>229</TotalTime>
  <Pages>22</Pages>
  <Words>3762</Words>
  <Characters>21449</Characters>
  <Application>Microsoft Office Word</Application>
  <DocSecurity>0</DocSecurity>
  <Lines>178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Documento de candidatura</vt:lpstr>
      <vt:lpstr>Datos turísticos clave</vt:lpstr>
      <vt:lpstr>Motivación </vt:lpstr>
      <vt:lpstr>Areas de evaluación</vt:lpstr>
    </vt:vector>
  </TitlesOfParts>
  <Company/>
  <LinksUpToDate>false</LinksUpToDate>
  <CharactersWithSpaces>25161</CharactersWithSpaces>
  <SharedDoc>false</SharedDoc>
  <HLinks>
    <vt:vector size="48" baseType="variant">
      <vt:variant>
        <vt:i4>1114118</vt:i4>
      </vt:variant>
      <vt:variant>
        <vt:i4>21</vt:i4>
      </vt:variant>
      <vt:variant>
        <vt:i4>0</vt:i4>
      </vt:variant>
      <vt:variant>
        <vt:i4>5</vt:i4>
      </vt:variant>
      <vt:variant>
        <vt:lpwstr>https://www.un.org/sustainabledevelopment/es/objetivos-de-desarrollo-sostenible/</vt:lpwstr>
      </vt:variant>
      <vt:variant>
        <vt:lpwstr/>
      </vt:variant>
      <vt:variant>
        <vt:i4>1114118</vt:i4>
      </vt:variant>
      <vt:variant>
        <vt:i4>18</vt:i4>
      </vt:variant>
      <vt:variant>
        <vt:i4>0</vt:i4>
      </vt:variant>
      <vt:variant>
        <vt:i4>5</vt:i4>
      </vt:variant>
      <vt:variant>
        <vt:lpwstr>https://www.un.org/sustainabledevelopment/es/objetivos-de-desarrollo-sostenible/</vt:lpwstr>
      </vt:variant>
      <vt:variant>
        <vt:lpwstr/>
      </vt:variant>
      <vt:variant>
        <vt:i4>1114118</vt:i4>
      </vt:variant>
      <vt:variant>
        <vt:i4>15</vt:i4>
      </vt:variant>
      <vt:variant>
        <vt:i4>0</vt:i4>
      </vt:variant>
      <vt:variant>
        <vt:i4>5</vt:i4>
      </vt:variant>
      <vt:variant>
        <vt:lpwstr>https://www.un.org/sustainabledevelopment/es/objetivos-de-desarrollo-sostenible/</vt:lpwstr>
      </vt:variant>
      <vt:variant>
        <vt:lpwstr/>
      </vt:variant>
      <vt:variant>
        <vt:i4>1114118</vt:i4>
      </vt:variant>
      <vt:variant>
        <vt:i4>12</vt:i4>
      </vt:variant>
      <vt:variant>
        <vt:i4>0</vt:i4>
      </vt:variant>
      <vt:variant>
        <vt:i4>5</vt:i4>
      </vt:variant>
      <vt:variant>
        <vt:lpwstr>https://www.un.org/sustainabledevelopment/es/objetivos-de-desarrollo-sostenible/</vt:lpwstr>
      </vt:variant>
      <vt:variant>
        <vt:lpwstr/>
      </vt:variant>
      <vt:variant>
        <vt:i4>1114118</vt:i4>
      </vt:variant>
      <vt:variant>
        <vt:i4>9</vt:i4>
      </vt:variant>
      <vt:variant>
        <vt:i4>0</vt:i4>
      </vt:variant>
      <vt:variant>
        <vt:i4>5</vt:i4>
      </vt:variant>
      <vt:variant>
        <vt:lpwstr>https://www.un.org/sustainabledevelopment/es/objetivos-de-desarrollo-sostenible/</vt:lpwstr>
      </vt:variant>
      <vt:variant>
        <vt:lpwstr/>
      </vt:variant>
      <vt:variant>
        <vt:i4>1114118</vt:i4>
      </vt:variant>
      <vt:variant>
        <vt:i4>6</vt:i4>
      </vt:variant>
      <vt:variant>
        <vt:i4>0</vt:i4>
      </vt:variant>
      <vt:variant>
        <vt:i4>5</vt:i4>
      </vt:variant>
      <vt:variant>
        <vt:lpwstr>https://www.un.org/sustainabledevelopment/es/objetivos-de-desarrollo-sostenible/</vt:lpwstr>
      </vt:variant>
      <vt:variant>
        <vt:lpwstr/>
      </vt:variant>
      <vt:variant>
        <vt:i4>1114118</vt:i4>
      </vt:variant>
      <vt:variant>
        <vt:i4>3</vt:i4>
      </vt:variant>
      <vt:variant>
        <vt:i4>0</vt:i4>
      </vt:variant>
      <vt:variant>
        <vt:i4>5</vt:i4>
      </vt:variant>
      <vt:variant>
        <vt:lpwstr>https://www.un.org/sustainabledevelopment/es/objetivos-de-desarrollo-sostenible/</vt:lpwstr>
      </vt:variant>
      <vt:variant>
        <vt:lpwstr/>
      </vt:variant>
      <vt:variant>
        <vt:i4>1114118</vt:i4>
      </vt:variant>
      <vt:variant>
        <vt:i4>0</vt:i4>
      </vt:variant>
      <vt:variant>
        <vt:i4>0</vt:i4>
      </vt:variant>
      <vt:variant>
        <vt:i4>5</vt:i4>
      </vt:variant>
      <vt:variant>
        <vt:lpwstr>https://www.un.org/sustainabledevelopment/es/objetivos-de-desarrollo-sostenible/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Martin</dc:creator>
  <cp:keywords/>
  <dc:description/>
  <cp:lastModifiedBy>Ana Martin</cp:lastModifiedBy>
  <cp:revision>71</cp:revision>
  <cp:lastPrinted>2021-08-25T01:55:00Z</cp:lastPrinted>
  <dcterms:created xsi:type="dcterms:W3CDTF">2022-03-24T08:48:00Z</dcterms:created>
  <dcterms:modified xsi:type="dcterms:W3CDTF">2023-03-22T16:54:00Z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0x01010040A2A5020165B147875947E09F5113E4</vt:lpwstr>
  </property>
  <property fmtid="{D5CDD505-2E9C-101B-9397-08002B2CF9AE}" pid="3" name="MediaServiceImageTags">
    <vt:lpwstr/>
  </property>
</Properties>
</file>