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767AF7BB" w:rsidR="00A42EAF" w:rsidRDefault="00951044" w:rsidP="00125747">
      <w:pPr>
        <w:ind w:right="-8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08EDE2A8" wp14:editId="5D033ACE">
            <wp:simplePos x="0" y="0"/>
            <wp:positionH relativeFrom="page">
              <wp:posOffset>-1675086</wp:posOffset>
            </wp:positionH>
            <wp:positionV relativeFrom="paragraph">
              <wp:posOffset>-1079840</wp:posOffset>
            </wp:positionV>
            <wp:extent cx="18533651" cy="11175645"/>
            <wp:effectExtent l="0" t="0" r="254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651" cy="1117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D5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65EAEEF" wp14:editId="0D7314E0">
                <wp:simplePos x="0" y="0"/>
                <wp:positionH relativeFrom="column">
                  <wp:posOffset>-152284</wp:posOffset>
                </wp:positionH>
                <wp:positionV relativeFrom="paragraph">
                  <wp:posOffset>6211314</wp:posOffset>
                </wp:positionV>
                <wp:extent cx="6573965" cy="3014345"/>
                <wp:effectExtent l="0" t="0" r="0" b="33655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3965" cy="3014345"/>
                          <a:chOff x="282041" y="-428805"/>
                          <a:chExt cx="6574778" cy="3015623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2441"/>
                          <a:stretch/>
                        </pic:blipFill>
                        <pic:spPr bwMode="auto">
                          <a:xfrm>
                            <a:off x="282041" y="-292217"/>
                            <a:ext cx="1615244" cy="132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" name="Text Box 6"/>
                        <wps:cNvSpPr txBox="1">
                          <a:spLocks/>
                        </wps:cNvSpPr>
                        <wps:spPr>
                          <a:xfrm>
                            <a:off x="2689451" y="-274419"/>
                            <a:ext cx="4167368" cy="2578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0FB61" w14:textId="77777777" w:rsidR="00BC47A2" w:rsidRPr="000D2003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</w:pPr>
                              <w:r w:rsidRPr="000D2003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t xml:space="preserve">Best Tourism Villages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br/>
                                <w:t>by UNWTO</w:t>
                              </w:r>
                            </w:p>
                            <w:p w14:paraId="7908A721" w14:textId="77777777" w:rsidR="00BC47A2" w:rsidRPr="002A0138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4"/>
                                  <w:szCs w:val="44"/>
                                </w:rPr>
                              </w:pPr>
                            </w:p>
                            <w:p w14:paraId="5C009698" w14:textId="50D6CD9C" w:rsidR="00BC47A2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Candidacy Document</w:t>
                              </w:r>
                            </w:p>
                            <w:p w14:paraId="5B9AA8DF" w14:textId="71D5D71F" w:rsidR="00BC47A2" w:rsidRPr="00D4081F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202</w:t>
                              </w:r>
                              <w:r w:rsidR="006A6083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 Edition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7"/>
                        <wps:cNvCnPr>
                          <a:cxnSpLocks/>
                        </wps:cNvCnPr>
                        <wps:spPr>
                          <a:xfrm>
                            <a:off x="2459867" y="-428805"/>
                            <a:ext cx="0" cy="301562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EAEEF" id="Group 8" o:spid="_x0000_s1026" style="position:absolute;margin-left:-12pt;margin-top:489.1pt;width:517.65pt;height:237.35pt;z-index:251658242;mso-width-relative:margin;mso-height-relative:margin" coordorigin="2820,-4288" coordsize="65747,30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820;top:-2922;width:16152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">
                  <v:imagedata r:id="rId13" o:title="" croptop="1600f" cropbottom="1600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6894;top:-2744;width:41674;height:2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490FB61" w14:textId="77777777" w:rsidR="00BC47A2" w:rsidRPr="000D2003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</w:pPr>
                        <w:r w:rsidRPr="000D2003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t xml:space="preserve">Best Tourism Villages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br/>
                          <w:t>by UNWTO</w:t>
                        </w:r>
                      </w:p>
                      <w:p w14:paraId="7908A721" w14:textId="77777777" w:rsidR="00BC47A2" w:rsidRPr="002A0138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4"/>
                            <w:szCs w:val="44"/>
                          </w:rPr>
                        </w:pPr>
                      </w:p>
                      <w:p w14:paraId="5C009698" w14:textId="50D6CD9C" w:rsidR="00BC47A2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Candidacy Document</w:t>
                        </w:r>
                      </w:p>
                      <w:p w14:paraId="5B9AA8DF" w14:textId="71D5D71F" w:rsidR="00BC47A2" w:rsidRPr="00D4081F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202</w:t>
                        </w:r>
                        <w:r w:rsidR="006A6083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 xml:space="preserve"> Edition</w:t>
                        </w:r>
                      </w:p>
                    </w:txbxContent>
                  </v:textbox>
                </v:shape>
                <v:line id="Straight Connector 7" o:spid="_x0000_s1029" style="position:absolute;visibility:visible;mso-wrap-style:square" from="24598,-4288" to="24598,2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" strokecolor="white [3212]" strokeweight="1pt">
                  <v:stroke joinstyle="miter"/>
                  <o:lock v:ext="edit" shapetype="f"/>
                </v:line>
              </v:group>
            </w:pict>
          </mc:Fallback>
        </mc:AlternateContent>
      </w:r>
      <w:r w:rsidR="00CA77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66180176">
                <wp:simplePos x="0" y="0"/>
                <wp:positionH relativeFrom="page">
                  <wp:posOffset>286603</wp:posOffset>
                </wp:positionH>
                <wp:positionV relativeFrom="paragraph">
                  <wp:posOffset>5648211</wp:posOffset>
                </wp:positionV>
                <wp:extent cx="7001301" cy="3848602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301" cy="38486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5C613" id="Rectangle 1" o:spid="_x0000_s1026" style="position:absolute;margin-left:22.55pt;margin-top:444.75pt;width:551.3pt;height:30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" fillcolor="#806200 [1608]" stroked="f" strokeweight="1pt">
                <v:fill opacity="32896f"/>
                <w10:wrap anchorx="page"/>
              </v:rect>
            </w:pict>
          </mc:Fallback>
        </mc:AlternateContent>
      </w:r>
      <w:r w:rsidR="006A3596">
        <w:rPr>
          <w:noProof/>
        </w:rPr>
        <w:drawing>
          <wp:anchor distT="0" distB="0" distL="114300" distR="114300" simplePos="0" relativeHeight="251658248" behindDoc="0" locked="0" layoutInCell="1" allowOverlap="1" wp14:anchorId="3FA2D6FF" wp14:editId="651ECF13">
            <wp:simplePos x="0" y="0"/>
            <wp:positionH relativeFrom="column">
              <wp:posOffset>-368802</wp:posOffset>
            </wp:positionH>
            <wp:positionV relativeFrom="paragraph">
              <wp:posOffset>7940153</wp:posOffset>
            </wp:positionV>
            <wp:extent cx="2020186" cy="78194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57" cy="78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15699B">
          <w:headerReference w:type="default" r:id="rId15"/>
          <w:footerReference w:type="even" r:id="rId16"/>
          <w:footerReference w:type="default" r:id="rId17"/>
          <w:headerReference w:type="first" r:id="rId18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9FAEEF5" wp14:editId="28B9ED0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BC47A2" w:rsidRPr="00FA7204" w:rsidRDefault="00BC47A2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EEF5" id="Rectangle 9" o:spid="_x0000_s1030" style="position:absolute;margin-left:543.05pt;margin-top:-85.05pt;width:594.25pt;height:842.95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BC47A2" w:rsidRPr="00FA7204" w:rsidRDefault="00BC47A2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UNWTO</w:t>
                            </w:r>
                          </w:p>
                          <w:p w14:paraId="35B08059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F38A6F4" w14:textId="01EDED8D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Candidacy Document</w:t>
                            </w:r>
                          </w:p>
                          <w:p w14:paraId="15397442" w14:textId="33AABCCB" w:rsidR="00BC47A2" w:rsidRPr="00D3344C" w:rsidRDefault="006A6083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 xml:space="preserve">2023 </w:t>
                            </w:r>
                            <w:r w:rsidR="00BC47A2"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Edition</w:t>
                            </w:r>
                          </w:p>
                          <w:p w14:paraId="10DEE388" w14:textId="7346BB59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March 2022</w:t>
                            </w:r>
                          </w:p>
                          <w:p w14:paraId="1E71C9C0" w14:textId="1BA45B4A" w:rsidR="00BC47A2" w:rsidRPr="00A15D63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59A" id="Text Box 13" o:spid="_x0000_s1031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UNWTO</w:t>
                      </w:r>
                    </w:p>
                    <w:p w14:paraId="35B08059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n-US"/>
                        </w:rPr>
                      </w:pPr>
                    </w:p>
                    <w:p w14:paraId="4F38A6F4" w14:textId="01EDED8D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Candidacy Document</w:t>
                      </w:r>
                    </w:p>
                    <w:p w14:paraId="15397442" w14:textId="33AABCCB" w:rsidR="00BC47A2" w:rsidRPr="00D3344C" w:rsidRDefault="006A6083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 xml:space="preserve">2023 </w:t>
                      </w:r>
                      <w:r w:rsidR="00BC47A2"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Edition</w:t>
                      </w:r>
                    </w:p>
                    <w:p w14:paraId="10DEE388" w14:textId="7346BB59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March 2022</w:t>
                      </w:r>
                    </w:p>
                    <w:p w14:paraId="1E71C9C0" w14:textId="1BA45B4A" w:rsidR="00BC47A2" w:rsidRPr="00A15D63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60E0037" w:rsidR="00A03597" w:rsidRPr="00D3344C" w:rsidRDefault="00A03597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4"/>
        </w:rPr>
      </w:pPr>
      <w:bookmarkStart w:id="0" w:name="_Toc72396647"/>
      <w:r w:rsidRPr="00D3344C">
        <w:rPr>
          <w:color w:val="816200" w:themeColor="accent5" w:themeShade="80"/>
          <w:sz w:val="36"/>
          <w:szCs w:val="34"/>
        </w:rPr>
        <w:lastRenderedPageBreak/>
        <w:t>Candidacy Document</w:t>
      </w:r>
    </w:p>
    <w:p w14:paraId="76B2ABBD" w14:textId="7F95FA05" w:rsidR="00AD4CD1" w:rsidRPr="00387FA2" w:rsidRDefault="00AD4CD1" w:rsidP="00387FA2">
      <w:pPr>
        <w:pStyle w:val="B1Mainbody"/>
        <w:rPr>
          <w:b/>
          <w:bCs/>
          <w:lang w:val="en-GB"/>
        </w:rPr>
      </w:pPr>
      <w:r w:rsidRPr="00387FA2">
        <w:rPr>
          <w:b/>
          <w:bCs/>
          <w:lang w:val="en-GB"/>
        </w:rPr>
        <w:t>Important notes:</w:t>
      </w:r>
    </w:p>
    <w:p w14:paraId="19AED87A" w14:textId="2D4978F9" w:rsidR="00A5119B" w:rsidRPr="0085781E" w:rsidRDefault="00A5119B" w:rsidP="00A5119B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 xml:space="preserve">Please carefully read this document along with the Application Form (Word Version) and the Areas of Evaluation </w:t>
      </w:r>
      <w:r>
        <w:rPr>
          <w:rFonts w:cs="Arial"/>
          <w:color w:val="404040" w:themeColor="text1" w:themeTint="BF"/>
        </w:rPr>
        <w:t xml:space="preserve">(available at </w:t>
      </w:r>
      <w:hyperlink r:id="rId19" w:history="1">
        <w:r w:rsidRPr="008458A3">
          <w:rPr>
            <w:rStyle w:val="Hyperlink0"/>
            <w:rFonts w:cs="Arial"/>
            <w:color w:val="0070C0"/>
          </w:rPr>
          <w:t>https://www.unwto.org/tourism-villages/en/the-initiative/</w:t>
        </w:r>
      </w:hyperlink>
      <w:r>
        <w:rPr>
          <w:rFonts w:cs="Arial"/>
          <w:color w:val="404040" w:themeColor="text1" w:themeTint="BF"/>
        </w:rPr>
        <w:t xml:space="preserve">) </w:t>
      </w:r>
    </w:p>
    <w:p w14:paraId="622AE1CB" w14:textId="4E9EAA2E" w:rsidR="00A03597" w:rsidRDefault="00A03597" w:rsidP="00A03597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="000237E6" w:rsidRPr="000237E6">
        <w:t xml:space="preserve"> </w:t>
      </w:r>
    </w:p>
    <w:p w14:paraId="14496CFF" w14:textId="2B75A969" w:rsidR="00A03597" w:rsidRDefault="00A03597" w:rsidP="00A03597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 xml:space="preserve">Please do not exceed the word limit specified for each </w:t>
      </w:r>
      <w:r w:rsidR="00A5119B">
        <w:rPr>
          <w:lang w:val="en-GB"/>
        </w:rPr>
        <w:t>text box.</w:t>
      </w:r>
      <w:r w:rsidR="00F50D1A">
        <w:rPr>
          <w:lang w:val="en-GB"/>
        </w:rPr>
        <w:t xml:space="preserve"> </w:t>
      </w:r>
      <w:r w:rsidR="00C75789">
        <w:t>We suggest the use of the ‘Word Count’ function to ensure that limits are not exceeded.</w:t>
      </w:r>
    </w:p>
    <w:bookmarkEnd w:id="0"/>
    <w:p w14:paraId="5E7EDB46" w14:textId="75A8F235" w:rsidR="009F7F32" w:rsidRDefault="009F7F32" w:rsidP="00D3344C">
      <w:pPr>
        <w:pStyle w:val="Title1NUMBERED"/>
        <w:numPr>
          <w:ilvl w:val="0"/>
          <w:numId w:val="0"/>
        </w:numPr>
        <w:spacing w:line="36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Name of the Village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1A192FDB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Country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039C5EA3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3F6109E8" w14:textId="77777777" w:rsidR="009F7F32" w:rsidRPr="00C50657" w:rsidRDefault="009F7F32" w:rsidP="002A0138">
      <w:pPr>
        <w:pStyle w:val="B1Mainbody"/>
      </w:pPr>
    </w:p>
    <w:p w14:paraId="5B0673E6" w14:textId="22A63D00" w:rsidR="00437FD1" w:rsidRPr="00D3344C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r w:rsidRPr="00D3344C">
        <w:rPr>
          <w:color w:val="816200" w:themeColor="accent5" w:themeShade="80"/>
        </w:rPr>
        <w:t xml:space="preserve">Motivation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A5119B" w14:paraId="11E3495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B4EF11D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What are the village’s three main objectives in advancing tourism as a driver for rural development? *</w:t>
            </w:r>
          </w:p>
          <w:p w14:paraId="5F7491D6" w14:textId="1F259CF9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407351"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85361FF" w14:textId="1695C6B0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7A619001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BCDC" w14:textId="77777777" w:rsidR="00F50D1A" w:rsidRPr="00F50D1A" w:rsidRDefault="00F50D1A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ED34743" w14:textId="0D96903A" w:rsidR="00F50D1A" w:rsidRPr="06BEC68E" w:rsidRDefault="00F50D1A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6EA3E718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535AED5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What are the three main challenges that the village faces </w:t>
            </w:r>
            <w:r w:rsidR="008005DF"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as a driver for rural development</w:t>
            </w: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? *</w:t>
            </w:r>
          </w:p>
          <w:p w14:paraId="6BC5ED5A" w14:textId="77777777" w:rsidR="005716F1" w:rsidRPr="00265F81" w:rsidRDefault="005716F1" w:rsidP="0453DCA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(200 words limit).</w:t>
            </w:r>
          </w:p>
          <w:p w14:paraId="1EC4600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39E5E6AF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AE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83C33D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641D8C" w14:paraId="587D8B29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BA7B3" w14:textId="77777777" w:rsidR="00641D8C" w:rsidRDefault="00641D8C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Can you provide up to 3 examples of the current opportunities that tourism brings to the village and how these are positively impacting its development?</w:t>
            </w:r>
          </w:p>
          <w:p w14:paraId="469372A6" w14:textId="77777777" w:rsidR="002137D3" w:rsidRPr="00265F81" w:rsidRDefault="002137D3" w:rsidP="002137D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71B21932" w14:textId="5D9E6814" w:rsidR="002137D3" w:rsidRPr="00371452" w:rsidRDefault="002137D3" w:rsidP="00641D8C">
            <w:pPr>
              <w:spacing w:line="276" w:lineRule="auto"/>
              <w:jc w:val="both"/>
            </w:pPr>
          </w:p>
        </w:tc>
      </w:tr>
      <w:tr w:rsidR="00371452" w14:paraId="68439F33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0B2" w14:textId="77777777" w:rsidR="00371452" w:rsidRPr="00F50D1A" w:rsidRDefault="00371452" w:rsidP="0037145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592B558" w14:textId="77777777" w:rsidR="00371452" w:rsidRPr="00371452" w:rsidRDefault="00371452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</w:p>
        </w:tc>
      </w:tr>
      <w:tr w:rsidR="00A5119B" w14:paraId="4669610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0E570AB" w14:textId="6E84A718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Please describe the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most creative and innovative initiative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that the village is developing in the areas of tourism. *</w:t>
            </w:r>
          </w:p>
          <w:p w14:paraId="1155C895" w14:textId="2065CF45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C03182">
              <w:rPr>
                <w:rFonts w:ascii="Arial" w:hAnsi="Arial" w:cs="Arial"/>
                <w:i/>
                <w:iCs/>
                <w:color w:val="404040" w:themeColor="text1" w:themeTint="BF"/>
              </w:rPr>
              <w:t>15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limit).</w:t>
            </w:r>
          </w:p>
          <w:p w14:paraId="222D7EE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50D1A" w14:paraId="1F6C547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427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D736813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261FA73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77777777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lastRenderedPageBreak/>
              <w:t>List the main contributions that the village could make to the Best Tourism Villages Network, if selected. *</w:t>
            </w:r>
          </w:p>
          <w:p w14:paraId="44919504" w14:textId="77777777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E3B5B05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4573933A" w14:textId="77777777" w:rsidTr="0453DCA3">
        <w:tc>
          <w:tcPr>
            <w:tcW w:w="9054" w:type="dxa"/>
          </w:tcPr>
          <w:p w14:paraId="5F6FD5DF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6CB549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12BCE146" w:rsidR="001B182D" w:rsidRPr="00D3344C" w:rsidRDefault="000C34EF" w:rsidP="00265F81">
      <w:pPr>
        <w:pStyle w:val="Heading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D3344C">
        <w:rPr>
          <w:color w:val="816200" w:themeColor="accent5" w:themeShade="80"/>
          <w:lang w:val="es-ES"/>
        </w:rPr>
        <w:t>Areas</w:t>
      </w:r>
      <w:proofErr w:type="spellEnd"/>
      <w:r w:rsidRPr="00D3344C">
        <w:rPr>
          <w:color w:val="816200" w:themeColor="accent5" w:themeShade="80"/>
          <w:lang w:val="es-ES"/>
        </w:rPr>
        <w:t xml:space="preserve"> of </w:t>
      </w:r>
      <w:proofErr w:type="spellStart"/>
      <w:r w:rsidRPr="00D3344C">
        <w:rPr>
          <w:color w:val="816200" w:themeColor="accent5" w:themeShade="80"/>
          <w:lang w:val="es-ES"/>
        </w:rPr>
        <w:t>Evaluation</w:t>
      </w:r>
      <w:proofErr w:type="spellEnd"/>
    </w:p>
    <w:p w14:paraId="2F2AFAC2" w14:textId="7277A172" w:rsidR="0096604C" w:rsidRPr="006776A5" w:rsidRDefault="00050158" w:rsidP="006776A5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Pr="000237E6">
        <w:t xml:space="preserve"> </w:t>
      </w:r>
      <w:r w:rsidR="00496911">
        <w:t xml:space="preserve">In the case of selecting YES in the questions in this section, </w:t>
      </w:r>
      <w:r w:rsidR="0013089C">
        <w:t>it is also mandatory to answer the following question (</w:t>
      </w:r>
      <w:r w:rsidR="0013089C" w:rsidRPr="006776A5">
        <w:rPr>
          <w:rFonts w:cs="Arial"/>
          <w:i/>
          <w:iCs/>
          <w:color w:val="404040" w:themeColor="text1" w:themeTint="BF"/>
        </w:rPr>
        <w:t>If selected YES</w:t>
      </w:r>
      <w:r w:rsidR="0013089C">
        <w:rPr>
          <w:rFonts w:cs="Arial"/>
          <w:i/>
          <w:iCs/>
          <w:color w:val="404040" w:themeColor="text1" w:themeTint="BF"/>
        </w:rPr>
        <w:t>, please provide</w:t>
      </w:r>
      <w:r w:rsidR="0013089C" w:rsidRPr="006776A5">
        <w:rPr>
          <w:rFonts w:cs="Arial"/>
          <w:i/>
          <w:iCs/>
          <w:color w:val="404040" w:themeColor="text1" w:themeTint="BF"/>
        </w:rPr>
        <w:t>…</w:t>
      </w:r>
      <w:r w:rsidR="0013089C">
        <w:rPr>
          <w:rFonts w:cs="Arial"/>
          <w:color w:val="404040" w:themeColor="text1" w:themeTint="BF"/>
        </w:rPr>
        <w:t>).</w:t>
      </w:r>
      <w:r w:rsidR="0013089C">
        <w:rPr>
          <w:lang w:val="en-GB"/>
        </w:rPr>
        <w:t xml:space="preserve"> </w:t>
      </w:r>
      <w:r>
        <w:rPr>
          <w:lang w:val="en-GB"/>
        </w:rPr>
        <w:t>F</w:t>
      </w:r>
      <w:r w:rsidRPr="000237E6">
        <w:rPr>
          <w:lang w:val="en-GB"/>
        </w:rPr>
        <w:t>ailure to reply to th</w:t>
      </w:r>
      <w:r w:rsidR="004F4EA0">
        <w:rPr>
          <w:lang w:val="en-GB"/>
        </w:rPr>
        <w:t>is</w:t>
      </w:r>
      <w:r w:rsidRPr="000237E6">
        <w:rPr>
          <w:lang w:val="en-GB"/>
        </w:rPr>
        <w:t xml:space="preserve"> question will be considered as a N</w:t>
      </w:r>
      <w:r w:rsidR="007870E3">
        <w:rPr>
          <w:lang w:val="en-GB"/>
        </w:rPr>
        <w:t>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70DE9849" w14:textId="77777777" w:rsidTr="00F5653E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5E45F80" w:rsidR="000A363A" w:rsidRPr="00D3344C" w:rsidRDefault="000A363A" w:rsidP="00265F81">
            <w:pPr>
              <w:pStyle w:val="Heading1"/>
              <w:numPr>
                <w:ilvl w:val="0"/>
                <w:numId w:val="62"/>
              </w:numPr>
              <w:outlineLvl w:val="0"/>
              <w:rPr>
                <w:color w:val="816200" w:themeColor="accent5" w:themeShade="80"/>
                <w:sz w:val="28"/>
                <w:szCs w:val="30"/>
              </w:rPr>
            </w:pPr>
            <w:r w:rsidRPr="00D3344C">
              <w:rPr>
                <w:color w:val="816200" w:themeColor="accent5" w:themeShade="80"/>
                <w:sz w:val="28"/>
                <w:szCs w:val="30"/>
              </w:rPr>
              <w:t>Cultural and Natural Resources</w:t>
            </w:r>
          </w:p>
        </w:tc>
      </w:tr>
      <w:tr w:rsidR="000F7267" w:rsidRPr="00265F81" w14:paraId="1740914D" w14:textId="77777777" w:rsidTr="00F5653E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55FBBC4E" w:rsidR="000F7267" w:rsidRPr="006776A5" w:rsidRDefault="00FF082C" w:rsidP="006776A5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sz w:val="28"/>
                <w:szCs w:val="30"/>
              </w:rPr>
            </w:pPr>
            <w:r w:rsidRPr="006776A5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has natural and cultural (tangible and intangible) resources recognized at national, </w:t>
            </w:r>
            <w:proofErr w:type="gramStart"/>
            <w:r w:rsidRPr="006776A5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regional</w:t>
            </w:r>
            <w:proofErr w:type="gramEnd"/>
            <w:r w:rsidRPr="006776A5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 or international level.</w:t>
            </w:r>
          </w:p>
        </w:tc>
      </w:tr>
      <w:tr w:rsidR="000A363A" w:rsidRPr="00265F81" w14:paraId="3758E6AF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5867A4C7" w:rsidR="000A363A" w:rsidRPr="00265F81" w:rsidRDefault="34A89FE6" w:rsidP="00265F81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6730725B">
              <w:rPr>
                <w:rFonts w:ascii="Arial" w:hAnsi="Arial" w:cs="Arial"/>
                <w:b/>
                <w:bCs/>
                <w:color w:val="404040" w:themeColor="text1" w:themeTint="BF"/>
              </w:rPr>
              <w:t>cultural resources</w:t>
            </w: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 (tangible and intangible)? *</w:t>
            </w:r>
          </w:p>
          <w:p w14:paraId="5DE54E0A" w14:textId="4D751F7D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F25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40EFB2D8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ACE0CF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3944F4" w14:textId="3BDC1432" w:rsidR="000A363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tangible and intangible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990720"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1C69B1C8" w14:textId="77777777" w:rsidR="00990720" w:rsidRPr="00265F81" w:rsidRDefault="00990720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461293" w14:textId="6B296C29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1</w:t>
            </w:r>
          </w:p>
          <w:p w14:paraId="3B43507E" w14:textId="13661D9C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2</w:t>
            </w:r>
          </w:p>
          <w:p w14:paraId="2073C95E" w14:textId="1550DA3F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3</w:t>
            </w:r>
          </w:p>
          <w:p w14:paraId="1500DB97" w14:textId="4E0229EF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4</w:t>
            </w:r>
          </w:p>
          <w:p w14:paraId="5CF4EB6C" w14:textId="77777777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41821B2A" w14:textId="42AFB6B1" w:rsidR="000A363A" w:rsidRPr="005E04B0" w:rsidRDefault="000A363A" w:rsidP="005E04B0">
            <w:pPr>
              <w:spacing w:line="276" w:lineRule="auto"/>
              <w:ind w:left="360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2F9AD9FC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77777777" w:rsidR="000A363A" w:rsidRPr="00265F81" w:rsidRDefault="000A363A" w:rsidP="00265F81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natural resources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74D9F1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787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DC73CA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2FA1A79" w14:textId="3C30A299" w:rsidR="00E945F8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</w:t>
            </w:r>
            <w:r>
              <w:rPr>
                <w:rFonts w:ascii="Arial" w:hAnsi="Arial" w:cs="Arial"/>
                <w:color w:val="404040" w:themeColor="text1" w:themeTint="BF"/>
              </w:rPr>
              <w:t>natural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5FD66447" w14:textId="77777777" w:rsidR="00E945F8" w:rsidRPr="00265F81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CEED538" w14:textId="77777777" w:rsidR="000A363A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1</w:t>
            </w:r>
          </w:p>
          <w:p w14:paraId="7EC95BCA" w14:textId="5D02A1A7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2</w:t>
            </w:r>
          </w:p>
          <w:p w14:paraId="2C61FD3D" w14:textId="313211D1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3</w:t>
            </w:r>
          </w:p>
          <w:p w14:paraId="72B01A6E" w14:textId="4E8E07B6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4</w:t>
            </w:r>
          </w:p>
          <w:p w14:paraId="687F3326" w14:textId="77777777" w:rsidR="005E04B0" w:rsidRPr="005E04B0" w:rsidRDefault="005E04B0" w:rsidP="005E04B0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5AACBB50" w14:textId="167A2F8F" w:rsidR="005E04B0" w:rsidRPr="005E04B0" w:rsidRDefault="005E04B0" w:rsidP="005E04B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7ED7" w14:textId="3284AB5B" w:rsidR="00603CCC" w:rsidRPr="00635FA3" w:rsidRDefault="00603CCC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635FA3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on this area of evaluation </w:t>
            </w:r>
            <w:r w:rsidRPr="00635FA3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635FA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A2485E0" w14:textId="77777777" w:rsidR="00927358" w:rsidRDefault="00927358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30B71E" w14:textId="5CFB9224" w:rsidR="00F5653E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A22623E" w14:textId="77777777" w:rsidR="000262DC" w:rsidRPr="00F50D1A" w:rsidRDefault="000262DC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68554F2" w14:textId="25EDE473" w:rsidR="00F5653E" w:rsidRP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51783533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482F" w14:textId="57B7F36C" w:rsidR="000A363A" w:rsidRPr="00265F81" w:rsidRDefault="000A363A" w:rsidP="00265F81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 w:rsidR="0052071B"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="0052071B"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supporting relevant internet links: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25918985"/>
                <w:placeholder>
                  <w:docPart w:val="1A318EEBF6544F4D90DC62678CEB9C01"/>
                </w:placeholder>
                <w:showingPlcHdr/>
              </w:sdtPr>
              <w:sdtEndPr/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12167919"/>
                <w:placeholder>
                  <w:docPart w:val="1A318EEBF6544F4D90DC62678CEB9C01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781148445"/>
              <w:placeholder>
                <w:docPart w:val="1A318EEBF6544F4D90DC62678CEB9C01"/>
              </w:placeholder>
              <w:showingPlcHdr/>
            </w:sdtPr>
            <w:sdtEndPr/>
            <w:sdtContent>
              <w:p w14:paraId="0E0ADACA" w14:textId="42085512" w:rsidR="000A363A" w:rsidRPr="00265F81" w:rsidRDefault="00495E27" w:rsidP="00265F81">
                <w:pPr>
                  <w:pStyle w:val="ListParagraph"/>
                  <w:spacing w:after="0" w:line="276" w:lineRule="auto"/>
                  <w:jc w:val="both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</w:tbl>
    <w:p w14:paraId="0B9DB9C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39792DE1" w14:textId="77777777" w:rsidTr="00F5653E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CEBB485" w14:textId="5BD711FF" w:rsidR="000A363A" w:rsidRPr="00D3344C" w:rsidRDefault="000A363A" w:rsidP="356CB6D0">
            <w:pPr>
              <w:pStyle w:val="Heading1"/>
              <w:numPr>
                <w:ilvl w:val="0"/>
                <w:numId w:val="62"/>
              </w:numPr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Promotion and Conservation of Cultural Resources</w:t>
            </w:r>
          </w:p>
        </w:tc>
      </w:tr>
      <w:tr w:rsidR="00227CF0" w:rsidRPr="00927358" w14:paraId="43C6F595" w14:textId="77777777" w:rsidTr="00F5653E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464A2D1" w14:textId="3C84EE55" w:rsidR="00227CF0" w:rsidRPr="00927358" w:rsidRDefault="001B5AE1" w:rsidP="00927358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92735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the promotion and conservation of its cultural resources which make it unique and authentic.</w:t>
            </w:r>
          </w:p>
        </w:tc>
      </w:tr>
      <w:tr w:rsidR="00EE70E5" w:rsidRPr="00265F81" w14:paraId="5D29C85D" w14:textId="77777777" w:rsidTr="00C97FE6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93A" w14:textId="0C63D3EC" w:rsidR="00EE70E5" w:rsidRPr="00635FA3" w:rsidRDefault="00EE70E5" w:rsidP="00635FA3">
            <w:pPr>
              <w:pStyle w:val="ListParagraph"/>
              <w:numPr>
                <w:ilvl w:val="0"/>
                <w:numId w:val="8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635FA3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the </w:t>
            </w:r>
            <w:r w:rsidRPr="00635FA3">
              <w:rPr>
                <w:rFonts w:ascii="Arial" w:hAnsi="Arial" w:cs="Arial"/>
                <w:b/>
                <w:bCs/>
                <w:color w:val="404040" w:themeColor="text1" w:themeTint="BF"/>
              </w:rPr>
              <w:t>conservation and promotion of its cultural resources</w:t>
            </w:r>
            <w:r w:rsidRPr="00635FA3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DBD43C5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124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DD8D0C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364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E78CCD7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B5738E2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that the village is implementing for conservation and promotion of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847DA2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8828FD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FE9ADEB" w14:textId="77777777" w:rsidR="00EE70E5" w:rsidRPr="00265F81" w:rsidRDefault="00EE70E5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E70E5" w:rsidRPr="00265F81" w14:paraId="1CF85EC0" w14:textId="77777777" w:rsidTr="00C97FE6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8D59" w14:textId="0398B13F" w:rsidR="00EE70E5" w:rsidRPr="00265F81" w:rsidRDefault="00EE70E5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Please add any relevant comments on this area of evaluation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150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2866A9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9B350E2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D294E3B" w14:textId="13D4641A" w:rsidR="00EE70E5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85368F3" w14:textId="200A108A" w:rsidR="00EE70E5" w:rsidRPr="00265F81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E70E5" w:rsidRPr="00265F81" w14:paraId="2409CD15" w14:textId="77777777" w:rsidTr="00FC64A7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B8D9" w14:textId="27E37EC6" w:rsidR="00EE70E5" w:rsidRPr="00265F81" w:rsidRDefault="00EE70E5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32003866"/>
                <w:placeholder>
                  <w:docPart w:val="502E48D5A9A242CCA4B39E008C87BFAC"/>
                </w:placeholder>
                <w:showingPlcHdr/>
              </w:sdtPr>
              <w:sdtEndPr/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42548454"/>
                <w:placeholder>
                  <w:docPart w:val="502E48D5A9A242CCA4B39E008C87BFAC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637495512"/>
              <w:placeholder>
                <w:docPart w:val="502E48D5A9A242CCA4B39E008C87BFAC"/>
              </w:placeholder>
              <w:showingPlcHdr/>
            </w:sdtPr>
            <w:sdtEndPr/>
            <w:sdtContent>
              <w:p w14:paraId="635B5983" w14:textId="110FD577" w:rsidR="00EE70E5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EE70E5" w:rsidRPr="00265F81" w14:paraId="3594BFAA" w14:textId="77777777" w:rsidTr="00FC64A7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1FFCCA" w14:textId="5A94CA35" w:rsidR="00EE70E5" w:rsidRPr="00FC64A7" w:rsidRDefault="00EE70E5" w:rsidP="00FC64A7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bookmarkStart w:id="1" w:name="_Hlk99087399"/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2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147D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5031E8" w:rsidRPr="00265F81" w14:paraId="67F6938A" w14:textId="77777777" w:rsidTr="00FC64A7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3684F6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9778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97C55B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0518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87B14CB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67114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4D9766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58703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A03246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0583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DB56DA3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5329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43BE79F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795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9319DB2" w14:textId="57825A90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95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41B6A13D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348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9305B" w14:textId="00791F69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2179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90D466" w14:textId="269267F6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7441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09310F85" w14:textId="46F94B1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7450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3A2D193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9378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2D30C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4742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3B54319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4834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DBD2D9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4072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5B7724" w14:textId="4B34B496" w:rsidR="005031E8" w:rsidRPr="3220A320" w:rsidRDefault="005031E8" w:rsidP="005031E8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6633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  <w:bookmarkEnd w:id="1"/>
    </w:tbl>
    <w:p w14:paraId="270D5B3F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2B9B69BC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3E821555" w:rsidR="000A363A" w:rsidRPr="00D3344C" w:rsidRDefault="000A363A" w:rsidP="356CB6D0">
            <w:pPr>
              <w:pStyle w:val="Heading1"/>
              <w:numPr>
                <w:ilvl w:val="0"/>
                <w:numId w:val="62"/>
              </w:numPr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Economic Sustainability</w:t>
            </w:r>
          </w:p>
        </w:tc>
      </w:tr>
      <w:tr w:rsidR="00473AD7" w:rsidRPr="00E93E13" w14:paraId="1B572D80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7C3E6150" w:rsidR="00473AD7" w:rsidRPr="00E93E13" w:rsidRDefault="13FB127F" w:rsidP="00E93E1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is committed to promote economic sustainability supporting business development, </w:t>
            </w:r>
            <w:proofErr w:type="gramStart"/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entrepreneurship</w:t>
            </w:r>
            <w:proofErr w:type="gramEnd"/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investment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880E62" w:rsidRPr="00265F81" w14:paraId="13334933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2C37DD7F" w:rsidR="00880E62" w:rsidRPr="00265F81" w:rsidRDefault="00880E62" w:rsidP="00265F81">
            <w:pPr>
              <w:pStyle w:val="ListParagraph"/>
              <w:numPr>
                <w:ilvl w:val="0"/>
                <w:numId w:val="8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initiatives to support the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access to finance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for tourism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development 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and tourism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investment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FC3D6C2" w14:textId="77777777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1D5AB42E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E5A101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028413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BCE4FC0" w14:textId="77777777" w:rsidR="00880E62" w:rsidRPr="00265F81" w:rsidRDefault="00880E6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1586B620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0E1C5863" w:rsidR="00880E62" w:rsidRPr="00265F81" w:rsidRDefault="00880E62" w:rsidP="00265F81">
            <w:pPr>
              <w:pStyle w:val="ListParagraph"/>
              <w:numPr>
                <w:ilvl w:val="0"/>
                <w:numId w:val="8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a framework that is conducive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business development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, particularly for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Micro, Small and Medium Enterprises (MSMEs)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entrepreneurship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CAA6C8B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3BBF11D7" w:rsidR="00880E62" w:rsidRPr="00265F81" w:rsidRDefault="00880E6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F759CB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0B09CE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95A9F98" w14:textId="5AFFCBC6" w:rsidR="00783020" w:rsidRPr="00265F81" w:rsidRDefault="00783020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187245DD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32C" w14:textId="2B2C7917" w:rsidR="00880E62" w:rsidRPr="00CA4F79" w:rsidRDefault="00880E62" w:rsidP="356CB6D0">
            <w:pPr>
              <w:pStyle w:val="ListParagraph"/>
              <w:numPr>
                <w:ilvl w:val="0"/>
                <w:numId w:val="48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356CB6D0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economic sustainability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limit): *</w:t>
            </w:r>
          </w:p>
          <w:p w14:paraId="3942E4C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0F0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7ACF88B" w14:textId="77777777" w:rsidR="00880E62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4130E086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F437" w14:textId="00187FAB" w:rsidR="00880E62" w:rsidRPr="00265F81" w:rsidRDefault="00880E62" w:rsidP="00635FA3">
            <w:pPr>
              <w:pStyle w:val="ListParagraph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0401737"/>
                <w:placeholder>
                  <w:docPart w:val="513C3CACEBF74142ACFBC09A2DF4771A"/>
                </w:placeholder>
                <w:showingPlcHdr/>
              </w:sdtPr>
              <w:sdtEndPr/>
              <w:sdtContent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17417022"/>
                <w:placeholder>
                  <w:docPart w:val="513C3CACEBF74142ACFBC09A2DF4771A"/>
                </w:placeholder>
                <w:showingPlcHdr/>
              </w:sdtPr>
              <w:sdtEndPr/>
              <w:sdtContent>
                <w:r w:rsidR="00495E27"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131398829"/>
              <w:placeholder>
                <w:docPart w:val="513C3CACEBF74142ACFBC09A2DF4771A"/>
              </w:placeholder>
              <w:showingPlcHdr/>
            </w:sdtPr>
            <w:sdtEndPr/>
            <w:sdtContent>
              <w:p w14:paraId="541BE661" w14:textId="12D957D4" w:rsidR="00880E62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355442" w:rsidRPr="00265F81" w14:paraId="4659A62A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E23A1" w14:textId="54D33BC0" w:rsidR="00355442" w:rsidRPr="00FC64A7" w:rsidRDefault="00355442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lastRenderedPageBreak/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3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163C1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355442" w:rsidRPr="00265F81" w14:paraId="1B953513" w14:textId="77777777" w:rsidTr="00355442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486874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19726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DC2A1F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446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548A407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05639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C9864B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6279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431DEDD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3298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3F824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7154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74B369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92601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1374AB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641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6FC6CC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17661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2A518E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4503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D879F6F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3792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FC401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3439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6327E6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361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271D89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6145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A509DA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56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77DE6A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3764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09C69D7" w14:textId="77777777" w:rsidR="00355442" w:rsidRPr="3220A320" w:rsidRDefault="00355442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9632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0B2253C4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p w14:paraId="3EF44CF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35AD9A64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25B69335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Social Sustainab</w:t>
            </w:r>
            <w:r w:rsidRPr="00D3344C">
              <w:rPr>
                <w:color w:val="816200" w:themeColor="accent5" w:themeShade="80"/>
                <w:sz w:val="28"/>
                <w:szCs w:val="28"/>
                <w:shd w:val="clear" w:color="auto" w:fill="DEDEDE" w:themeFill="text2" w:themeFillTint="33"/>
              </w:rPr>
              <w:t>i</w:t>
            </w:r>
            <w:r w:rsidRPr="00D3344C">
              <w:rPr>
                <w:color w:val="816200" w:themeColor="accent5" w:themeShade="80"/>
                <w:sz w:val="28"/>
                <w:szCs w:val="28"/>
              </w:rPr>
              <w:t>lity</w:t>
            </w:r>
          </w:p>
        </w:tc>
      </w:tr>
      <w:tr w:rsidR="00473AD7" w:rsidRPr="00E93E13" w14:paraId="7C7E0DDA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52EA2AF0" w14:textId="22CF2C69" w:rsidR="00473AD7" w:rsidRPr="00E93E13" w:rsidRDefault="001520C9" w:rsidP="00D44BFE">
            <w:pPr>
              <w:pStyle w:val="Heading1"/>
              <w:numPr>
                <w:ilvl w:val="0"/>
                <w:numId w:val="0"/>
              </w:numPr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promote social inclusion and equality</w:t>
            </w:r>
            <w:r w:rsidR="00333A6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355442" w:rsidRPr="00265F81" w14:paraId="300F1BC7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5059D92E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foster employment in the tourism sector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D249D95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55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BE4E0D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20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4F1EE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65CC3A" w14:textId="6B0EDB8D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754BEF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92DED2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842F4C3" w14:textId="77777777" w:rsidR="00355442" w:rsidRPr="00265F81" w:rsidRDefault="0035544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415104" w:rsidRPr="00265F81" w14:paraId="284ACDE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D600" w14:textId="3B54D04A" w:rsidR="00415104" w:rsidRDefault="00EC1F38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Please provide a description of the status of access to school enrolment</w:t>
            </w:r>
            <w:r w:rsidR="00EE685C">
              <w:rPr>
                <w:rFonts w:ascii="Arial" w:hAnsi="Arial" w:cs="Arial"/>
                <w:color w:val="404040" w:themeColor="text1" w:themeTint="BF"/>
              </w:rPr>
              <w:t xml:space="preserve"> (if possible,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by gender</w:t>
            </w:r>
            <w:r w:rsidR="00EE685C">
              <w:rPr>
                <w:rFonts w:ascii="Arial" w:hAnsi="Arial" w:cs="Arial"/>
                <w:color w:val="404040" w:themeColor="text1" w:themeTint="BF"/>
              </w:rPr>
              <w:t>)</w:t>
            </w:r>
            <w:r w:rsidR="00B549E2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(primary and secondary)</w:t>
            </w:r>
            <w:r w:rsidR="006F3B08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="00B549E2">
              <w:rPr>
                <w:rFonts w:ascii="Arial" w:hAnsi="Arial" w:cs="Arial"/>
                <w:color w:val="404040" w:themeColor="text1" w:themeTint="BF"/>
              </w:rPr>
              <w:t>* (100</w:t>
            </w:r>
            <w:r w:rsidR="00EE685C">
              <w:rPr>
                <w:rFonts w:ascii="Arial" w:hAnsi="Arial" w:cs="Arial"/>
                <w:color w:val="404040" w:themeColor="text1" w:themeTint="BF"/>
              </w:rPr>
              <w:t xml:space="preserve"> words)</w:t>
            </w:r>
          </w:p>
          <w:p w14:paraId="68410583" w14:textId="77777777" w:rsidR="00EE685C" w:rsidRDefault="00EE685C" w:rsidP="00EE685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F3CFADB" w14:textId="77777777" w:rsidR="00EE685C" w:rsidRPr="00F50D1A" w:rsidRDefault="00EE685C" w:rsidP="00EE685C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CE0D4A7" w14:textId="6367B5E7" w:rsidR="00EE685C" w:rsidRPr="00D3344C" w:rsidRDefault="00EE685C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7048555E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474C5E50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advance gender balance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in tourism and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to support 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skills development, employment and entrepreneurship in tourism for youth (17-29 years old)? *</w:t>
            </w:r>
          </w:p>
          <w:p w14:paraId="5414197C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584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22820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869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E2905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1776FA8" w14:textId="117FAE1E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1FC5528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FCDA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1BD47CB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5A62ADDC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6A47648D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foster opportunities for vulnerable populations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in tourism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(i.e., underrepresented residents from indigenous groups of ethnic minorities and persons with disabilities)? *</w:t>
            </w:r>
          </w:p>
          <w:p w14:paraId="6FBED7A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354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654951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3473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BA5BE7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33EF1" w14:textId="5E94D929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1A11E2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D0F201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4027F1D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12A61236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41B369C0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initiatives to advance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human resources, education and skills development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, with particular focus in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advancing innovation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reducing the digital skills gap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</w:rPr>
              <w:t>in tourism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D16005B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4343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1878B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800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DB5C79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445C441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536B3D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9EFC6C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B23B3CE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051F395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338EB2BE" w:rsidR="00355442" w:rsidRPr="00265F81" w:rsidRDefault="00355442" w:rsidP="00265F81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3220A320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3220A320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3220A320">
              <w:rPr>
                <w:rFonts w:ascii="Arial" w:hAnsi="Arial" w:cs="Arial"/>
                <w:b/>
                <w:bCs/>
                <w:color w:val="404040" w:themeColor="text1" w:themeTint="BF"/>
              </w:rPr>
              <w:t>advance accessibility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 for travellers with specific access requirements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(persons </w:t>
            </w:r>
            <w:r w:rsidRPr="00C62C3F">
              <w:rPr>
                <w:rFonts w:ascii="Arial" w:hAnsi="Arial" w:cs="Arial"/>
                <w:color w:val="404040" w:themeColor="text1" w:themeTint="BF"/>
              </w:rPr>
              <w:t>with disabilities</w:t>
            </w:r>
            <w:r>
              <w:rPr>
                <w:rFonts w:ascii="Arial" w:hAnsi="Arial" w:cs="Arial"/>
                <w:color w:val="404040" w:themeColor="text1" w:themeTint="BF"/>
              </w:rPr>
              <w:t>)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503F02D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415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21C6C3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297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1D30D90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6A7B4A" w14:textId="5A421FD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743AFA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B7025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4CD5BA3" w14:textId="77777777" w:rsidR="00355442" w:rsidRPr="00265F81" w:rsidRDefault="00355442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5E6D73F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81DD" w14:textId="74DC288B" w:rsidR="00355442" w:rsidRPr="00265F81" w:rsidRDefault="00355442" w:rsidP="356CB6D0">
            <w:pPr>
              <w:pStyle w:val="ListParagraph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356CB6D0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social sustainability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04E2F9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2856723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690EC0A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47516CBC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BBD8" w14:textId="3E006591" w:rsidR="00355442" w:rsidRPr="00265F81" w:rsidRDefault="00355442" w:rsidP="356CB6D0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lastRenderedPageBreak/>
              <w:t>Please provide up to three supporting relevant internet links: *</w:t>
            </w:r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89557774"/>
                <w:placeholder>
                  <w:docPart w:val="A83F14FC549D4BD99C016C5468175644"/>
                </w:placeholder>
                <w:showingPlcHdr/>
              </w:sdtPr>
              <w:sdtEndPr/>
              <w:sdtContent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6042725"/>
                <w:placeholder>
                  <w:docPart w:val="A83F14FC549D4BD99C016C5468175644"/>
                </w:placeholder>
                <w:showingPlcHdr/>
              </w:sdtPr>
              <w:sdtEndPr/>
              <w:sdtContent>
                <w:r w:rsidR="00495E27"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67839250"/>
              <w:placeholder>
                <w:docPart w:val="A83F14FC549D4BD99C016C5468175644"/>
              </w:placeholder>
              <w:showingPlcHdr/>
            </w:sdtPr>
            <w:sdtEndPr/>
            <w:sdtContent>
              <w:p w14:paraId="7F041865" w14:textId="6DD61B9F" w:rsidR="00355442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39CB04D4" w14:textId="77777777" w:rsidTr="00BC47A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619CDA" w14:textId="2238B0B8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4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08D1E232" w14:textId="77777777" w:rsidTr="00BC47A2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850FB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3948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7B9E28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0412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356F6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97655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007C8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104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FB5BE9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39233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5CF97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8892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DA87C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7470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99765F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0650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30511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60984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A378F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095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26513A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0042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B0713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13480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DF452F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339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1200E4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32025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D14C8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6752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972C05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4010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9EB3A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9159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19C53FAA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0392AAF7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7DD18D6B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Environmental Sustainability</w:t>
            </w:r>
          </w:p>
        </w:tc>
      </w:tr>
      <w:tr w:rsidR="00C14003" w:rsidRPr="00E93E13" w14:paraId="1A6F47E0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209ECED4" w:rsidR="00C14003" w:rsidRPr="00E93E13" w:rsidRDefault="00C14003" w:rsidP="00E93E1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environmental sustainability through the promotion and/or dissemination of policies, measures and initiatives that advance the preservation and conservation of its natural resources and minimize the impact of tourism development on the environment.</w:t>
            </w:r>
          </w:p>
        </w:tc>
      </w:tr>
      <w:tr w:rsidR="00F4453B" w:rsidRPr="00265F81" w14:paraId="09CD2B34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4119BFCE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for the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preservation and conservation of natural resources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B1F9F18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91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27437F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703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289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AEB61C" w14:textId="32586B37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C83B73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18A7C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0200C15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50B0F3B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74C0497B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fighting climate change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A9B01E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9709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A4681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4221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3AE3A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F4634FD" w14:textId="14A7DD4E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3E9E27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A2397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DBC320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8F28518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0AEA0C26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reduce single-use plastics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in tourism? *</w:t>
            </w:r>
          </w:p>
          <w:p w14:paraId="277CAB9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0262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4CF3E0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8052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D8C9180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58143E9B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0968291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FDA1E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7C8ECA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B5AE479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0389FB46" w:rsidR="00F4453B" w:rsidRPr="00265F81" w:rsidRDefault="00F4453B" w:rsidP="00265F81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initiatives to monitor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reduce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the impact of tourism on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water consumption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the generation of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sewage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solid waste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2718AE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15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EBA3D3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99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F8CDE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635FA995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521324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92B5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44ACC47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17E736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F7AE" w14:textId="37029DA5" w:rsidR="00F4453B" w:rsidRPr="00F01873" w:rsidRDefault="00F4453B" w:rsidP="00F01873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F01873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F01873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F01873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environmental sustainability in this area </w:t>
            </w:r>
            <w:r w:rsidRPr="00F01873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150</w:t>
            </w:r>
            <w:r w:rsidRPr="00F0187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words limit)</w:t>
            </w:r>
            <w:r w:rsidRPr="00F0187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4FC816A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A1A751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EC1814C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D10720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33E1" w14:textId="60370EC6" w:rsidR="00F4453B" w:rsidRPr="00F01873" w:rsidRDefault="00F4453B" w:rsidP="00F01873">
            <w:pPr>
              <w:pStyle w:val="ListParagraph"/>
              <w:numPr>
                <w:ilvl w:val="0"/>
                <w:numId w:val="52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F01873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 w:rsidRPr="00F01873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id w:val="-1372000458"/>
                <w:placeholder>
                  <w:docPart w:val="46D6A2511C4343DB9899D10D55B26AB7"/>
                </w:placeholder>
                <w:showingPlcHdr/>
              </w:sdtPr>
              <w:sdtEndPr/>
              <w:sdtContent>
                <w:r w:rsidRPr="00375F33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F01873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id w:val="1782609121"/>
                <w:placeholder>
                  <w:docPart w:val="46D6A2511C4343DB9899D10D55B26AB7"/>
                </w:placeholder>
                <w:showingPlcHdr/>
              </w:sdtPr>
              <w:sdtEndPr/>
              <w:sdtContent>
                <w:r w:rsidR="00495E27" w:rsidRPr="00375F33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719330102"/>
              <w:placeholder>
                <w:docPart w:val="46D6A2511C4343DB9899D10D55B26AB7"/>
              </w:placeholder>
              <w:showingPlcHdr/>
            </w:sdtPr>
            <w:sdtEndPr/>
            <w:sdtContent>
              <w:p w14:paraId="37160E50" w14:textId="6CDEFB3E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375F33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07D41A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091526" w14:textId="1BB9C310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5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="00704673"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*</w:t>
            </w:r>
          </w:p>
        </w:tc>
      </w:tr>
      <w:tr w:rsidR="00F4453B" w:rsidRPr="00265F81" w14:paraId="1FEDC153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4B636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8291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313C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6963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6F6BB9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27026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87B3B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9740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06A38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894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BD9F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2003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DA0E47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5146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6A478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3507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847081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01403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0F4D5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2702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E164E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2165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8D267E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1263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AE8C95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4695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F8189F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2822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97984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0433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B904A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9696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DF44AF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59269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1AF46AB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20BB97D7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A2C15EE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Tourism Development and Value Chain Integration</w:t>
            </w:r>
          </w:p>
        </w:tc>
      </w:tr>
      <w:tr w:rsidR="00D56834" w:rsidRPr="00FA2CB1" w14:paraId="66C94222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140E560C" w:rsidR="00D56834" w:rsidRPr="00FA2CB1" w:rsidRDefault="1828750A" w:rsidP="00FA2CB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tourism in the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village 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is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significant</w:t>
            </w:r>
            <w:r w:rsidR="0068058D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ly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marketed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</w:t>
            </w:r>
            <w:r w:rsidR="00D558C5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F047C6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develop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. </w:t>
            </w:r>
            <w:r w:rsidR="00AD630F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further promotes the enhancement of the tourism value chain and the competitiveness of the destination in areas related to market access, marketing and promotion, innovation, product development and quality. </w:t>
            </w:r>
          </w:p>
        </w:tc>
      </w:tr>
      <w:tr w:rsidR="00F4453B" w:rsidRPr="00265F81" w14:paraId="5AE808B4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3C640A68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Is the village integrated into an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area with wider tourism attractions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(e.g.  part of a thematic national,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regional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or international route, of a cluster of villages with common natural and cultural values, of a natural park, etc)? *</w:t>
            </w:r>
          </w:p>
          <w:p w14:paraId="02F2531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3636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56A1F3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0776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3BC7C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76D50B3" w14:textId="16B49DC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D7DBC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17207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7FA402D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10D6D67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accommodation options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that reflect rural and local values? *</w:t>
            </w:r>
          </w:p>
          <w:p w14:paraId="0AB018A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74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AFA0A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32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B21D0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8105589" w14:textId="13FFA076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5FBA6B14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AAC419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430A68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C3B80BB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0CAE2EC8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promote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local gastronomy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local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culinary culture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6E093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7379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8883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658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3BD0C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4B75A519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C4B0CA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0F4A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2F410FD7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FF1DECA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2971E74F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promote the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inclusion of farmers and local producers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(handicrafts, etc.) in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products, activities and experiences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related to local traditions and facilitate their purchase by tourists? *</w:t>
            </w:r>
          </w:p>
          <w:p w14:paraId="0956AFF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24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DA9E8F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918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A5BB2E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90E3DC" w14:textId="6644B669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8AE87AF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9837F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ADBE5DE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B33F22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advocate for the implementation of tourism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quality standards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certification systems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among tourism businesses and services providers? *</w:t>
            </w:r>
          </w:p>
          <w:p w14:paraId="7AC4AF3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4667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683DC2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5204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A19D1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F5DA2B" w14:textId="0428CF08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ED78D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140AA2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DEDEF2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28A2AB5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CB0" w14:textId="4349C731" w:rsidR="00F4453B" w:rsidRPr="003B68C8" w:rsidRDefault="00F4453B" w:rsidP="003B68C8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3B68C8">
              <w:rPr>
                <w:rFonts w:ascii="Arial" w:hAnsi="Arial" w:cs="Arial"/>
                <w:color w:val="404040" w:themeColor="text1" w:themeTint="BF"/>
              </w:rPr>
              <w:t xml:space="preserve">Do businesses in the village have </w:t>
            </w:r>
            <w:r w:rsidRPr="003B68C8">
              <w:rPr>
                <w:rFonts w:ascii="Arial" w:hAnsi="Arial" w:cs="Arial"/>
                <w:b/>
                <w:bCs/>
                <w:color w:val="404040" w:themeColor="text1" w:themeTint="BF"/>
              </w:rPr>
              <w:t>e-commerce facilities and/or electronic payments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?</w:t>
            </w:r>
            <w:r w:rsidRPr="003B68C8"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68EE07F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217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749B2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02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E2F82C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55786E6" w14:textId="77777777" w:rsidR="00F4453B" w:rsidRPr="00265F81" w:rsidRDefault="00F4453B" w:rsidP="003B68C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67FB092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9B256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B4D51B7" w14:textId="6B2B4C8F" w:rsidR="00F4453B" w:rsidRPr="003B68C8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9FE0F4D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signage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39DCCB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533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C33D2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401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0DF5A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A96FF5B" w14:textId="20C767D8" w:rsidR="00F4453B" w:rsidRPr="00EA778B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EA778B">
              <w:rPr>
                <w:rFonts w:ascii="Arial" w:hAnsi="Arial" w:cs="Arial"/>
                <w:color w:val="404040" w:themeColor="text1" w:themeTint="BF"/>
              </w:rPr>
              <w:t>If selected YES, please provide up to 3 examples (photos):</w:t>
            </w:r>
          </w:p>
          <w:p w14:paraId="0DCF3C86" w14:textId="77777777" w:rsidR="00F4453B" w:rsidRPr="00EA778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F4453B" w:rsidRPr="00EA778B" w14:paraId="58DCA270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519AE6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EA778B" w14:paraId="09196D83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5092B5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265F81" w14:paraId="23090E67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EAF8" w14:textId="46B1662C" w:rsidR="00F4453B" w:rsidRPr="00FA2CB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</w:tbl>
          <w:p w14:paraId="2F8ADE42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EFCAB7E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D7D4F22" w14:textId="3261DA33" w:rsidR="00AF4887" w:rsidRPr="00265F81" w:rsidRDefault="00AF4887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253ED03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77777777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host </w:t>
            </w:r>
            <w:proofErr w:type="gramStart"/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events</w:t>
            </w:r>
            <w:proofErr w:type="gramEnd"/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and/or has developed relevant events, particularly related to local culture, knowledge and products? *</w:t>
            </w:r>
          </w:p>
          <w:p w14:paraId="38A0854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020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12557B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474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A31BC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CF39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events that the village has developed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46598C2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46286D0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6374C8D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7EEF63D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1A161FC5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000000" w:themeColor="text1"/>
              </w:rPr>
              <w:t xml:space="preserve">Does the village have or participate in </w:t>
            </w:r>
            <w:r w:rsidRPr="06BEC68E">
              <w:rPr>
                <w:rFonts w:ascii="Arial" w:hAnsi="Arial" w:cs="Arial"/>
                <w:b/>
                <w:bCs/>
                <w:color w:val="000000" w:themeColor="text1"/>
              </w:rPr>
              <w:t>marketing and promotion</w:t>
            </w:r>
            <w:r w:rsidRPr="06BEC68E">
              <w:rPr>
                <w:rFonts w:ascii="Arial" w:hAnsi="Arial" w:cs="Arial"/>
                <w:color w:val="000000" w:themeColor="text1"/>
              </w:rPr>
              <w:t xml:space="preserve"> plans/initiatives? *</w:t>
            </w:r>
          </w:p>
          <w:p w14:paraId="663960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993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4A2C7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397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2989C4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B15CB1" w14:textId="7F9DEA45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2193DE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D6933B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6EAEB0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D467AB3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And please add below the village’s website address and Social Media accounts (if any):</w:t>
            </w:r>
          </w:p>
          <w:p w14:paraId="73DE1019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90"/>
              <w:gridCol w:w="3996"/>
            </w:tblGrid>
            <w:tr w:rsidR="00F4453B" w:rsidRPr="00265F81" w14:paraId="782AB492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1C7E94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Website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30B208" w14:textId="67F0E68A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4192CF52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5E32D0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Instagram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00D15" w14:textId="7EFDF262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56FC23C9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285DD2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Twitter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A423BE" w14:textId="6F48905C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515FE4F7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F5C84A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Facebook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1726E" w14:textId="4DD715E1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3EFCF111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DFAD12" w14:textId="77777777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3220A320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LinkedIn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8779" w14:textId="4F6F2756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0A3B875E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8B191" w14:textId="73DF5C9E" w:rsidR="00F4453B" w:rsidRPr="3220A320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 xml:space="preserve">Other 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EA5C" w14:textId="7644FCD5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0EB89D07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5FF3E3" w14:textId="42A784A7" w:rsidR="00F4453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Other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C320C" w14:textId="4FA47B7A" w:rsidR="00F4453B" w:rsidRPr="00265F8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</w:tbl>
          <w:p w14:paraId="08B8F74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AF38AC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A2A4E6C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688180DB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Is the village’s tourism offer well represented in </w:t>
            </w:r>
            <w:r w:rsidRPr="6730725B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online and offline travel distribution channels </w:t>
            </w:r>
            <w:r w:rsidRPr="6730725B">
              <w:rPr>
                <w:rFonts w:ascii="Arial" w:hAnsi="Arial" w:cs="Arial"/>
                <w:color w:val="404040" w:themeColor="text1" w:themeTint="BF"/>
              </w:rPr>
              <w:t>(i.e.: Google My Business, TripAdvisor, Booking.com, etc.) and in other new business models platforms? *</w:t>
            </w:r>
          </w:p>
          <w:p w14:paraId="1288C56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494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408CC7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6342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97D95B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7A246A" w14:textId="5580503E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(80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7CC32C7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68CB275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FAA04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CE4263A" w14:textId="47722F49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Please provide relevant links that support your answer: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479B55C3" w14:textId="77777777" w:rsidR="00F4453B" w:rsidRPr="00265F81" w:rsidRDefault="000A0944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11001480"/>
                <w:placeholder>
                  <w:docPart w:val="0EAAD4E094D540C985446DB6A00D488A"/>
                </w:placeholder>
                <w:showingPlcHdr/>
              </w:sdtPr>
              <w:sdtEndPr/>
              <w:sdtContent>
                <w:r w:rsidR="00F4453B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2D35F9C0" w14:textId="1FCDCFD6" w:rsidR="00F4453B" w:rsidRPr="00265F81" w:rsidRDefault="000A0944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08145198"/>
                <w:placeholder>
                  <w:docPart w:val="018017589C634A938628BE56D890C445"/>
                </w:placeholder>
                <w:showingPlcHdr/>
              </w:sdtPr>
              <w:sdtEndPr/>
              <w:sdtContent>
                <w:r w:rsidR="00F4453B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="00F4453B"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62003593"/>
                <w:placeholder>
                  <w:docPart w:val="018017589C634A938628BE56D890C445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0ABB0169" w14:textId="3680433B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7E344D8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77777777" w:rsidR="00F4453B" w:rsidRDefault="00F4453B" w:rsidP="00222598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have </w:t>
            </w:r>
            <w:r w:rsidRPr="00635FA3">
              <w:rPr>
                <w:rFonts w:ascii="Arial" w:hAnsi="Arial" w:cs="Arial"/>
                <w:b/>
                <w:bCs/>
                <w:color w:val="404040" w:themeColor="text1" w:themeTint="BF"/>
              </w:rPr>
              <w:t>innovative products and experiences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</w:p>
          <w:p w14:paraId="133695D5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071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1ECF24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756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F4453B" w:rsidRDefault="00F4453B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4EEF86F0" w:rsidR="00F4453B" w:rsidRPr="00265F81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of how the village promotes its innovative products and experiences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B9C8C11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6244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32F19F0" w14:textId="33D3C81E" w:rsidR="00F4453B" w:rsidRPr="6730725B" w:rsidRDefault="00F4453B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FBCF45E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05FEB383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Please describe how </w:t>
            </w:r>
            <w:r w:rsidRPr="00222598">
              <w:rPr>
                <w:rFonts w:ascii="Arial" w:hAnsi="Arial" w:cs="Arial"/>
                <w:b/>
                <w:bCs/>
                <w:color w:val="404040" w:themeColor="text1" w:themeTint="BF"/>
              </w:rPr>
              <w:t>tourism brings positive economic impact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to the community and how it complements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with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existing economic activities such as agriculture, forestry, livestock and/or fisheries and their relevant processing industries. *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443452F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3C1D27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1F0C00D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644011C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60F486CA" w:rsidR="00F4453B" w:rsidRPr="00F01873" w:rsidRDefault="00F4453B" w:rsidP="00F0187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356CB6D0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for tourism development and value chain integration (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150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0F3A944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EB14B34" w14:textId="6D62CBCF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231A83C" w14:textId="77777777" w:rsidR="00AF383E" w:rsidRPr="00F50D1A" w:rsidRDefault="00AF383E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D426813" w14:textId="12D5BEAE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9F7DD65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61E5" w14:textId="7C1DE136" w:rsidR="00F4453B" w:rsidRPr="00265F81" w:rsidRDefault="00F4453B" w:rsidP="00265F81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0894833"/>
                <w:placeholder>
                  <w:docPart w:val="EFB5AA3E002741D3A98652E4FCFD3790"/>
                </w:placeholder>
                <w:showingPlcHdr/>
              </w:sdtPr>
              <w:sdtEndPr/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55473257"/>
                <w:placeholder>
                  <w:docPart w:val="EFB5AA3E002741D3A98652E4FCFD3790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584575200"/>
              <w:placeholder>
                <w:docPart w:val="EFB5AA3E002741D3A98652E4FCFD3790"/>
              </w:placeholder>
              <w:showingPlcHdr/>
            </w:sdtPr>
            <w:sdtEndPr/>
            <w:sdtContent>
              <w:p w14:paraId="2617560D" w14:textId="711AD8C4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35B6C881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7B77FB" w14:textId="4E323222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6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0739F528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36BB0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624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EB2D8C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89238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33628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9646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458724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733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25949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994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CC1590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30538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81B0B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122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A6565C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8722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FD479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5043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B09D8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5355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398E7B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5253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BFF1C5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7403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4F032C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2814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DD8635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8011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167EE2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41461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28171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6358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C0A03A0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22240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64F5531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604"/>
      </w:tblGrid>
      <w:tr w:rsidR="002D3C6B" w:rsidRPr="002D3C6B" w14:paraId="2EFE6ADE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52BBFF39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Governance and prioritization of tourism</w:t>
            </w:r>
          </w:p>
        </w:tc>
      </w:tr>
      <w:tr w:rsidR="003E4150" w:rsidRPr="00667181" w14:paraId="681899CD" w14:textId="77777777" w:rsidTr="00D3344C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4E328564" w:rsidR="003E4150" w:rsidRPr="00667181" w:rsidRDefault="00667181" w:rsidP="0066718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is committed to make </w:t>
            </w:r>
            <w:r w:rsidR="00942D12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</w:t>
            </w:r>
            <w:r w:rsidR="00942D12"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ourism </w:t>
            </w: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a strategic pillar for rural development. It further promotes a governance model based on public-private partnerships, cooperation with other government levels and the engagement of the community in tourism planning and development.</w:t>
            </w:r>
          </w:p>
        </w:tc>
      </w:tr>
      <w:tr w:rsidR="004D7C6D" w:rsidRPr="00667181" w14:paraId="7D66C50D" w14:textId="77777777" w:rsidTr="00D3344C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39C3" w14:textId="77777777" w:rsidR="004D7C6D" w:rsidRPr="000E34F3" w:rsidRDefault="000E34F3" w:rsidP="000E34F3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  <w:r w:rsidRPr="00D3344C">
              <w:rPr>
                <w:rFonts w:ascii="Arial" w:hAnsi="Arial" w:cs="Arial"/>
                <w:color w:val="404040" w:themeColor="text1" w:themeTint="BF"/>
              </w:rPr>
              <w:t xml:space="preserve">Has the village a dedicated </w:t>
            </w:r>
            <w:r w:rsidRPr="00D3344C">
              <w:rPr>
                <w:rFonts w:ascii="Arial" w:hAnsi="Arial" w:cs="Arial"/>
                <w:b/>
                <w:bCs/>
                <w:color w:val="404040" w:themeColor="text1" w:themeTint="BF"/>
              </w:rPr>
              <w:t>tourism development plan or policy</w:t>
            </w:r>
            <w:r w:rsidRPr="00D3344C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1EA1692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80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C70E59C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613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257434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E7C344" w14:textId="16C3B702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</w:t>
            </w:r>
            <w:r w:rsidR="00515934">
              <w:rPr>
                <w:rFonts w:ascii="Arial" w:hAnsi="Arial" w:cs="Arial"/>
                <w:color w:val="404040" w:themeColor="text1" w:themeTint="BF"/>
              </w:rPr>
              <w:t>a link to the document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C28917" w14:textId="77777777" w:rsidR="000E34F3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9EDE9A2" w14:textId="77777777" w:rsidR="000E34F3" w:rsidRDefault="000E34F3" w:rsidP="000E34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583692D" w14:textId="71F2C7F5" w:rsidR="000E34F3" w:rsidRPr="00D3344C" w:rsidRDefault="000E34F3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</w:tc>
      </w:tr>
      <w:tr w:rsidR="00F4453B" w:rsidRPr="00265F81" w14:paraId="685CAAA4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0F6BEA46" w:rsidR="00F4453B" w:rsidRPr="00265F81" w:rsidRDefault="00F4453B" w:rsidP="000E34F3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Has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the 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village a </w:t>
            </w:r>
            <w:r w:rsidRPr="00FA2CB1">
              <w:rPr>
                <w:rFonts w:ascii="Arial" w:hAnsi="Arial" w:cs="Arial"/>
                <w:b/>
                <w:bCs/>
                <w:color w:val="404040" w:themeColor="text1" w:themeTint="BF"/>
              </w:rPr>
              <w:t>dedicated structure for tourism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 development and management (public, private or public-private)? *</w:t>
            </w:r>
          </w:p>
          <w:p w14:paraId="20441085" w14:textId="3DD7713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660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3A81F9" w14:textId="5E32D7B4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871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992E7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0991CC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2C60E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339463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CF66E10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610DAD1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7271D5ED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collaboration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with the businesses in the village? *</w:t>
            </w:r>
          </w:p>
          <w:p w14:paraId="36B3C73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98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EE0B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42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3D1AA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B01EBEE" w14:textId="12113128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B79D1B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12D6F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F016144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DBD7B9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429911FD" w:rsidR="00F4453B" w:rsidRPr="00265F81" w:rsidRDefault="00F4453B" w:rsidP="00924636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cooperate with national or regional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government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s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tourism initiatives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15305B7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9790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0F1358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8313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661D50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27F7A21" w14:textId="422DFE70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279C94C5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04159E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F08D93" w14:textId="77777777" w:rsidR="00F4453B" w:rsidRPr="06BEC68E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A609FDF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1D27A4DF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the </w:t>
            </w:r>
            <w:r w:rsidRPr="356CB6D0">
              <w:rPr>
                <w:rFonts w:ascii="Arial" w:hAnsi="Arial" w:cs="Arial"/>
                <w:b/>
                <w:bCs/>
                <w:color w:val="404040" w:themeColor="text1" w:themeTint="BF"/>
              </w:rPr>
              <w:t>participation of the community and its residents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in tourism planning and development; and has measures that contribute to have tourism improve local well-being and satisfaction? *</w:t>
            </w:r>
          </w:p>
          <w:p w14:paraId="5A98580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337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175BF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544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B1CD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20A042D" w14:textId="13234D4B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2C9875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5942B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32BFFF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78DA30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2C4C4D5D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collaborate with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educational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academic institutions</w:t>
            </w:r>
            <w:r w:rsidR="00DF5D7D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D63F64" w:rsidRPr="00D3344C">
              <w:rPr>
                <w:rFonts w:ascii="Arial" w:hAnsi="Arial" w:cs="Arial"/>
                <w:color w:val="404040" w:themeColor="text1" w:themeTint="BF"/>
              </w:rPr>
              <w:t xml:space="preserve">in tourism related </w:t>
            </w:r>
            <w:r w:rsidR="009C67F3" w:rsidRPr="00D3344C">
              <w:rPr>
                <w:rFonts w:ascii="Arial" w:hAnsi="Arial" w:cs="Arial"/>
                <w:color w:val="404040" w:themeColor="text1" w:themeTint="BF"/>
              </w:rPr>
              <w:t>issues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4A4AFC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652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F76DC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52386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B3B76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6B315D3E" w14:textId="32F32E8F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9364C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333EE3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637FA7C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62BEA7E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36C9E72C" w:rsidR="00F4453B" w:rsidRPr="00265F81" w:rsidRDefault="767DCC19" w:rsidP="0453DCA3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rPr>
                <w:rFonts w:eastAsiaTheme="minorEastAsia"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453DCA3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453DCA3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governance and prioritization of tourism (market intelligence tools, etc.) </w:t>
            </w: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453DCA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7A2772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C22E6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64624ED" w14:textId="77777777" w:rsidR="00A3689F" w:rsidRPr="00265F81" w:rsidRDefault="00A3689F" w:rsidP="00C7739B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65D21AC" w14:textId="61D78508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C0AE574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C2B5" w14:textId="0888C0BD" w:rsidR="00F4453B" w:rsidRPr="00265F81" w:rsidRDefault="00F4453B" w:rsidP="00265F81">
            <w:pPr>
              <w:pStyle w:val="ListParagraph"/>
              <w:numPr>
                <w:ilvl w:val="0"/>
                <w:numId w:val="56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4538683"/>
                <w:placeholder>
                  <w:docPart w:val="7E006883A9CC47D687A7A055FC475F9E"/>
                </w:placeholder>
                <w:showingPlcHdr/>
              </w:sdtPr>
              <w:sdtEndPr/>
              <w:sdtContent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92372710"/>
                <w:placeholder>
                  <w:docPart w:val="7E006883A9CC47D687A7A055FC475F9E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428414447"/>
              <w:placeholder>
                <w:docPart w:val="7E006883A9CC47D687A7A055FC475F9E"/>
              </w:placeholder>
              <w:showingPlcHdr/>
            </w:sdtPr>
            <w:sdtEndPr/>
            <w:sdtContent>
              <w:p w14:paraId="666D78E9" w14:textId="7B2C852A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1AEBA4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BB656" w14:textId="1210DFF9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7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9B618F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goal:</w:t>
            </w:r>
            <w:r w:rsidR="009B618F"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</w:p>
        </w:tc>
      </w:tr>
      <w:tr w:rsidR="00F4453B" w:rsidRPr="00265F81" w14:paraId="38F5ABD6" w14:textId="77777777" w:rsidTr="0453DCA3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2C7EF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5926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10EE54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8647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7DB23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14371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82A223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038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6FBA6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093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4FB9A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6867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D91C4E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939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3AF90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55334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D71579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7812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A1CF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29237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075F2C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4406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F01F0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2428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1E31BB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5779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AC3D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4972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ACC1CB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14530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76959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0546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56688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67076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29117BF8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4F402714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2D99787D" w:rsidR="000A363A" w:rsidRPr="00D3344C" w:rsidRDefault="000A363A" w:rsidP="0453DCA3">
            <w:pPr>
              <w:pStyle w:val="Heading1"/>
              <w:outlineLvl w:val="0"/>
              <w:rPr>
                <w:rFonts w:cstheme="majorBidi"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Infrastructure and connectivity</w:t>
            </w:r>
          </w:p>
        </w:tc>
      </w:tr>
      <w:tr w:rsidR="00CF6707" w:rsidRPr="00FA2CB1" w14:paraId="7EF9F46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29864E7D" w:rsidR="00CF6707" w:rsidRPr="00FA2CB1" w:rsidRDefault="00CF6707" w:rsidP="00FA2CB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FA2CB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infrastructure to facilitate access and communications that improve the wellbeing of rural communities, business development as well as the visitor experience.</w:t>
            </w:r>
          </w:p>
        </w:tc>
      </w:tr>
      <w:tr w:rsidR="00F4453B" w:rsidRPr="00265F81" w14:paraId="205BDC63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DA8" w14:textId="1DD4BC16" w:rsidR="009871EF" w:rsidRPr="009871EF" w:rsidRDefault="00F4453B" w:rsidP="009871EF">
            <w:pPr>
              <w:pStyle w:val="ListParagraph"/>
              <w:numPr>
                <w:ilvl w:val="0"/>
                <w:numId w:val="76"/>
              </w:numPr>
            </w:pPr>
            <w:r w:rsidRPr="00FA2CB1">
              <w:rPr>
                <w:rFonts w:ascii="Arial" w:hAnsi="Arial" w:cs="Arial"/>
                <w:color w:val="404040" w:themeColor="text1" w:themeTint="BF"/>
              </w:rPr>
              <w:t xml:space="preserve">Please provide a description of the </w:t>
            </w:r>
            <w:r w:rsidRPr="001A5F82">
              <w:rPr>
                <w:rFonts w:ascii="Arial" w:hAnsi="Arial" w:cs="Arial"/>
                <w:b/>
                <w:bCs/>
                <w:color w:val="404040" w:themeColor="text1" w:themeTint="BF"/>
              </w:rPr>
              <w:t>village’s transport infrastructure</w:t>
            </w:r>
            <w:r w:rsidRPr="00FA2CB1">
              <w:rPr>
                <w:rFonts w:ascii="Arial" w:hAnsi="Arial" w:cs="Arial"/>
                <w:color w:val="404040" w:themeColor="text1" w:themeTint="BF"/>
              </w:rPr>
              <w:t xml:space="preserve"> that facilitates connectivity (</w:t>
            </w:r>
            <w:proofErr w:type="gramStart"/>
            <w:r w:rsidRPr="00FA2CB1">
              <w:rPr>
                <w:rFonts w:ascii="Arial" w:hAnsi="Arial" w:cs="Arial"/>
                <w:color w:val="404040" w:themeColor="text1" w:themeTint="BF"/>
              </w:rPr>
              <w:t>i.e.</w:t>
            </w:r>
            <w:proofErr w:type="gramEnd"/>
            <w:r w:rsidRPr="00FA2CB1">
              <w:rPr>
                <w:rFonts w:ascii="Arial" w:hAnsi="Arial" w:cs="Arial"/>
                <w:color w:val="404040" w:themeColor="text1" w:themeTint="BF"/>
              </w:rPr>
              <w:t xml:space="preserve"> paved access roads, public transport services, regular frequencies, available schedules, etc.)? *</w:t>
            </w:r>
            <w:r w:rsidRPr="06BEC68E">
              <w:t xml:space="preserve"> </w:t>
            </w:r>
            <w:r w:rsidRPr="00635FA3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2EC10C7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00379E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84D3D" w:rsidRPr="00265F81" w14:paraId="0C66875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773D" w14:textId="1340063F" w:rsidR="00384D3D" w:rsidRDefault="00150A98" w:rsidP="009871EF">
            <w:pPr>
              <w:pStyle w:val="ListParagraph"/>
              <w:numPr>
                <w:ilvl w:val="0"/>
                <w:numId w:val="76"/>
              </w:num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Please provide a description of the status o</w:t>
            </w:r>
            <w:r w:rsidR="007C3524">
              <w:rPr>
                <w:rFonts w:ascii="Arial" w:hAnsi="Arial" w:cs="Arial"/>
                <w:color w:val="404040" w:themeColor="text1" w:themeTint="BF"/>
              </w:rPr>
              <w:t>f access</w:t>
            </w:r>
            <w:r w:rsidR="000A71BC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 w:rsidR="007C3524">
              <w:rPr>
                <w:rFonts w:ascii="Arial" w:hAnsi="Arial" w:cs="Arial"/>
                <w:color w:val="404040" w:themeColor="text1" w:themeTint="BF"/>
              </w:rPr>
              <w:t xml:space="preserve"> to the following </w:t>
            </w:r>
            <w:proofErr w:type="gramStart"/>
            <w:r w:rsidR="007C3524">
              <w:rPr>
                <w:rFonts w:ascii="Arial" w:hAnsi="Arial" w:cs="Arial"/>
                <w:color w:val="404040" w:themeColor="text1" w:themeTint="BF"/>
              </w:rPr>
              <w:t>services: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*</w:t>
            </w:r>
            <w:proofErr w:type="gramEnd"/>
            <w:r w:rsidR="003F116A">
              <w:rPr>
                <w:rFonts w:ascii="Arial" w:hAnsi="Arial" w:cs="Arial"/>
                <w:color w:val="404040" w:themeColor="text1" w:themeTint="BF"/>
              </w:rPr>
              <w:t xml:space="preserve"> (</w:t>
            </w:r>
            <w:r w:rsidR="00286CB8">
              <w:rPr>
                <w:rFonts w:ascii="Arial" w:hAnsi="Arial" w:cs="Arial"/>
                <w:color w:val="404040" w:themeColor="text1" w:themeTint="BF"/>
              </w:rPr>
              <w:t>1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00 words limit</w:t>
            </w:r>
            <w:r w:rsidR="00053CFB">
              <w:rPr>
                <w:rFonts w:ascii="Arial" w:hAnsi="Arial" w:cs="Arial"/>
                <w:color w:val="404040" w:themeColor="text1" w:themeTint="BF"/>
              </w:rPr>
              <w:t xml:space="preserve"> total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):</w:t>
            </w:r>
          </w:p>
          <w:p w14:paraId="5FF2CFE7" w14:textId="461B2118" w:rsidR="00053CFB" w:rsidRPr="006775A7" w:rsidRDefault="00053CFB" w:rsidP="00D3344C">
            <w:pPr>
              <w:pStyle w:val="Comment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drinking water</w:t>
            </w:r>
          </w:p>
          <w:p w14:paraId="011ECB81" w14:textId="39048410" w:rsidR="00053CFB" w:rsidRPr="006775A7" w:rsidRDefault="00053CFB" w:rsidP="00D3344C">
            <w:pPr>
              <w:pStyle w:val="Comment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sanitation services</w:t>
            </w:r>
          </w:p>
          <w:p w14:paraId="1571CDA3" w14:textId="19D1709C" w:rsidR="00053CFB" w:rsidRPr="006775A7" w:rsidRDefault="00053CFB" w:rsidP="00D3344C">
            <w:pPr>
              <w:pStyle w:val="Comment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electricity</w:t>
            </w:r>
          </w:p>
          <w:p w14:paraId="467D2291" w14:textId="77777777" w:rsidR="00053CFB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31B61BAA" w14:textId="32501D34" w:rsidR="00053CFB" w:rsidRPr="00F50D1A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9535165" w14:textId="505276D4" w:rsidR="003F116A" w:rsidRPr="00FA2CB1" w:rsidRDefault="003F116A" w:rsidP="00D3344C">
            <w:pPr>
              <w:pStyle w:val="ListParagrap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0C2311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EE71" w14:textId="57D5D5BA" w:rsidR="009871EF" w:rsidRPr="009871EF" w:rsidRDefault="00F4453B" w:rsidP="009871EF">
            <w:pPr>
              <w:pStyle w:val="ListParagraph"/>
              <w:numPr>
                <w:ilvl w:val="0"/>
                <w:numId w:val="76"/>
              </w:numPr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a description of the village’s communications technology and digital infrastructure (</w:t>
            </w:r>
            <w:proofErr w:type="gramStart"/>
            <w:r w:rsidRPr="356CB6D0">
              <w:rPr>
                <w:rFonts w:ascii="Arial" w:hAnsi="Arial" w:cs="Arial"/>
                <w:color w:val="404040" w:themeColor="text1" w:themeTint="BF"/>
              </w:rPr>
              <w:t>i.e.</w:t>
            </w:r>
            <w:proofErr w:type="gramEnd"/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mobile broadband – 3G or above - internet bandwidth, access to big data technology, etc.</w:t>
            </w:r>
            <w:r>
              <w:t>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1E782830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F227C08" w14:textId="34E1EAC6" w:rsidR="00F4453B" w:rsidRPr="00265F81" w:rsidRDefault="00F4453B" w:rsidP="004647FF">
            <w:pPr>
              <w:pStyle w:val="ListParagraph"/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</w:p>
          <w:p w14:paraId="01B7EC90" w14:textId="77777777" w:rsidR="00F4453B" w:rsidRPr="00265F81" w:rsidRDefault="00F4453B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B5237E2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6C84" w14:textId="23FAD667" w:rsidR="009871EF" w:rsidRPr="009871EF" w:rsidRDefault="00F4453B" w:rsidP="009871EF">
            <w:pPr>
              <w:pStyle w:val="ListParagraph"/>
              <w:numPr>
                <w:ilvl w:val="0"/>
                <w:numId w:val="76"/>
              </w:numPr>
              <w:spacing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add any relevant information related to this area (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54FDB781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970AA4B" w14:textId="77777777" w:rsidR="00A3689F" w:rsidRPr="00265F81" w:rsidRDefault="00A3689F" w:rsidP="009B3F5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153E2" w14:textId="0C85867C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FB24B31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AA66" w14:textId="1DA4955D" w:rsidR="00F4453B" w:rsidRPr="00952137" w:rsidRDefault="00F4453B" w:rsidP="356CB6D0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>
              <w:br/>
            </w:r>
            <w:sdt>
              <w:sdtPr>
                <w:id w:val="1779241739"/>
                <w:placeholder>
                  <w:docPart w:val="0E10083B3FC7402A8A4CD329BCCEF537"/>
                </w:placeholder>
                <w:showingPlcHdr/>
              </w:sdtPr>
              <w:sdtEndPr/>
              <w:sdtContent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id w:val="1874004415"/>
                <w:placeholder>
                  <w:docPart w:val="0E10083B3FC7402A8A4CD329BCCEF537"/>
                </w:placeholder>
                <w:showingPlcHdr/>
              </w:sdtPr>
              <w:sdtEndPr/>
              <w:sdtContent>
                <w:r w:rsidR="00495E27"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002621513"/>
              <w:placeholder>
                <w:docPart w:val="0E10083B3FC7402A8A4CD329BCCEF537"/>
              </w:placeholder>
              <w:showingPlcHdr/>
            </w:sdtPr>
            <w:sdtEndPr/>
            <w:sdtContent>
              <w:p w14:paraId="4833E7F7" w14:textId="5F40A132" w:rsidR="00F4453B" w:rsidRPr="00265F81" w:rsidRDefault="00495E27" w:rsidP="00265F81">
                <w:pPr>
                  <w:pStyle w:val="ListParagraph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5EC3F37F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B8CE02" w14:textId="5931B8B1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lastRenderedPageBreak/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8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6705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6DB62524" w14:textId="77777777" w:rsidTr="0453DCA3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61480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2207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513DAF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68175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5C389E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6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8E0C6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2355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97FA39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146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B2AFB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8441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0BE8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935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E7561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08781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DE19F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1321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6739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614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BDC57E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564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F25AED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3879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B100E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5378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7CDB2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146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8F193A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18851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6BB72D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703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031B33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925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35FB7463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2285C02D" w14:textId="77777777" w:rsidTr="009871EF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387031A1" w:rsidR="000A363A" w:rsidRPr="00D3344C" w:rsidRDefault="000A363A" w:rsidP="356CB6D0">
            <w:pPr>
              <w:pStyle w:val="Heading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Health, Safety and Security</w:t>
            </w:r>
          </w:p>
        </w:tc>
      </w:tr>
      <w:tr w:rsidR="00667181" w:rsidRPr="00375F33" w14:paraId="3FE1D16E" w14:textId="77777777" w:rsidTr="009871EF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0A52070" w:rsidR="00667181" w:rsidRPr="00375F33" w:rsidRDefault="00B81601" w:rsidP="00375F3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has health, </w:t>
            </w:r>
            <w:proofErr w:type="gramStart"/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safety</w:t>
            </w:r>
            <w:proofErr w:type="gramEnd"/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 and security systems to safeguard residents and tourists</w:t>
            </w:r>
            <w:r w:rsidR="00375F33" w:rsidRPr="00375F3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F4453B" w:rsidRPr="00265F81" w14:paraId="2305C921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77777777" w:rsidR="00F4453B" w:rsidRPr="00A3689F" w:rsidRDefault="00F4453B" w:rsidP="00265F81">
            <w:pPr>
              <w:pStyle w:val="ListParagraph"/>
              <w:numPr>
                <w:ilvl w:val="0"/>
                <w:numId w:val="6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Is the village part of a public health, </w:t>
            </w:r>
            <w:proofErr w:type="gramStart"/>
            <w:r w:rsidRPr="00A3689F">
              <w:rPr>
                <w:rFonts w:ascii="Arial" w:hAnsi="Arial" w:cs="Arial"/>
                <w:color w:val="404040" w:themeColor="text1" w:themeTint="BF"/>
              </w:rPr>
              <w:t>safety</w:t>
            </w:r>
            <w:proofErr w:type="gramEnd"/>
            <w:r w:rsidRPr="00A3689F">
              <w:rPr>
                <w:rFonts w:ascii="Arial" w:hAnsi="Arial" w:cs="Arial"/>
                <w:color w:val="404040" w:themeColor="text1" w:themeTint="BF"/>
              </w:rPr>
              <w:t xml:space="preserve"> and security plan/system? *</w:t>
            </w:r>
          </w:p>
          <w:p w14:paraId="6ED75109" w14:textId="16F252CB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92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4CBE28" w14:textId="17FFA394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4407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C27DE5E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8AB430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CA6319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C8614B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5018B33" w14:textId="77777777" w:rsidR="00F4453B" w:rsidRPr="00A3689F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6B7441B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77777777" w:rsidR="00F4453B" w:rsidRPr="00A3689F" w:rsidRDefault="00F4453B" w:rsidP="000A363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Is the village close to health care services and providers? *</w:t>
            </w:r>
          </w:p>
          <w:p w14:paraId="4DEF26A1" w14:textId="778CBC5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073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A9DC55" w14:textId="21B547F9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43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768DA9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C254BA3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322D529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C5816F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2CB46CD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36C6977A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77777777" w:rsidR="00F4453B" w:rsidRPr="00A3689F" w:rsidRDefault="00F4453B" w:rsidP="000A363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In case of vulnerability to natural disasters, has the village an </w:t>
            </w:r>
            <w:r w:rsidRPr="00A3689F">
              <w:rPr>
                <w:rFonts w:ascii="Arial" w:hAnsi="Arial" w:cs="Arial"/>
                <w:b/>
                <w:bCs/>
                <w:color w:val="404040" w:themeColor="text1" w:themeTint="BF"/>
              </w:rPr>
              <w:t>emergency plan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162C5B9" w14:textId="37C6FE45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08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54804CD" w14:textId="18AAE80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7784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57455A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50C7791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E9532AA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CC59E6A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>Write your text here</w:t>
            </w:r>
          </w:p>
          <w:p w14:paraId="001860FE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C484735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6FD4A903" w:rsidR="00F4453B" w:rsidRPr="00A3689F" w:rsidRDefault="00F4453B" w:rsidP="00360D59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to the evaluation of this area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41DBA3E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37E7D32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C0CA89E" w14:textId="47CCEB1D" w:rsidR="00F4453B" w:rsidRPr="00A3689F" w:rsidRDefault="00F4453B">
            <w:pPr>
              <w:pStyle w:val="ListParagraph"/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624F08E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987D" w14:textId="16B1D250" w:rsidR="00F4453B" w:rsidRPr="00A3689F" w:rsidRDefault="00F4453B" w:rsidP="000A363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2727486"/>
                <w:placeholder>
                  <w:docPart w:val="15E4FBE19D3B4B528D249AB07EBB56D4"/>
                </w:placeholder>
                <w:showingPlcHdr/>
              </w:sdtPr>
              <w:sdtEndPr/>
              <w:sdtContent>
                <w:r w:rsidRPr="00A3689F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A3689F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79175799"/>
                <w:placeholder>
                  <w:docPart w:val="15E4FBE19D3B4B528D249AB07EBB56D4"/>
                </w:placeholder>
                <w:showingPlcHdr/>
              </w:sdtPr>
              <w:sdtEndPr/>
              <w:sdtContent>
                <w:r w:rsidR="00495E27" w:rsidRPr="00A3689F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071392576"/>
              <w:placeholder>
                <w:docPart w:val="15E4FBE19D3B4B528D249AB07EBB56D4"/>
              </w:placeholder>
              <w:showingPlcHdr/>
            </w:sdtPr>
            <w:sdtEndPr/>
            <w:sdtContent>
              <w:p w14:paraId="5246E440" w14:textId="67317729" w:rsidR="00F4453B" w:rsidRPr="00A3689F" w:rsidRDefault="00495E27">
                <w:pPr>
                  <w:pStyle w:val="ListParagraph"/>
                  <w:spacing w:after="0" w:line="240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A3689F">
                  <w:rPr>
                    <w:rStyle w:val="Placehold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34242F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BBF9A" w14:textId="2588BC19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9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6705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64A22ED7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11187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2646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AE543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5280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867323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9811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9FE55E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154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2444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4483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731F7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3108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8A8B0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6360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905000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8619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DF276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</w:t>
            </w:r>
            <w:proofErr w:type="gramStart"/>
            <w:r w:rsidRPr="00265F81">
              <w:rPr>
                <w:rFonts w:ascii="Arial" w:hAnsi="Arial" w:cs="Arial"/>
                <w:color w:val="404040" w:themeColor="text1" w:themeTint="BF"/>
              </w:rPr>
              <w:t>Innovation</w:t>
            </w:r>
            <w:proofErr w:type="gramEnd"/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160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F81F0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7797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AD31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20662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0FFB4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1970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26E2E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513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9DC70A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7394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8DB306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2938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DCC8E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</w:t>
            </w:r>
            <w:proofErr w:type="gramStart"/>
            <w:r w:rsidRPr="6A85AF02">
              <w:rPr>
                <w:rFonts w:ascii="Arial" w:hAnsi="Arial" w:cs="Arial"/>
                <w:color w:val="404040" w:themeColor="text1" w:themeTint="BF"/>
              </w:rPr>
              <w:t>Justice</w:t>
            </w:r>
            <w:proofErr w:type="gramEnd"/>
            <w:r w:rsidRPr="6A85AF02">
              <w:rPr>
                <w:rFonts w:ascii="Arial" w:hAnsi="Arial" w:cs="Arial"/>
                <w:color w:val="404040" w:themeColor="text1" w:themeTint="BF"/>
              </w:rPr>
              <w:t xml:space="preserve">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5952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14AF9E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0413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622D6C19" w14:textId="77777777" w:rsidR="000A363A" w:rsidRDefault="000A363A" w:rsidP="000A363A">
      <w:pPr>
        <w:rPr>
          <w:rFonts w:ascii="Arial" w:hAnsi="Arial" w:cs="Arial"/>
          <w:sz w:val="22"/>
          <w:szCs w:val="22"/>
        </w:rPr>
      </w:pPr>
    </w:p>
    <w:p w14:paraId="5AD21A2D" w14:textId="6D2FD6B1" w:rsidR="00525EA4" w:rsidRPr="004B2E2A" w:rsidRDefault="002A45F6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bookmarkStart w:id="2" w:name="_Toc71298219"/>
      <w:bookmarkStart w:id="3" w:name="_Toc71301090"/>
      <w:bookmarkStart w:id="4" w:name="_Toc71298220"/>
      <w:bookmarkStart w:id="5" w:name="_Toc71301091"/>
      <w:bookmarkEnd w:id="2"/>
      <w:bookmarkEnd w:id="3"/>
      <w:bookmarkEnd w:id="4"/>
      <w:bookmarkEnd w:id="5"/>
      <w:r w:rsidRPr="004B2E2A">
        <w:rPr>
          <w:b/>
          <w:bCs/>
          <w:color w:val="816200" w:themeColor="accent5" w:themeShade="80"/>
          <w:sz w:val="22"/>
          <w:szCs w:val="22"/>
        </w:rPr>
        <w:t xml:space="preserve">2023 </w:t>
      </w:r>
      <w:r w:rsidR="00525EA4" w:rsidRPr="004B2E2A">
        <w:rPr>
          <w:b/>
          <w:bCs/>
          <w:color w:val="816200" w:themeColor="accent5" w:themeShade="80"/>
          <w:sz w:val="22"/>
          <w:szCs w:val="22"/>
        </w:rPr>
        <w:t xml:space="preserve">Edition </w:t>
      </w:r>
    </w:p>
    <w:p w14:paraId="6460B7D2" w14:textId="5F4C2C3A" w:rsidR="00C3708F" w:rsidRPr="004B2E2A" w:rsidRDefault="009C0D88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r w:rsidRPr="004B2E2A">
        <w:rPr>
          <w:b/>
          <w:bCs/>
          <w:color w:val="816200" w:themeColor="accent5" w:themeShade="80"/>
          <w:sz w:val="22"/>
          <w:szCs w:val="22"/>
        </w:rPr>
        <w:t>March</w:t>
      </w:r>
      <w:r w:rsidR="00C3708F" w:rsidRPr="004B2E2A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2A45F6" w:rsidRPr="004B2E2A">
        <w:rPr>
          <w:b/>
          <w:bCs/>
          <w:color w:val="816200" w:themeColor="accent5" w:themeShade="80"/>
          <w:sz w:val="22"/>
          <w:szCs w:val="22"/>
        </w:rPr>
        <w:t>2023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635FA3">
          <w:pgSz w:w="11900" w:h="16840"/>
          <w:pgMar w:top="1701" w:right="1418" w:bottom="1418" w:left="1418" w:header="720" w:footer="720" w:gutter="0"/>
          <w:pgNumType w:start="1"/>
          <w:cols w:space="720"/>
          <w:titlePg/>
          <w:docGrid w:linePitch="326"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7AB6AAFB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BC47A2" w:rsidRPr="00FA7204" w:rsidRDefault="00BC47A2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FA0C" id="Rectangle 1" o:spid="_x0000_s1032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BC47A2" w:rsidRPr="00FA7204" w:rsidRDefault="00BC47A2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77777777" w:rsidR="00215321" w:rsidRPr="00215321" w:rsidRDefault="00215321" w:rsidP="007B2323">
      <w:pPr>
        <w:ind w:right="-8"/>
      </w:pPr>
    </w:p>
    <w:p w14:paraId="0C53E110" w14:textId="77777777" w:rsidR="003C3CC5" w:rsidRPr="00215321" w:rsidRDefault="00752D80">
      <w:pPr>
        <w:ind w:right="-8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D1AA386" wp14:editId="520013D6">
            <wp:simplePos x="0" y="0"/>
            <wp:positionH relativeFrom="column">
              <wp:posOffset>-83185</wp:posOffset>
            </wp:positionH>
            <wp:positionV relativeFrom="paragraph">
              <wp:posOffset>4965700</wp:posOffset>
            </wp:positionV>
            <wp:extent cx="2040890" cy="78994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6805CF82" wp14:editId="41F6951A">
            <wp:simplePos x="0" y="0"/>
            <wp:positionH relativeFrom="column">
              <wp:posOffset>144145</wp:posOffset>
            </wp:positionH>
            <wp:positionV relativeFrom="paragraph">
              <wp:posOffset>6427470</wp:posOffset>
            </wp:positionV>
            <wp:extent cx="1600200" cy="1339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7519" r="14177" b="16623"/>
                    <a:stretch/>
                  </pic:blipFill>
                  <pic:spPr bwMode="auto">
                    <a:xfrm>
                      <a:off x="0" y="0"/>
                      <a:ext cx="160020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F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7064E832">
                <wp:simplePos x="0" y="0"/>
                <wp:positionH relativeFrom="column">
                  <wp:posOffset>2551430</wp:posOffset>
                </wp:positionH>
                <wp:positionV relativeFrom="paragraph">
                  <wp:posOffset>4725035</wp:posOffset>
                </wp:positionV>
                <wp:extent cx="3474720" cy="319468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3A98B" w14:textId="07BD1799" w:rsidR="00BC47A2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With the vision of making tourism a positive force for transformation, rural development and community wellbeing, the </w:t>
                            </w:r>
                            <w:r w:rsidRPr="009E31B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Best Tourism Villages by UNWTO</w:t>
                            </w: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      </w:r>
                          </w:p>
                          <w:p w14:paraId="696C1F9F" w14:textId="77777777" w:rsidR="00BC47A2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40606C7" w14:textId="58178D6B" w:rsidR="00BC47A2" w:rsidRPr="00196927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C4C2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World Tourism Organization (UNWTO),</w:t>
                            </w: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countries, 6 territories, 2 permanent observers and over 500 Affiliate Members.</w:t>
                            </w:r>
                          </w:p>
                          <w:p w14:paraId="263EEF57" w14:textId="77777777" w:rsidR="00BC47A2" w:rsidRDefault="00BC4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EF59" id="Text Box 12" o:spid="_x0000_s1033" type="#_x0000_t202" style="position:absolute;margin-left:200.9pt;margin-top:372.05pt;width:273.6pt;height:251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" filled="f" stroked="f" strokeweight=".5pt">
                <v:textbox>
                  <w:txbxContent>
                    <w:p w14:paraId="6B63A98B" w14:textId="07BD1799" w:rsidR="00BC47A2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With the vision of making tourism a positive force for transformation, rural development and community wellbeing, the </w:t>
                      </w:r>
                      <w:r w:rsidRPr="009E31B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Best Tourism Villages by UNWTO</w:t>
                      </w: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</w:r>
                    </w:p>
                    <w:p w14:paraId="696C1F9F" w14:textId="77777777" w:rsidR="00BC47A2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40606C7" w14:textId="58178D6B" w:rsidR="00BC47A2" w:rsidRPr="00196927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Pr="007C4C2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World Tourism Organization (UNWTO),</w:t>
                      </w: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>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60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countries, 6 territories, 2 permanent observers and over 500 Affiliate Members.</w:t>
                      </w:r>
                    </w:p>
                    <w:p w14:paraId="263EEF57" w14:textId="77777777" w:rsidR="00BC47A2" w:rsidRDefault="00BC47A2"/>
                  </w:txbxContent>
                </v:textbox>
              </v:shape>
            </w:pict>
          </mc:Fallback>
        </mc:AlternateContent>
      </w:r>
      <w:r w:rsidR="004905F8">
        <w:rPr>
          <w:noProof/>
        </w:rPr>
        <mc:AlternateContent>
          <mc:Choice Requires="wps">
            <w:drawing>
              <wp:anchor distT="0" distB="0" distL="114299" distR="114299" simplePos="0" relativeHeight="251658245" behindDoc="0" locked="0" layoutInCell="1" allowOverlap="1" wp14:anchorId="6A2CAF36" wp14:editId="4F4A9DEE">
                <wp:simplePos x="0" y="0"/>
                <wp:positionH relativeFrom="column">
                  <wp:posOffset>2335529</wp:posOffset>
                </wp:positionH>
                <wp:positionV relativeFrom="paragraph">
                  <wp:posOffset>3448685</wp:posOffset>
                </wp:positionV>
                <wp:extent cx="0" cy="4726305"/>
                <wp:effectExtent l="0" t="0" r="0" b="0"/>
                <wp:wrapNone/>
                <wp:docPr id="10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263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74CCC29">
              <v:line id="Straight Connector 14" style="position:absolute;z-index:251658245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83.9pt,271.55pt" to="183.9pt,643.7pt" w14:anchorId="098324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">
                <v:stroke joinstyle="miter"/>
                <o:lock v:ext="edit" shapetype="f"/>
              </v:line>
            </w:pict>
          </mc:Fallback>
        </mc:AlternateContent>
      </w:r>
    </w:p>
    <w:sectPr w:rsidR="003C3CC5" w:rsidRPr="00215321" w:rsidSect="00635FA3"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6645E" w14:textId="77777777" w:rsidR="003A6BE0" w:rsidRDefault="003A6BE0" w:rsidP="005F2E01">
      <w:pPr>
        <w:spacing w:after="0" w:line="240" w:lineRule="auto"/>
      </w:pPr>
      <w:r>
        <w:separator/>
      </w:r>
    </w:p>
    <w:p w14:paraId="158551ED" w14:textId="77777777" w:rsidR="003A6BE0" w:rsidRDefault="003A6BE0"/>
  </w:endnote>
  <w:endnote w:type="continuationSeparator" w:id="0">
    <w:p w14:paraId="6894A72E" w14:textId="77777777" w:rsidR="003A6BE0" w:rsidRDefault="003A6BE0" w:rsidP="005F2E01">
      <w:pPr>
        <w:spacing w:after="0" w:line="240" w:lineRule="auto"/>
      </w:pPr>
      <w:r>
        <w:continuationSeparator/>
      </w:r>
    </w:p>
    <w:p w14:paraId="29DE7D42" w14:textId="77777777" w:rsidR="003A6BE0" w:rsidRDefault="003A6BE0"/>
  </w:endnote>
  <w:endnote w:type="continuationNotice" w:id="1">
    <w:p w14:paraId="34EC4ED4" w14:textId="77777777" w:rsidR="003A6BE0" w:rsidRDefault="003A6B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77777777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A2008D7" w14:textId="77777777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16FFE3E0" w:rsidR="00BC47A2" w:rsidRPr="006351A0" w:rsidRDefault="00BC47A2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EB1374">
      <w:rPr>
        <w:noProof/>
        <w:color w:val="A5A5A5" w:themeColor="background2" w:themeShade="BF"/>
      </w:rPr>
      <w:t>22 March 2023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>© 202</w:t>
    </w:r>
    <w:r>
      <w:rPr>
        <w:color w:val="A5A5A5" w:themeColor="background2" w:themeShade="BF"/>
      </w:rPr>
      <w:t>2</w:t>
    </w:r>
    <w:r w:rsidRPr="006351A0">
      <w:rPr>
        <w:color w:val="A5A5A5" w:themeColor="background2" w:themeShade="BF"/>
      </w:rPr>
      <w:t>, World Tourism Organization (UNWTO).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697CE" w14:textId="77777777" w:rsidR="003A6BE0" w:rsidRDefault="003A6BE0" w:rsidP="005F2E01">
      <w:pPr>
        <w:spacing w:after="0" w:line="240" w:lineRule="auto"/>
      </w:pPr>
      <w:r>
        <w:separator/>
      </w:r>
    </w:p>
    <w:p w14:paraId="06BA99BF" w14:textId="77777777" w:rsidR="003A6BE0" w:rsidRDefault="003A6BE0"/>
  </w:footnote>
  <w:footnote w:type="continuationSeparator" w:id="0">
    <w:p w14:paraId="50B3B9D9" w14:textId="77777777" w:rsidR="003A6BE0" w:rsidRDefault="003A6BE0" w:rsidP="005F2E01">
      <w:pPr>
        <w:spacing w:after="0" w:line="240" w:lineRule="auto"/>
      </w:pPr>
      <w:r>
        <w:continuationSeparator/>
      </w:r>
    </w:p>
    <w:p w14:paraId="19EDA668" w14:textId="77777777" w:rsidR="003A6BE0" w:rsidRDefault="003A6BE0"/>
  </w:footnote>
  <w:footnote w:type="continuationNotice" w:id="1">
    <w:p w14:paraId="517AE396" w14:textId="77777777" w:rsidR="003A6BE0" w:rsidRDefault="003A6BE0">
      <w:pPr>
        <w:spacing w:after="0" w:line="240" w:lineRule="auto"/>
      </w:pPr>
    </w:p>
  </w:footnote>
  <w:footnote w:id="2">
    <w:p w14:paraId="5D108B4A" w14:textId="77777777" w:rsidR="00BC47A2" w:rsidRPr="00D30BDB" w:rsidRDefault="00BC47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1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3">
    <w:p w14:paraId="4621D6D2" w14:textId="77777777" w:rsidR="00BC47A2" w:rsidRPr="00D30BDB" w:rsidRDefault="00BC47A2" w:rsidP="0035544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2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4">
    <w:p w14:paraId="76DF4EA2" w14:textId="77777777" w:rsidR="00BC47A2" w:rsidRPr="00D30BDB" w:rsidRDefault="00BC47A2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3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5">
    <w:p w14:paraId="7F1E58E7" w14:textId="77777777" w:rsidR="00BC47A2" w:rsidRPr="00D30BDB" w:rsidRDefault="00BC47A2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4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6">
    <w:p w14:paraId="557EC5D0" w14:textId="77777777" w:rsidR="00BC47A2" w:rsidRPr="00D30BDB" w:rsidRDefault="00BC47A2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5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7">
    <w:p w14:paraId="43CDF693" w14:textId="77777777" w:rsidR="00BC47A2" w:rsidRPr="00D30BDB" w:rsidRDefault="00BC47A2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6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8">
    <w:p w14:paraId="7FBBCB30" w14:textId="77777777" w:rsidR="00BC47A2" w:rsidRPr="00D30BDB" w:rsidRDefault="00BC47A2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7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9">
    <w:p w14:paraId="3CEBE46B" w14:textId="77777777" w:rsidR="00BC47A2" w:rsidRPr="00D30BDB" w:rsidRDefault="00BC47A2" w:rsidP="00F445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8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sz w:val="18"/>
        <w:szCs w:val="18"/>
      </w:rPr>
    </w:sdtEndPr>
    <w:sdtContent>
      <w:p w14:paraId="2C3E106C" w14:textId="77777777" w:rsidR="00BC47A2" w:rsidRPr="00D3344C" w:rsidRDefault="00BC47A2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D3344C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6408D028" w14:textId="462ECDF3" w:rsidR="00BC47A2" w:rsidRPr="00D3344C" w:rsidRDefault="00BC47A2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</w:pP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Best Tourism Villages by UNWTO</w:t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  <w:t>Candidacy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BC47A2" w:rsidRPr="00D3344C" w:rsidRDefault="00BC47A2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D3344C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D3344C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2F624129" w:rsidR="00BC47A2" w:rsidRPr="00D3344C" w:rsidRDefault="00BC47A2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</w:pP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  <w:t>Best Tourism Villages by UNWTO</w:t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Candidacy Document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C3EUS+j05HFFw" id="PC412DwS"/>
  </int:Manifest>
  <int:Observations>
    <int:Content id="PC412D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E93"/>
    <w:multiLevelType w:val="hybridMultilevel"/>
    <w:tmpl w:val="873C7650"/>
    <w:lvl w:ilvl="0" w:tplc="607032C6">
      <w:start w:val="1"/>
      <w:numFmt w:val="decimal"/>
      <w:lvlText w:val="%1."/>
      <w:lvlJc w:val="left"/>
      <w:pPr>
        <w:ind w:left="1800" w:hanging="360"/>
      </w:pPr>
      <w:rPr>
        <w:rFonts w:hint="default"/>
        <w:color w:val="00B050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D5A77F7"/>
    <w:multiLevelType w:val="hybridMultilevel"/>
    <w:tmpl w:val="FDC07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44A0F"/>
    <w:multiLevelType w:val="hybridMultilevel"/>
    <w:tmpl w:val="B3D4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95C14"/>
    <w:multiLevelType w:val="hybridMultilevel"/>
    <w:tmpl w:val="F140B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D76DC"/>
    <w:multiLevelType w:val="hybridMultilevel"/>
    <w:tmpl w:val="57862FA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833799"/>
    <w:multiLevelType w:val="hybridMultilevel"/>
    <w:tmpl w:val="3F760B1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1947F7"/>
    <w:multiLevelType w:val="hybridMultilevel"/>
    <w:tmpl w:val="0780052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5001B9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65B59"/>
    <w:multiLevelType w:val="hybridMultilevel"/>
    <w:tmpl w:val="10447D82"/>
    <w:lvl w:ilvl="0" w:tplc="7BBEAF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755D7"/>
    <w:multiLevelType w:val="multilevel"/>
    <w:tmpl w:val="DDC21D9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36DE8"/>
    <w:multiLevelType w:val="hybridMultilevel"/>
    <w:tmpl w:val="02A277FC"/>
    <w:lvl w:ilvl="0" w:tplc="9CDAC3A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A9016B"/>
    <w:multiLevelType w:val="hybridMultilevel"/>
    <w:tmpl w:val="43B24EE0"/>
    <w:lvl w:ilvl="0" w:tplc="E44A8ABA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299D2CA9"/>
    <w:multiLevelType w:val="hybridMultilevel"/>
    <w:tmpl w:val="1408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55E01"/>
    <w:multiLevelType w:val="hybridMultilevel"/>
    <w:tmpl w:val="34BA32BC"/>
    <w:lvl w:ilvl="0" w:tplc="0C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3AE7006F"/>
    <w:multiLevelType w:val="hybridMultilevel"/>
    <w:tmpl w:val="AB86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404040" w:themeColor="text1" w:themeTint="BF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A4E4E"/>
    <w:multiLevelType w:val="hybridMultilevel"/>
    <w:tmpl w:val="A9B8A864"/>
    <w:lvl w:ilvl="0" w:tplc="5BC4FD96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0FB16F0"/>
    <w:multiLevelType w:val="hybridMultilevel"/>
    <w:tmpl w:val="4D6A6660"/>
    <w:lvl w:ilvl="0" w:tplc="C4742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F6D5E"/>
    <w:multiLevelType w:val="hybridMultilevel"/>
    <w:tmpl w:val="FFFFFFFF"/>
    <w:lvl w:ilvl="0" w:tplc="ED660456">
      <w:start w:val="1"/>
      <w:numFmt w:val="decimal"/>
      <w:lvlText w:val="%1."/>
      <w:lvlJc w:val="left"/>
      <w:pPr>
        <w:ind w:left="720" w:hanging="360"/>
      </w:pPr>
    </w:lvl>
    <w:lvl w:ilvl="1" w:tplc="D1B0CD56">
      <w:start w:val="1"/>
      <w:numFmt w:val="lowerLetter"/>
      <w:lvlText w:val="%2."/>
      <w:lvlJc w:val="left"/>
      <w:pPr>
        <w:ind w:left="1440" w:hanging="360"/>
      </w:pPr>
    </w:lvl>
    <w:lvl w:ilvl="2" w:tplc="ED347F20">
      <w:start w:val="1"/>
      <w:numFmt w:val="lowerRoman"/>
      <w:lvlText w:val="%3."/>
      <w:lvlJc w:val="right"/>
      <w:pPr>
        <w:ind w:left="2160" w:hanging="180"/>
      </w:pPr>
    </w:lvl>
    <w:lvl w:ilvl="3" w:tplc="559CD7FA">
      <w:start w:val="1"/>
      <w:numFmt w:val="decimal"/>
      <w:lvlText w:val="%4."/>
      <w:lvlJc w:val="left"/>
      <w:pPr>
        <w:ind w:left="2880" w:hanging="360"/>
      </w:pPr>
    </w:lvl>
    <w:lvl w:ilvl="4" w:tplc="1FD6B92A">
      <w:start w:val="1"/>
      <w:numFmt w:val="lowerLetter"/>
      <w:lvlText w:val="%5."/>
      <w:lvlJc w:val="left"/>
      <w:pPr>
        <w:ind w:left="3600" w:hanging="360"/>
      </w:pPr>
    </w:lvl>
    <w:lvl w:ilvl="5" w:tplc="FEEADDFE">
      <w:start w:val="1"/>
      <w:numFmt w:val="lowerRoman"/>
      <w:lvlText w:val="%6."/>
      <w:lvlJc w:val="right"/>
      <w:pPr>
        <w:ind w:left="4320" w:hanging="180"/>
      </w:pPr>
    </w:lvl>
    <w:lvl w:ilvl="6" w:tplc="0A1A0082">
      <w:start w:val="1"/>
      <w:numFmt w:val="decimal"/>
      <w:lvlText w:val="%7."/>
      <w:lvlJc w:val="left"/>
      <w:pPr>
        <w:ind w:left="5040" w:hanging="360"/>
      </w:pPr>
    </w:lvl>
    <w:lvl w:ilvl="7" w:tplc="C0644088">
      <w:start w:val="1"/>
      <w:numFmt w:val="lowerLetter"/>
      <w:lvlText w:val="%8."/>
      <w:lvlJc w:val="left"/>
      <w:pPr>
        <w:ind w:left="5760" w:hanging="360"/>
      </w:pPr>
    </w:lvl>
    <w:lvl w:ilvl="8" w:tplc="2524177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A3CEA"/>
    <w:multiLevelType w:val="hybridMultilevel"/>
    <w:tmpl w:val="167A998A"/>
    <w:lvl w:ilvl="0" w:tplc="D6A05F90">
      <w:start w:val="1"/>
      <w:numFmt w:val="decimal"/>
      <w:lvlText w:val="%1."/>
      <w:lvlJc w:val="left"/>
      <w:pPr>
        <w:ind w:left="2752" w:hanging="720"/>
      </w:pPr>
      <w:rPr>
        <w:rFonts w:ascii="Arial" w:eastAsiaTheme="minorHAnsi" w:hAnsi="Arial" w:cs="Arial"/>
        <w:color w:val="00B050"/>
      </w:rPr>
    </w:lvl>
    <w:lvl w:ilvl="1" w:tplc="08090019">
      <w:start w:val="1"/>
      <w:numFmt w:val="lowerLetter"/>
      <w:lvlText w:val="%2."/>
      <w:lvlJc w:val="left"/>
      <w:pPr>
        <w:ind w:left="3112" w:hanging="360"/>
      </w:pPr>
    </w:lvl>
    <w:lvl w:ilvl="2" w:tplc="0809001B" w:tentative="1">
      <w:start w:val="1"/>
      <w:numFmt w:val="lowerRoman"/>
      <w:lvlText w:val="%3."/>
      <w:lvlJc w:val="right"/>
      <w:pPr>
        <w:ind w:left="3832" w:hanging="180"/>
      </w:pPr>
    </w:lvl>
    <w:lvl w:ilvl="3" w:tplc="0809000F" w:tentative="1">
      <w:start w:val="1"/>
      <w:numFmt w:val="decimal"/>
      <w:lvlText w:val="%4."/>
      <w:lvlJc w:val="left"/>
      <w:pPr>
        <w:ind w:left="4552" w:hanging="360"/>
      </w:pPr>
    </w:lvl>
    <w:lvl w:ilvl="4" w:tplc="08090019" w:tentative="1">
      <w:start w:val="1"/>
      <w:numFmt w:val="lowerLetter"/>
      <w:lvlText w:val="%5."/>
      <w:lvlJc w:val="left"/>
      <w:pPr>
        <w:ind w:left="5272" w:hanging="360"/>
      </w:pPr>
    </w:lvl>
    <w:lvl w:ilvl="5" w:tplc="0809001B" w:tentative="1">
      <w:start w:val="1"/>
      <w:numFmt w:val="lowerRoman"/>
      <w:lvlText w:val="%6."/>
      <w:lvlJc w:val="right"/>
      <w:pPr>
        <w:ind w:left="5992" w:hanging="180"/>
      </w:pPr>
    </w:lvl>
    <w:lvl w:ilvl="6" w:tplc="0809000F" w:tentative="1">
      <w:start w:val="1"/>
      <w:numFmt w:val="decimal"/>
      <w:lvlText w:val="%7."/>
      <w:lvlJc w:val="left"/>
      <w:pPr>
        <w:ind w:left="6712" w:hanging="360"/>
      </w:pPr>
    </w:lvl>
    <w:lvl w:ilvl="7" w:tplc="08090019" w:tentative="1">
      <w:start w:val="1"/>
      <w:numFmt w:val="lowerLetter"/>
      <w:lvlText w:val="%8."/>
      <w:lvlJc w:val="left"/>
      <w:pPr>
        <w:ind w:left="7432" w:hanging="360"/>
      </w:pPr>
    </w:lvl>
    <w:lvl w:ilvl="8" w:tplc="0809001B" w:tentative="1">
      <w:start w:val="1"/>
      <w:numFmt w:val="lowerRoman"/>
      <w:lvlText w:val="%9."/>
      <w:lvlJc w:val="right"/>
      <w:pPr>
        <w:ind w:left="8152" w:hanging="180"/>
      </w:pPr>
    </w:lvl>
  </w:abstractNum>
  <w:abstractNum w:abstractNumId="22" w15:restartNumberingAfterBreak="0">
    <w:nsid w:val="4B2B0470"/>
    <w:multiLevelType w:val="hybridMultilevel"/>
    <w:tmpl w:val="CB5E7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47B4A"/>
    <w:multiLevelType w:val="multilevel"/>
    <w:tmpl w:val="6E04ECB2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D7F537D"/>
    <w:multiLevelType w:val="hybridMultilevel"/>
    <w:tmpl w:val="70BA0154"/>
    <w:lvl w:ilvl="0" w:tplc="76D2E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D0059"/>
    <w:multiLevelType w:val="hybridMultilevel"/>
    <w:tmpl w:val="4B0C75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8554E7"/>
    <w:multiLevelType w:val="hybridMultilevel"/>
    <w:tmpl w:val="0F941566"/>
    <w:lvl w:ilvl="0" w:tplc="4142CF24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1E3042"/>
    <w:multiLevelType w:val="hybridMultilevel"/>
    <w:tmpl w:val="3EF80E72"/>
    <w:lvl w:ilvl="0" w:tplc="20781C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11E07"/>
    <w:multiLevelType w:val="hybridMultilevel"/>
    <w:tmpl w:val="44EA120A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CAE38C2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45D2A"/>
    <w:multiLevelType w:val="hybridMultilevel"/>
    <w:tmpl w:val="D29AFD7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E2202CB"/>
    <w:multiLevelType w:val="hybridMultilevel"/>
    <w:tmpl w:val="FFFFFFFF"/>
    <w:lvl w:ilvl="0" w:tplc="C610F752">
      <w:start w:val="1"/>
      <w:numFmt w:val="decimal"/>
      <w:lvlText w:val="%1."/>
      <w:lvlJc w:val="left"/>
      <w:pPr>
        <w:ind w:left="720" w:hanging="360"/>
      </w:pPr>
    </w:lvl>
    <w:lvl w:ilvl="1" w:tplc="936615F8">
      <w:start w:val="1"/>
      <w:numFmt w:val="lowerLetter"/>
      <w:lvlText w:val="%2."/>
      <w:lvlJc w:val="left"/>
      <w:pPr>
        <w:ind w:left="1440" w:hanging="360"/>
      </w:pPr>
    </w:lvl>
    <w:lvl w:ilvl="2" w:tplc="39B41E0E">
      <w:start w:val="1"/>
      <w:numFmt w:val="lowerRoman"/>
      <w:lvlText w:val="%3."/>
      <w:lvlJc w:val="right"/>
      <w:pPr>
        <w:ind w:left="2160" w:hanging="180"/>
      </w:pPr>
    </w:lvl>
    <w:lvl w:ilvl="3" w:tplc="4DA41D24">
      <w:start w:val="1"/>
      <w:numFmt w:val="decimal"/>
      <w:lvlText w:val="%4."/>
      <w:lvlJc w:val="left"/>
      <w:pPr>
        <w:ind w:left="2880" w:hanging="360"/>
      </w:pPr>
    </w:lvl>
    <w:lvl w:ilvl="4" w:tplc="779AF33C">
      <w:start w:val="1"/>
      <w:numFmt w:val="lowerLetter"/>
      <w:lvlText w:val="%5."/>
      <w:lvlJc w:val="left"/>
      <w:pPr>
        <w:ind w:left="3600" w:hanging="360"/>
      </w:pPr>
    </w:lvl>
    <w:lvl w:ilvl="5" w:tplc="F4306752">
      <w:start w:val="1"/>
      <w:numFmt w:val="lowerRoman"/>
      <w:lvlText w:val="%6."/>
      <w:lvlJc w:val="right"/>
      <w:pPr>
        <w:ind w:left="4320" w:hanging="180"/>
      </w:pPr>
    </w:lvl>
    <w:lvl w:ilvl="6" w:tplc="2BC8006C">
      <w:start w:val="1"/>
      <w:numFmt w:val="decimal"/>
      <w:lvlText w:val="%7."/>
      <w:lvlJc w:val="left"/>
      <w:pPr>
        <w:ind w:left="5040" w:hanging="360"/>
      </w:pPr>
    </w:lvl>
    <w:lvl w:ilvl="7" w:tplc="80A6C01E">
      <w:start w:val="1"/>
      <w:numFmt w:val="lowerLetter"/>
      <w:lvlText w:val="%8."/>
      <w:lvlJc w:val="left"/>
      <w:pPr>
        <w:ind w:left="5760" w:hanging="360"/>
      </w:pPr>
    </w:lvl>
    <w:lvl w:ilvl="8" w:tplc="DC2AEAB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B4BD1"/>
    <w:multiLevelType w:val="hybridMultilevel"/>
    <w:tmpl w:val="D1FC42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06A0D"/>
    <w:multiLevelType w:val="hybridMultilevel"/>
    <w:tmpl w:val="90BAA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B116D"/>
    <w:multiLevelType w:val="hybridMultilevel"/>
    <w:tmpl w:val="E78203E6"/>
    <w:lvl w:ilvl="0" w:tplc="374A85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A5568"/>
    <w:multiLevelType w:val="hybridMultilevel"/>
    <w:tmpl w:val="66C4ED00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1E09E7"/>
    <w:multiLevelType w:val="hybridMultilevel"/>
    <w:tmpl w:val="982435BE"/>
    <w:lvl w:ilvl="0" w:tplc="27B474AC">
      <w:start w:val="4"/>
      <w:numFmt w:val="bullet"/>
      <w:lvlText w:val="-"/>
      <w:lvlJc w:val="left"/>
      <w:pPr>
        <w:ind w:left="1485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1" w15:restartNumberingAfterBreak="0">
    <w:nsid w:val="696B7D6B"/>
    <w:multiLevelType w:val="hybridMultilevel"/>
    <w:tmpl w:val="9A08C0E4"/>
    <w:lvl w:ilvl="0" w:tplc="27B474AC">
      <w:start w:val="4"/>
      <w:numFmt w:val="bullet"/>
      <w:lvlText w:val="-"/>
      <w:lvlJc w:val="left"/>
      <w:pPr>
        <w:ind w:left="1429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9B22073"/>
    <w:multiLevelType w:val="hybridMultilevel"/>
    <w:tmpl w:val="0886470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 w15:restartNumberingAfterBreak="0">
    <w:nsid w:val="6B0F73E4"/>
    <w:multiLevelType w:val="hybridMultilevel"/>
    <w:tmpl w:val="94BEA668"/>
    <w:lvl w:ilvl="0" w:tplc="27B474AC">
      <w:start w:val="4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F3094B"/>
    <w:multiLevelType w:val="hybridMultilevel"/>
    <w:tmpl w:val="67743234"/>
    <w:lvl w:ilvl="0" w:tplc="E44A8A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F11B2"/>
    <w:multiLevelType w:val="hybridMultilevel"/>
    <w:tmpl w:val="736C8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3271F5"/>
    <w:multiLevelType w:val="hybridMultilevel"/>
    <w:tmpl w:val="5172F60C"/>
    <w:lvl w:ilvl="0" w:tplc="4A7AB6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428492">
    <w:abstractNumId w:val="20"/>
  </w:num>
  <w:num w:numId="2" w16cid:durableId="1825854677">
    <w:abstractNumId w:val="33"/>
  </w:num>
  <w:num w:numId="3" w16cid:durableId="1331368253">
    <w:abstractNumId w:val="37"/>
  </w:num>
  <w:num w:numId="4" w16cid:durableId="1713118897">
    <w:abstractNumId w:val="23"/>
  </w:num>
  <w:num w:numId="5" w16cid:durableId="1102844136">
    <w:abstractNumId w:val="47"/>
  </w:num>
  <w:num w:numId="6" w16cid:durableId="675764075">
    <w:abstractNumId w:val="23"/>
    <w:lvlOverride w:ilvl="0">
      <w:startOverride w:val="2"/>
    </w:lvlOverride>
    <w:lvlOverride w:ilvl="1">
      <w:startOverride w:val="3"/>
    </w:lvlOverride>
  </w:num>
  <w:num w:numId="7" w16cid:durableId="107164868">
    <w:abstractNumId w:val="24"/>
  </w:num>
  <w:num w:numId="8" w16cid:durableId="726760316">
    <w:abstractNumId w:val="36"/>
  </w:num>
  <w:num w:numId="9" w16cid:durableId="506598480">
    <w:abstractNumId w:val="19"/>
  </w:num>
  <w:num w:numId="10" w16cid:durableId="145316404">
    <w:abstractNumId w:val="22"/>
  </w:num>
  <w:num w:numId="11" w16cid:durableId="1190796163">
    <w:abstractNumId w:val="5"/>
  </w:num>
  <w:num w:numId="12" w16cid:durableId="2140874156">
    <w:abstractNumId w:val="2"/>
  </w:num>
  <w:num w:numId="13" w16cid:durableId="690568236">
    <w:abstractNumId w:val="15"/>
  </w:num>
  <w:num w:numId="14" w16cid:durableId="1467116605">
    <w:abstractNumId w:val="23"/>
  </w:num>
  <w:num w:numId="15" w16cid:durableId="1977833503">
    <w:abstractNumId w:val="10"/>
  </w:num>
  <w:num w:numId="16" w16cid:durableId="1193347698">
    <w:abstractNumId w:val="23"/>
  </w:num>
  <w:num w:numId="17" w16cid:durableId="1412777603">
    <w:abstractNumId w:val="32"/>
  </w:num>
  <w:num w:numId="18" w16cid:durableId="1506214708">
    <w:abstractNumId w:val="0"/>
  </w:num>
  <w:num w:numId="19" w16cid:durableId="1593124852">
    <w:abstractNumId w:val="21"/>
  </w:num>
  <w:num w:numId="20" w16cid:durableId="667515890">
    <w:abstractNumId w:val="40"/>
  </w:num>
  <w:num w:numId="21" w16cid:durableId="1263298587">
    <w:abstractNumId w:val="35"/>
  </w:num>
  <w:num w:numId="22" w16cid:durableId="603997227">
    <w:abstractNumId w:val="43"/>
  </w:num>
  <w:num w:numId="23" w16cid:durableId="501968338">
    <w:abstractNumId w:val="46"/>
  </w:num>
  <w:num w:numId="24" w16cid:durableId="1514144466">
    <w:abstractNumId w:val="41"/>
  </w:num>
  <w:num w:numId="25" w16cid:durableId="1470512652">
    <w:abstractNumId w:val="16"/>
  </w:num>
  <w:num w:numId="26" w16cid:durableId="338166912">
    <w:abstractNumId w:val="18"/>
  </w:num>
  <w:num w:numId="27" w16cid:durableId="667556380">
    <w:abstractNumId w:val="13"/>
  </w:num>
  <w:num w:numId="28" w16cid:durableId="987395288">
    <w:abstractNumId w:val="23"/>
  </w:num>
  <w:num w:numId="29" w16cid:durableId="1231311949">
    <w:abstractNumId w:val="17"/>
  </w:num>
  <w:num w:numId="30" w16cid:durableId="33778286">
    <w:abstractNumId w:val="23"/>
  </w:num>
  <w:num w:numId="31" w16cid:durableId="2032221384">
    <w:abstractNumId w:val="8"/>
  </w:num>
  <w:num w:numId="32" w16cid:durableId="1193878623">
    <w:abstractNumId w:val="23"/>
  </w:num>
  <w:num w:numId="33" w16cid:durableId="818228630">
    <w:abstractNumId w:val="42"/>
  </w:num>
  <w:num w:numId="34" w16cid:durableId="745609017">
    <w:abstractNumId w:val="4"/>
  </w:num>
  <w:num w:numId="35" w16cid:durableId="1962347348">
    <w:abstractNumId w:val="30"/>
  </w:num>
  <w:num w:numId="36" w16cid:durableId="1523519364">
    <w:abstractNumId w:val="6"/>
  </w:num>
  <w:num w:numId="37" w16cid:durableId="1801069685">
    <w:abstractNumId w:val="14"/>
  </w:num>
  <w:num w:numId="38" w16cid:durableId="1153369254">
    <w:abstractNumId w:val="44"/>
  </w:num>
  <w:num w:numId="39" w16cid:durableId="317542963">
    <w:abstractNumId w:val="48"/>
  </w:num>
  <w:num w:numId="40" w16cid:durableId="358508983">
    <w:abstractNumId w:val="29"/>
  </w:num>
  <w:num w:numId="41" w16cid:durableId="65492977">
    <w:abstractNumId w:val="28"/>
  </w:num>
  <w:num w:numId="42" w16cid:durableId="2016694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70421653">
    <w:abstractNumId w:val="3"/>
  </w:num>
  <w:num w:numId="44" w16cid:durableId="19915172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15234707">
    <w:abstractNumId w:val="39"/>
  </w:num>
  <w:num w:numId="46" w16cid:durableId="640886418">
    <w:abstractNumId w:val="39"/>
  </w:num>
  <w:num w:numId="47" w16cid:durableId="1083262194">
    <w:abstractNumId w:val="34"/>
  </w:num>
  <w:num w:numId="48" w16cid:durableId="1505510066">
    <w:abstractNumId w:val="34"/>
  </w:num>
  <w:num w:numId="49" w16cid:durableId="1949119175">
    <w:abstractNumId w:val="45"/>
  </w:num>
  <w:num w:numId="50" w16cid:durableId="4066535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111046477">
    <w:abstractNumId w:val="38"/>
  </w:num>
  <w:num w:numId="52" w16cid:durableId="1360676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2043048627">
    <w:abstractNumId w:val="25"/>
  </w:num>
  <w:num w:numId="54" w16cid:durableId="2095737689">
    <w:abstractNumId w:val="25"/>
  </w:num>
  <w:num w:numId="55" w16cid:durableId="30082097">
    <w:abstractNumId w:val="27"/>
  </w:num>
  <w:num w:numId="56" w16cid:durableId="1657957683">
    <w:abstractNumId w:val="27"/>
  </w:num>
  <w:num w:numId="57" w16cid:durableId="644891836">
    <w:abstractNumId w:val="7"/>
  </w:num>
  <w:num w:numId="58" w16cid:durableId="10399389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720129100">
    <w:abstractNumId w:val="11"/>
  </w:num>
  <w:num w:numId="60" w16cid:durableId="16867090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040859268">
    <w:abstractNumId w:val="23"/>
  </w:num>
  <w:num w:numId="62" w16cid:durableId="3434839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90230704">
    <w:abstractNumId w:val="23"/>
  </w:num>
  <w:num w:numId="64" w16cid:durableId="1984502034">
    <w:abstractNumId w:val="23"/>
  </w:num>
  <w:num w:numId="65" w16cid:durableId="1412041666">
    <w:abstractNumId w:val="23"/>
  </w:num>
  <w:num w:numId="66" w16cid:durableId="628128051">
    <w:abstractNumId w:val="23"/>
  </w:num>
  <w:num w:numId="67" w16cid:durableId="1187333775">
    <w:abstractNumId w:val="23"/>
  </w:num>
  <w:num w:numId="68" w16cid:durableId="1628466563">
    <w:abstractNumId w:val="23"/>
  </w:num>
  <w:num w:numId="69" w16cid:durableId="1107697311">
    <w:abstractNumId w:val="23"/>
  </w:num>
  <w:num w:numId="70" w16cid:durableId="1684236687">
    <w:abstractNumId w:val="23"/>
  </w:num>
  <w:num w:numId="71" w16cid:durableId="1697002315">
    <w:abstractNumId w:val="23"/>
  </w:num>
  <w:num w:numId="72" w16cid:durableId="1777871385">
    <w:abstractNumId w:val="23"/>
  </w:num>
  <w:num w:numId="73" w16cid:durableId="1658533924">
    <w:abstractNumId w:val="23"/>
  </w:num>
  <w:num w:numId="74" w16cid:durableId="1540825682">
    <w:abstractNumId w:val="23"/>
  </w:num>
  <w:num w:numId="75" w16cid:durableId="2011634391">
    <w:abstractNumId w:val="23"/>
  </w:num>
  <w:num w:numId="76" w16cid:durableId="907688636">
    <w:abstractNumId w:val="12"/>
  </w:num>
  <w:num w:numId="77" w16cid:durableId="1785080028">
    <w:abstractNumId w:val="23"/>
  </w:num>
  <w:num w:numId="78" w16cid:durableId="1003627430">
    <w:abstractNumId w:val="23"/>
  </w:num>
  <w:num w:numId="79" w16cid:durableId="401174087">
    <w:abstractNumId w:val="23"/>
  </w:num>
  <w:num w:numId="80" w16cid:durableId="1855535861">
    <w:abstractNumId w:val="26"/>
  </w:num>
  <w:num w:numId="81" w16cid:durableId="507912575">
    <w:abstractNumId w:val="31"/>
  </w:num>
  <w:num w:numId="82" w16cid:durableId="305936609">
    <w:abstractNumId w:val="3"/>
    <w:lvlOverride w:ilvl="0">
      <w:startOverride w:val="1"/>
    </w:lvlOverride>
  </w:num>
  <w:num w:numId="83" w16cid:durableId="170829407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604452942">
    <w:abstractNumId w:val="1"/>
  </w:num>
  <w:num w:numId="85" w16cid:durableId="1358849285">
    <w:abstractNumId w:val="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4C8B"/>
    <w:rsid w:val="00006D13"/>
    <w:rsid w:val="00007327"/>
    <w:rsid w:val="00011988"/>
    <w:rsid w:val="000143BB"/>
    <w:rsid w:val="000162E0"/>
    <w:rsid w:val="000168FC"/>
    <w:rsid w:val="00016D1E"/>
    <w:rsid w:val="000237E6"/>
    <w:rsid w:val="00024C00"/>
    <w:rsid w:val="000262DC"/>
    <w:rsid w:val="00026DBA"/>
    <w:rsid w:val="00027CC6"/>
    <w:rsid w:val="00030EF5"/>
    <w:rsid w:val="00035310"/>
    <w:rsid w:val="000405A7"/>
    <w:rsid w:val="00040F1E"/>
    <w:rsid w:val="00043A35"/>
    <w:rsid w:val="000476FF"/>
    <w:rsid w:val="00050158"/>
    <w:rsid w:val="00051D75"/>
    <w:rsid w:val="00053975"/>
    <w:rsid w:val="00053CFB"/>
    <w:rsid w:val="00053D28"/>
    <w:rsid w:val="00070975"/>
    <w:rsid w:val="00070E03"/>
    <w:rsid w:val="00071E34"/>
    <w:rsid w:val="00080C0B"/>
    <w:rsid w:val="00082F1F"/>
    <w:rsid w:val="00085F35"/>
    <w:rsid w:val="00091512"/>
    <w:rsid w:val="00091B27"/>
    <w:rsid w:val="00096598"/>
    <w:rsid w:val="00096E05"/>
    <w:rsid w:val="000A0944"/>
    <w:rsid w:val="000A0C30"/>
    <w:rsid w:val="000A1485"/>
    <w:rsid w:val="000A3612"/>
    <w:rsid w:val="000A363A"/>
    <w:rsid w:val="000A71BC"/>
    <w:rsid w:val="000B0CA5"/>
    <w:rsid w:val="000B6B6F"/>
    <w:rsid w:val="000C14C7"/>
    <w:rsid w:val="000C1C81"/>
    <w:rsid w:val="000C34EF"/>
    <w:rsid w:val="000C3D79"/>
    <w:rsid w:val="000C7E2E"/>
    <w:rsid w:val="000D2003"/>
    <w:rsid w:val="000D75C2"/>
    <w:rsid w:val="000E0465"/>
    <w:rsid w:val="000E0B65"/>
    <w:rsid w:val="000E2B22"/>
    <w:rsid w:val="000E34F3"/>
    <w:rsid w:val="000E3924"/>
    <w:rsid w:val="000E534E"/>
    <w:rsid w:val="000E5E50"/>
    <w:rsid w:val="000E6B1D"/>
    <w:rsid w:val="000F2F9E"/>
    <w:rsid w:val="000F7267"/>
    <w:rsid w:val="000F7301"/>
    <w:rsid w:val="00105C25"/>
    <w:rsid w:val="00106993"/>
    <w:rsid w:val="00106A32"/>
    <w:rsid w:val="001140B0"/>
    <w:rsid w:val="0011680F"/>
    <w:rsid w:val="00125747"/>
    <w:rsid w:val="0013089C"/>
    <w:rsid w:val="001313D2"/>
    <w:rsid w:val="00137D7D"/>
    <w:rsid w:val="00141232"/>
    <w:rsid w:val="00143CE6"/>
    <w:rsid w:val="00144A04"/>
    <w:rsid w:val="00150542"/>
    <w:rsid w:val="00150A98"/>
    <w:rsid w:val="001520C9"/>
    <w:rsid w:val="00152C82"/>
    <w:rsid w:val="0015625B"/>
    <w:rsid w:val="0015699B"/>
    <w:rsid w:val="00160AFB"/>
    <w:rsid w:val="00161469"/>
    <w:rsid w:val="00162110"/>
    <w:rsid w:val="0016365C"/>
    <w:rsid w:val="001722E5"/>
    <w:rsid w:val="0017489C"/>
    <w:rsid w:val="00176DBC"/>
    <w:rsid w:val="001802C8"/>
    <w:rsid w:val="001805EC"/>
    <w:rsid w:val="00182475"/>
    <w:rsid w:val="001824C9"/>
    <w:rsid w:val="00182724"/>
    <w:rsid w:val="00183C11"/>
    <w:rsid w:val="00187AE1"/>
    <w:rsid w:val="00191A2A"/>
    <w:rsid w:val="00191C76"/>
    <w:rsid w:val="00194FE8"/>
    <w:rsid w:val="00196927"/>
    <w:rsid w:val="001969BF"/>
    <w:rsid w:val="001A3722"/>
    <w:rsid w:val="001A5F82"/>
    <w:rsid w:val="001B0B8F"/>
    <w:rsid w:val="001B0C7D"/>
    <w:rsid w:val="001B0D69"/>
    <w:rsid w:val="001B182D"/>
    <w:rsid w:val="001B4F85"/>
    <w:rsid w:val="001B5648"/>
    <w:rsid w:val="001B5AE1"/>
    <w:rsid w:val="001B7DA0"/>
    <w:rsid w:val="001C1560"/>
    <w:rsid w:val="001C45A9"/>
    <w:rsid w:val="001C7FCF"/>
    <w:rsid w:val="001D41D8"/>
    <w:rsid w:val="001D6A41"/>
    <w:rsid w:val="001E4DC8"/>
    <w:rsid w:val="001F2E6C"/>
    <w:rsid w:val="001F519F"/>
    <w:rsid w:val="001F6872"/>
    <w:rsid w:val="00201665"/>
    <w:rsid w:val="00207185"/>
    <w:rsid w:val="00211E32"/>
    <w:rsid w:val="002137D3"/>
    <w:rsid w:val="002143ED"/>
    <w:rsid w:val="00215321"/>
    <w:rsid w:val="002165EE"/>
    <w:rsid w:val="00216C76"/>
    <w:rsid w:val="0022046A"/>
    <w:rsid w:val="00220BAF"/>
    <w:rsid w:val="002223F5"/>
    <w:rsid w:val="00222598"/>
    <w:rsid w:val="00223334"/>
    <w:rsid w:val="00226FF8"/>
    <w:rsid w:val="00227362"/>
    <w:rsid w:val="00227CF0"/>
    <w:rsid w:val="002304D4"/>
    <w:rsid w:val="002419F6"/>
    <w:rsid w:val="002449F9"/>
    <w:rsid w:val="00256135"/>
    <w:rsid w:val="00256DCB"/>
    <w:rsid w:val="0026208E"/>
    <w:rsid w:val="00263918"/>
    <w:rsid w:val="00263936"/>
    <w:rsid w:val="0026451A"/>
    <w:rsid w:val="00265F81"/>
    <w:rsid w:val="00266E80"/>
    <w:rsid w:val="00267835"/>
    <w:rsid w:val="002716F1"/>
    <w:rsid w:val="00274EEB"/>
    <w:rsid w:val="002803DF"/>
    <w:rsid w:val="0028110B"/>
    <w:rsid w:val="002818A5"/>
    <w:rsid w:val="00282B9B"/>
    <w:rsid w:val="002833C3"/>
    <w:rsid w:val="00286CB8"/>
    <w:rsid w:val="002937A8"/>
    <w:rsid w:val="00297E3C"/>
    <w:rsid w:val="002A0138"/>
    <w:rsid w:val="002A08DA"/>
    <w:rsid w:val="002A430E"/>
    <w:rsid w:val="002A45F6"/>
    <w:rsid w:val="002A72A1"/>
    <w:rsid w:val="002B1E18"/>
    <w:rsid w:val="002B5761"/>
    <w:rsid w:val="002B685A"/>
    <w:rsid w:val="002D1AA0"/>
    <w:rsid w:val="002D3015"/>
    <w:rsid w:val="002D3A33"/>
    <w:rsid w:val="002D3C6B"/>
    <w:rsid w:val="002E2989"/>
    <w:rsid w:val="002E2A98"/>
    <w:rsid w:val="002E66D5"/>
    <w:rsid w:val="002F0FB0"/>
    <w:rsid w:val="002F14EE"/>
    <w:rsid w:val="002F2CE3"/>
    <w:rsid w:val="002F63DF"/>
    <w:rsid w:val="002F6ECF"/>
    <w:rsid w:val="002F7112"/>
    <w:rsid w:val="003002D8"/>
    <w:rsid w:val="00302845"/>
    <w:rsid w:val="00304F1D"/>
    <w:rsid w:val="00305761"/>
    <w:rsid w:val="003075E2"/>
    <w:rsid w:val="0032463F"/>
    <w:rsid w:val="00324E7B"/>
    <w:rsid w:val="00325182"/>
    <w:rsid w:val="003278F8"/>
    <w:rsid w:val="00331B90"/>
    <w:rsid w:val="0033338C"/>
    <w:rsid w:val="00333A68"/>
    <w:rsid w:val="00340CE6"/>
    <w:rsid w:val="00343D57"/>
    <w:rsid w:val="00346F25"/>
    <w:rsid w:val="00350E35"/>
    <w:rsid w:val="00352091"/>
    <w:rsid w:val="00355442"/>
    <w:rsid w:val="00356056"/>
    <w:rsid w:val="00357B0B"/>
    <w:rsid w:val="00360D59"/>
    <w:rsid w:val="0036269E"/>
    <w:rsid w:val="00362DFD"/>
    <w:rsid w:val="003659DF"/>
    <w:rsid w:val="003671EB"/>
    <w:rsid w:val="003710C3"/>
    <w:rsid w:val="00371452"/>
    <w:rsid w:val="0037252D"/>
    <w:rsid w:val="00375AB4"/>
    <w:rsid w:val="00375F33"/>
    <w:rsid w:val="00376328"/>
    <w:rsid w:val="00376670"/>
    <w:rsid w:val="00384D3D"/>
    <w:rsid w:val="00384EE6"/>
    <w:rsid w:val="00387FA2"/>
    <w:rsid w:val="00387FA4"/>
    <w:rsid w:val="00392513"/>
    <w:rsid w:val="00394763"/>
    <w:rsid w:val="003A07D4"/>
    <w:rsid w:val="003A4AA9"/>
    <w:rsid w:val="003A699C"/>
    <w:rsid w:val="003A6BE0"/>
    <w:rsid w:val="003B0864"/>
    <w:rsid w:val="003B59AA"/>
    <w:rsid w:val="003B683A"/>
    <w:rsid w:val="003B68C8"/>
    <w:rsid w:val="003C0842"/>
    <w:rsid w:val="003C0F08"/>
    <w:rsid w:val="003C2C25"/>
    <w:rsid w:val="003C3CC5"/>
    <w:rsid w:val="003D2D72"/>
    <w:rsid w:val="003D4BDB"/>
    <w:rsid w:val="003E4150"/>
    <w:rsid w:val="003F036C"/>
    <w:rsid w:val="003F116A"/>
    <w:rsid w:val="003F51D6"/>
    <w:rsid w:val="004013F0"/>
    <w:rsid w:val="00406EDB"/>
    <w:rsid w:val="00406EF4"/>
    <w:rsid w:val="00407351"/>
    <w:rsid w:val="00407EE1"/>
    <w:rsid w:val="00415104"/>
    <w:rsid w:val="0041515B"/>
    <w:rsid w:val="00421074"/>
    <w:rsid w:val="00422251"/>
    <w:rsid w:val="004249E6"/>
    <w:rsid w:val="00432C6C"/>
    <w:rsid w:val="00437FD1"/>
    <w:rsid w:val="00441115"/>
    <w:rsid w:val="004430FE"/>
    <w:rsid w:val="00443174"/>
    <w:rsid w:val="004454AC"/>
    <w:rsid w:val="004475E6"/>
    <w:rsid w:val="00453927"/>
    <w:rsid w:val="00454DBC"/>
    <w:rsid w:val="004647FF"/>
    <w:rsid w:val="00464B11"/>
    <w:rsid w:val="00464FC7"/>
    <w:rsid w:val="00471046"/>
    <w:rsid w:val="00472B58"/>
    <w:rsid w:val="00473AD7"/>
    <w:rsid w:val="00475CEF"/>
    <w:rsid w:val="00481AC9"/>
    <w:rsid w:val="00482FFA"/>
    <w:rsid w:val="00483557"/>
    <w:rsid w:val="004905F8"/>
    <w:rsid w:val="00493B48"/>
    <w:rsid w:val="00495E27"/>
    <w:rsid w:val="00496911"/>
    <w:rsid w:val="004A02E5"/>
    <w:rsid w:val="004A6B5C"/>
    <w:rsid w:val="004B0F74"/>
    <w:rsid w:val="004B2E2A"/>
    <w:rsid w:val="004B782B"/>
    <w:rsid w:val="004C0600"/>
    <w:rsid w:val="004C0759"/>
    <w:rsid w:val="004C1326"/>
    <w:rsid w:val="004D27D2"/>
    <w:rsid w:val="004D5FBC"/>
    <w:rsid w:val="004D7C6D"/>
    <w:rsid w:val="004E0896"/>
    <w:rsid w:val="004E12CD"/>
    <w:rsid w:val="004E1856"/>
    <w:rsid w:val="004F1E4E"/>
    <w:rsid w:val="004F24E8"/>
    <w:rsid w:val="004F33DD"/>
    <w:rsid w:val="004F3EC6"/>
    <w:rsid w:val="004F4EA0"/>
    <w:rsid w:val="004F5956"/>
    <w:rsid w:val="004F7E81"/>
    <w:rsid w:val="005031E8"/>
    <w:rsid w:val="0050414F"/>
    <w:rsid w:val="0050662C"/>
    <w:rsid w:val="00510192"/>
    <w:rsid w:val="00515934"/>
    <w:rsid w:val="0051712E"/>
    <w:rsid w:val="0052071B"/>
    <w:rsid w:val="005241CD"/>
    <w:rsid w:val="005241DB"/>
    <w:rsid w:val="00524E8C"/>
    <w:rsid w:val="00525533"/>
    <w:rsid w:val="00525EA4"/>
    <w:rsid w:val="005311D9"/>
    <w:rsid w:val="005359F9"/>
    <w:rsid w:val="005404EB"/>
    <w:rsid w:val="00542A3C"/>
    <w:rsid w:val="00543CEF"/>
    <w:rsid w:val="00544170"/>
    <w:rsid w:val="0054630C"/>
    <w:rsid w:val="005576F6"/>
    <w:rsid w:val="00562561"/>
    <w:rsid w:val="00563EA5"/>
    <w:rsid w:val="00564075"/>
    <w:rsid w:val="0057110E"/>
    <w:rsid w:val="0057124C"/>
    <w:rsid w:val="005716F1"/>
    <w:rsid w:val="00581472"/>
    <w:rsid w:val="00585FDB"/>
    <w:rsid w:val="00586756"/>
    <w:rsid w:val="00596F7D"/>
    <w:rsid w:val="005A479A"/>
    <w:rsid w:val="005A4B0A"/>
    <w:rsid w:val="005A4F9F"/>
    <w:rsid w:val="005B0A2F"/>
    <w:rsid w:val="005B591B"/>
    <w:rsid w:val="005C2CA4"/>
    <w:rsid w:val="005C39B8"/>
    <w:rsid w:val="005C5C66"/>
    <w:rsid w:val="005C7DC9"/>
    <w:rsid w:val="005D31AE"/>
    <w:rsid w:val="005E04B0"/>
    <w:rsid w:val="005E2885"/>
    <w:rsid w:val="005E4000"/>
    <w:rsid w:val="005F26A0"/>
    <w:rsid w:val="005F2E01"/>
    <w:rsid w:val="00600948"/>
    <w:rsid w:val="006022A0"/>
    <w:rsid w:val="00602422"/>
    <w:rsid w:val="006028EF"/>
    <w:rsid w:val="00603CCC"/>
    <w:rsid w:val="00604973"/>
    <w:rsid w:val="00605EFC"/>
    <w:rsid w:val="00607FE1"/>
    <w:rsid w:val="00611A6D"/>
    <w:rsid w:val="006135DF"/>
    <w:rsid w:val="006147D3"/>
    <w:rsid w:val="0061582A"/>
    <w:rsid w:val="0062241F"/>
    <w:rsid w:val="006246F6"/>
    <w:rsid w:val="00626C42"/>
    <w:rsid w:val="00627924"/>
    <w:rsid w:val="00630D7B"/>
    <w:rsid w:val="00633EAD"/>
    <w:rsid w:val="00634BC4"/>
    <w:rsid w:val="006351A0"/>
    <w:rsid w:val="00635FA3"/>
    <w:rsid w:val="00637291"/>
    <w:rsid w:val="006416EB"/>
    <w:rsid w:val="00641D8C"/>
    <w:rsid w:val="00645BE7"/>
    <w:rsid w:val="006619A1"/>
    <w:rsid w:val="00665A0F"/>
    <w:rsid w:val="00666A33"/>
    <w:rsid w:val="00667053"/>
    <w:rsid w:val="00667181"/>
    <w:rsid w:val="006701BA"/>
    <w:rsid w:val="006775A7"/>
    <w:rsid w:val="006776A5"/>
    <w:rsid w:val="0068058D"/>
    <w:rsid w:val="006A3596"/>
    <w:rsid w:val="006A4C6C"/>
    <w:rsid w:val="006A6083"/>
    <w:rsid w:val="006B1F72"/>
    <w:rsid w:val="006B38E1"/>
    <w:rsid w:val="006B3B3E"/>
    <w:rsid w:val="006B5F49"/>
    <w:rsid w:val="006C1A14"/>
    <w:rsid w:val="006C38F8"/>
    <w:rsid w:val="006C50F6"/>
    <w:rsid w:val="006D000D"/>
    <w:rsid w:val="006D0C89"/>
    <w:rsid w:val="006D20AF"/>
    <w:rsid w:val="006D2E83"/>
    <w:rsid w:val="006E694E"/>
    <w:rsid w:val="006E7702"/>
    <w:rsid w:val="006F0CDD"/>
    <w:rsid w:val="006F1C21"/>
    <w:rsid w:val="006F389B"/>
    <w:rsid w:val="006F3B08"/>
    <w:rsid w:val="006F45A2"/>
    <w:rsid w:val="006F5F2F"/>
    <w:rsid w:val="00704673"/>
    <w:rsid w:val="00706911"/>
    <w:rsid w:val="007100CB"/>
    <w:rsid w:val="007111BC"/>
    <w:rsid w:val="0071627C"/>
    <w:rsid w:val="007163C1"/>
    <w:rsid w:val="00716EBB"/>
    <w:rsid w:val="00717F7B"/>
    <w:rsid w:val="0072217D"/>
    <w:rsid w:val="0072625C"/>
    <w:rsid w:val="0072764C"/>
    <w:rsid w:val="00727F2E"/>
    <w:rsid w:val="0073179F"/>
    <w:rsid w:val="00735279"/>
    <w:rsid w:val="00740853"/>
    <w:rsid w:val="00740C26"/>
    <w:rsid w:val="0074261B"/>
    <w:rsid w:val="007460B4"/>
    <w:rsid w:val="007464A4"/>
    <w:rsid w:val="007525F0"/>
    <w:rsid w:val="00752D80"/>
    <w:rsid w:val="00754243"/>
    <w:rsid w:val="007564A1"/>
    <w:rsid w:val="00760BCF"/>
    <w:rsid w:val="00761BEA"/>
    <w:rsid w:val="00762B17"/>
    <w:rsid w:val="007663A2"/>
    <w:rsid w:val="00767208"/>
    <w:rsid w:val="00772177"/>
    <w:rsid w:val="00772442"/>
    <w:rsid w:val="007751C0"/>
    <w:rsid w:val="007808AD"/>
    <w:rsid w:val="00783020"/>
    <w:rsid w:val="00784C5D"/>
    <w:rsid w:val="007870E3"/>
    <w:rsid w:val="0079606D"/>
    <w:rsid w:val="00796E22"/>
    <w:rsid w:val="00797880"/>
    <w:rsid w:val="007A4915"/>
    <w:rsid w:val="007A4B38"/>
    <w:rsid w:val="007A6164"/>
    <w:rsid w:val="007A6406"/>
    <w:rsid w:val="007B2323"/>
    <w:rsid w:val="007B3C0E"/>
    <w:rsid w:val="007B3ED7"/>
    <w:rsid w:val="007B40B5"/>
    <w:rsid w:val="007B4C8B"/>
    <w:rsid w:val="007B7A96"/>
    <w:rsid w:val="007C3524"/>
    <w:rsid w:val="007C38FD"/>
    <w:rsid w:val="007C4C2B"/>
    <w:rsid w:val="007C6662"/>
    <w:rsid w:val="007D57A1"/>
    <w:rsid w:val="007D5C59"/>
    <w:rsid w:val="007D6696"/>
    <w:rsid w:val="007E0CFA"/>
    <w:rsid w:val="007E5E24"/>
    <w:rsid w:val="007F277B"/>
    <w:rsid w:val="007F283B"/>
    <w:rsid w:val="008005DF"/>
    <w:rsid w:val="00804A8B"/>
    <w:rsid w:val="00804E47"/>
    <w:rsid w:val="00815E4F"/>
    <w:rsid w:val="008219C2"/>
    <w:rsid w:val="0082245B"/>
    <w:rsid w:val="008305EA"/>
    <w:rsid w:val="008307F1"/>
    <w:rsid w:val="00831BA4"/>
    <w:rsid w:val="00832DBB"/>
    <w:rsid w:val="00834F29"/>
    <w:rsid w:val="00841B97"/>
    <w:rsid w:val="0084208C"/>
    <w:rsid w:val="00852E3D"/>
    <w:rsid w:val="00854FC7"/>
    <w:rsid w:val="00857F23"/>
    <w:rsid w:val="00867A2C"/>
    <w:rsid w:val="00870D6D"/>
    <w:rsid w:val="00874310"/>
    <w:rsid w:val="00876716"/>
    <w:rsid w:val="00880E62"/>
    <w:rsid w:val="00881C80"/>
    <w:rsid w:val="0088388F"/>
    <w:rsid w:val="00892377"/>
    <w:rsid w:val="008932AC"/>
    <w:rsid w:val="008943A6"/>
    <w:rsid w:val="00895CF5"/>
    <w:rsid w:val="008A404A"/>
    <w:rsid w:val="008A539F"/>
    <w:rsid w:val="008A5A2E"/>
    <w:rsid w:val="008B08A6"/>
    <w:rsid w:val="008B4F68"/>
    <w:rsid w:val="008C4413"/>
    <w:rsid w:val="008C50FB"/>
    <w:rsid w:val="008C5230"/>
    <w:rsid w:val="008C6E66"/>
    <w:rsid w:val="008CE39C"/>
    <w:rsid w:val="008D01EA"/>
    <w:rsid w:val="008D18C2"/>
    <w:rsid w:val="008D217A"/>
    <w:rsid w:val="008D37A2"/>
    <w:rsid w:val="008D453D"/>
    <w:rsid w:val="008E1C94"/>
    <w:rsid w:val="008F0476"/>
    <w:rsid w:val="008F7346"/>
    <w:rsid w:val="008F7472"/>
    <w:rsid w:val="00900EA4"/>
    <w:rsid w:val="00901CC2"/>
    <w:rsid w:val="00901DE5"/>
    <w:rsid w:val="00903044"/>
    <w:rsid w:val="00914433"/>
    <w:rsid w:val="0091628B"/>
    <w:rsid w:val="00916DDD"/>
    <w:rsid w:val="00921762"/>
    <w:rsid w:val="0092279A"/>
    <w:rsid w:val="009229E6"/>
    <w:rsid w:val="00924636"/>
    <w:rsid w:val="00926245"/>
    <w:rsid w:val="00927358"/>
    <w:rsid w:val="0093142C"/>
    <w:rsid w:val="00941DF6"/>
    <w:rsid w:val="00942D12"/>
    <w:rsid w:val="0094460A"/>
    <w:rsid w:val="00944CEA"/>
    <w:rsid w:val="00945AAD"/>
    <w:rsid w:val="00946990"/>
    <w:rsid w:val="00947BFA"/>
    <w:rsid w:val="00951044"/>
    <w:rsid w:val="00952137"/>
    <w:rsid w:val="00955671"/>
    <w:rsid w:val="0095651F"/>
    <w:rsid w:val="00960210"/>
    <w:rsid w:val="00962A04"/>
    <w:rsid w:val="009630C1"/>
    <w:rsid w:val="0096604C"/>
    <w:rsid w:val="009677DB"/>
    <w:rsid w:val="009706C2"/>
    <w:rsid w:val="00971F4E"/>
    <w:rsid w:val="00972C12"/>
    <w:rsid w:val="00974956"/>
    <w:rsid w:val="00982524"/>
    <w:rsid w:val="009871EF"/>
    <w:rsid w:val="00990720"/>
    <w:rsid w:val="009935D8"/>
    <w:rsid w:val="00995F6A"/>
    <w:rsid w:val="009A1866"/>
    <w:rsid w:val="009A4732"/>
    <w:rsid w:val="009B3F5F"/>
    <w:rsid w:val="009B618F"/>
    <w:rsid w:val="009B65EC"/>
    <w:rsid w:val="009B74CA"/>
    <w:rsid w:val="009C0D88"/>
    <w:rsid w:val="009C67F3"/>
    <w:rsid w:val="009D0076"/>
    <w:rsid w:val="009D7421"/>
    <w:rsid w:val="009D7EAB"/>
    <w:rsid w:val="009E31BC"/>
    <w:rsid w:val="009F1164"/>
    <w:rsid w:val="009F7F32"/>
    <w:rsid w:val="00A03597"/>
    <w:rsid w:val="00A0420D"/>
    <w:rsid w:val="00A07A0B"/>
    <w:rsid w:val="00A07C49"/>
    <w:rsid w:val="00A136B3"/>
    <w:rsid w:val="00A137B8"/>
    <w:rsid w:val="00A15D63"/>
    <w:rsid w:val="00A27145"/>
    <w:rsid w:val="00A30094"/>
    <w:rsid w:val="00A331C9"/>
    <w:rsid w:val="00A34538"/>
    <w:rsid w:val="00A3689F"/>
    <w:rsid w:val="00A405AD"/>
    <w:rsid w:val="00A42EAF"/>
    <w:rsid w:val="00A433EB"/>
    <w:rsid w:val="00A44B82"/>
    <w:rsid w:val="00A5119B"/>
    <w:rsid w:val="00A54D85"/>
    <w:rsid w:val="00A553FE"/>
    <w:rsid w:val="00A5578C"/>
    <w:rsid w:val="00A57F82"/>
    <w:rsid w:val="00A6093F"/>
    <w:rsid w:val="00A621FA"/>
    <w:rsid w:val="00A671D9"/>
    <w:rsid w:val="00A70069"/>
    <w:rsid w:val="00A702B6"/>
    <w:rsid w:val="00A764C5"/>
    <w:rsid w:val="00A878D8"/>
    <w:rsid w:val="00A92075"/>
    <w:rsid w:val="00A947A5"/>
    <w:rsid w:val="00A954F3"/>
    <w:rsid w:val="00A97227"/>
    <w:rsid w:val="00AA43A3"/>
    <w:rsid w:val="00AA49F6"/>
    <w:rsid w:val="00AA6DFF"/>
    <w:rsid w:val="00AB0667"/>
    <w:rsid w:val="00AB60CA"/>
    <w:rsid w:val="00AB6B81"/>
    <w:rsid w:val="00AB7B1D"/>
    <w:rsid w:val="00AC4769"/>
    <w:rsid w:val="00AC6F69"/>
    <w:rsid w:val="00AC7FD4"/>
    <w:rsid w:val="00AD3911"/>
    <w:rsid w:val="00AD3973"/>
    <w:rsid w:val="00AD40C8"/>
    <w:rsid w:val="00AD4CD1"/>
    <w:rsid w:val="00AD630F"/>
    <w:rsid w:val="00AD71F3"/>
    <w:rsid w:val="00AE70C1"/>
    <w:rsid w:val="00AE7997"/>
    <w:rsid w:val="00AF383E"/>
    <w:rsid w:val="00AF4887"/>
    <w:rsid w:val="00AF6F76"/>
    <w:rsid w:val="00AF79F6"/>
    <w:rsid w:val="00B002E7"/>
    <w:rsid w:val="00B006EE"/>
    <w:rsid w:val="00B00950"/>
    <w:rsid w:val="00B041C5"/>
    <w:rsid w:val="00B059A8"/>
    <w:rsid w:val="00B102DA"/>
    <w:rsid w:val="00B23F56"/>
    <w:rsid w:val="00B31443"/>
    <w:rsid w:val="00B3282C"/>
    <w:rsid w:val="00B34D96"/>
    <w:rsid w:val="00B41D60"/>
    <w:rsid w:val="00B42D07"/>
    <w:rsid w:val="00B43966"/>
    <w:rsid w:val="00B442CC"/>
    <w:rsid w:val="00B4610F"/>
    <w:rsid w:val="00B5202D"/>
    <w:rsid w:val="00B549E2"/>
    <w:rsid w:val="00B60768"/>
    <w:rsid w:val="00B63054"/>
    <w:rsid w:val="00B66961"/>
    <w:rsid w:val="00B709D8"/>
    <w:rsid w:val="00B77550"/>
    <w:rsid w:val="00B81267"/>
    <w:rsid w:val="00B81601"/>
    <w:rsid w:val="00B84580"/>
    <w:rsid w:val="00B8494D"/>
    <w:rsid w:val="00B85EFC"/>
    <w:rsid w:val="00B91990"/>
    <w:rsid w:val="00B94922"/>
    <w:rsid w:val="00BA036A"/>
    <w:rsid w:val="00BA1B8C"/>
    <w:rsid w:val="00BA3401"/>
    <w:rsid w:val="00BB2BF5"/>
    <w:rsid w:val="00BB53E1"/>
    <w:rsid w:val="00BC47A2"/>
    <w:rsid w:val="00BD2F14"/>
    <w:rsid w:val="00BD4940"/>
    <w:rsid w:val="00BE4BA4"/>
    <w:rsid w:val="00BE51F3"/>
    <w:rsid w:val="00BE5FA6"/>
    <w:rsid w:val="00BE7A19"/>
    <w:rsid w:val="00BF3090"/>
    <w:rsid w:val="00C03182"/>
    <w:rsid w:val="00C14003"/>
    <w:rsid w:val="00C202DD"/>
    <w:rsid w:val="00C21705"/>
    <w:rsid w:val="00C27059"/>
    <w:rsid w:val="00C27845"/>
    <w:rsid w:val="00C31AA7"/>
    <w:rsid w:val="00C32C52"/>
    <w:rsid w:val="00C341F0"/>
    <w:rsid w:val="00C34A95"/>
    <w:rsid w:val="00C35774"/>
    <w:rsid w:val="00C366A6"/>
    <w:rsid w:val="00C3708F"/>
    <w:rsid w:val="00C419F9"/>
    <w:rsid w:val="00C446C5"/>
    <w:rsid w:val="00C46614"/>
    <w:rsid w:val="00C50657"/>
    <w:rsid w:val="00C561E6"/>
    <w:rsid w:val="00C57F7B"/>
    <w:rsid w:val="00C61AF8"/>
    <w:rsid w:val="00C61F07"/>
    <w:rsid w:val="00C62C3F"/>
    <w:rsid w:val="00C638EB"/>
    <w:rsid w:val="00C65468"/>
    <w:rsid w:val="00C670A4"/>
    <w:rsid w:val="00C67840"/>
    <w:rsid w:val="00C6797A"/>
    <w:rsid w:val="00C71053"/>
    <w:rsid w:val="00C73E6F"/>
    <w:rsid w:val="00C75789"/>
    <w:rsid w:val="00C7739B"/>
    <w:rsid w:val="00C81C2F"/>
    <w:rsid w:val="00C84E1D"/>
    <w:rsid w:val="00C86CA0"/>
    <w:rsid w:val="00C87C0D"/>
    <w:rsid w:val="00C92DEF"/>
    <w:rsid w:val="00C93C33"/>
    <w:rsid w:val="00C94CBC"/>
    <w:rsid w:val="00C954CC"/>
    <w:rsid w:val="00C97FE6"/>
    <w:rsid w:val="00CA08D3"/>
    <w:rsid w:val="00CA395C"/>
    <w:rsid w:val="00CA45AB"/>
    <w:rsid w:val="00CA4F79"/>
    <w:rsid w:val="00CA54C1"/>
    <w:rsid w:val="00CA63CA"/>
    <w:rsid w:val="00CA6EAB"/>
    <w:rsid w:val="00CA7754"/>
    <w:rsid w:val="00CB57E3"/>
    <w:rsid w:val="00CB5C91"/>
    <w:rsid w:val="00CC33C2"/>
    <w:rsid w:val="00CC42E6"/>
    <w:rsid w:val="00CC7B0A"/>
    <w:rsid w:val="00CD04F3"/>
    <w:rsid w:val="00CD1740"/>
    <w:rsid w:val="00CD27E8"/>
    <w:rsid w:val="00CD29AD"/>
    <w:rsid w:val="00CD568B"/>
    <w:rsid w:val="00CE60C3"/>
    <w:rsid w:val="00CF07E9"/>
    <w:rsid w:val="00CF39F2"/>
    <w:rsid w:val="00CF3E52"/>
    <w:rsid w:val="00CF5344"/>
    <w:rsid w:val="00CF6707"/>
    <w:rsid w:val="00CF69DE"/>
    <w:rsid w:val="00D0464C"/>
    <w:rsid w:val="00D05B4E"/>
    <w:rsid w:val="00D10014"/>
    <w:rsid w:val="00D1298E"/>
    <w:rsid w:val="00D21B76"/>
    <w:rsid w:val="00D22653"/>
    <w:rsid w:val="00D30BDB"/>
    <w:rsid w:val="00D30F47"/>
    <w:rsid w:val="00D313AE"/>
    <w:rsid w:val="00D3344C"/>
    <w:rsid w:val="00D34308"/>
    <w:rsid w:val="00D34394"/>
    <w:rsid w:val="00D4081F"/>
    <w:rsid w:val="00D41253"/>
    <w:rsid w:val="00D44BFE"/>
    <w:rsid w:val="00D44DBC"/>
    <w:rsid w:val="00D5157E"/>
    <w:rsid w:val="00D558C5"/>
    <w:rsid w:val="00D56834"/>
    <w:rsid w:val="00D57A01"/>
    <w:rsid w:val="00D601C0"/>
    <w:rsid w:val="00D60AB3"/>
    <w:rsid w:val="00D61781"/>
    <w:rsid w:val="00D63F64"/>
    <w:rsid w:val="00D7090B"/>
    <w:rsid w:val="00D70A5C"/>
    <w:rsid w:val="00D740D4"/>
    <w:rsid w:val="00D77472"/>
    <w:rsid w:val="00D816F3"/>
    <w:rsid w:val="00D819CE"/>
    <w:rsid w:val="00D84284"/>
    <w:rsid w:val="00D87CD8"/>
    <w:rsid w:val="00D9182D"/>
    <w:rsid w:val="00D91DA0"/>
    <w:rsid w:val="00DB3F0B"/>
    <w:rsid w:val="00DB3F76"/>
    <w:rsid w:val="00DB49E2"/>
    <w:rsid w:val="00DC075D"/>
    <w:rsid w:val="00DC3146"/>
    <w:rsid w:val="00DC59F5"/>
    <w:rsid w:val="00DC5E70"/>
    <w:rsid w:val="00DC6089"/>
    <w:rsid w:val="00DD23FC"/>
    <w:rsid w:val="00DE0237"/>
    <w:rsid w:val="00DE33E7"/>
    <w:rsid w:val="00DE638A"/>
    <w:rsid w:val="00DF19F1"/>
    <w:rsid w:val="00DF4D81"/>
    <w:rsid w:val="00DF5395"/>
    <w:rsid w:val="00DF5D7D"/>
    <w:rsid w:val="00E0384A"/>
    <w:rsid w:val="00E03BBB"/>
    <w:rsid w:val="00E11C70"/>
    <w:rsid w:val="00E16AF3"/>
    <w:rsid w:val="00E2057C"/>
    <w:rsid w:val="00E22D51"/>
    <w:rsid w:val="00E240CC"/>
    <w:rsid w:val="00E42423"/>
    <w:rsid w:val="00E42D27"/>
    <w:rsid w:val="00E463CD"/>
    <w:rsid w:val="00E55B30"/>
    <w:rsid w:val="00E56196"/>
    <w:rsid w:val="00E561B7"/>
    <w:rsid w:val="00E56FA8"/>
    <w:rsid w:val="00E5782D"/>
    <w:rsid w:val="00E64238"/>
    <w:rsid w:val="00E70192"/>
    <w:rsid w:val="00E7509D"/>
    <w:rsid w:val="00E768A8"/>
    <w:rsid w:val="00E76EB2"/>
    <w:rsid w:val="00E87379"/>
    <w:rsid w:val="00E93E13"/>
    <w:rsid w:val="00E945F8"/>
    <w:rsid w:val="00E94CD4"/>
    <w:rsid w:val="00EA5716"/>
    <w:rsid w:val="00EA6648"/>
    <w:rsid w:val="00EA778B"/>
    <w:rsid w:val="00EB1374"/>
    <w:rsid w:val="00EB502E"/>
    <w:rsid w:val="00EB50E1"/>
    <w:rsid w:val="00EB5323"/>
    <w:rsid w:val="00EC1F38"/>
    <w:rsid w:val="00EC1F42"/>
    <w:rsid w:val="00EC7574"/>
    <w:rsid w:val="00ED344D"/>
    <w:rsid w:val="00ED552E"/>
    <w:rsid w:val="00EE0C63"/>
    <w:rsid w:val="00EE38E3"/>
    <w:rsid w:val="00EE5212"/>
    <w:rsid w:val="00EE685C"/>
    <w:rsid w:val="00EE6C9C"/>
    <w:rsid w:val="00EE70E5"/>
    <w:rsid w:val="00EF104F"/>
    <w:rsid w:val="00EF59D0"/>
    <w:rsid w:val="00EF6035"/>
    <w:rsid w:val="00EF62E0"/>
    <w:rsid w:val="00F01873"/>
    <w:rsid w:val="00F047C6"/>
    <w:rsid w:val="00F1029D"/>
    <w:rsid w:val="00F14DA4"/>
    <w:rsid w:val="00F16479"/>
    <w:rsid w:val="00F24AE5"/>
    <w:rsid w:val="00F358A3"/>
    <w:rsid w:val="00F37807"/>
    <w:rsid w:val="00F41ACF"/>
    <w:rsid w:val="00F4453B"/>
    <w:rsid w:val="00F44AAA"/>
    <w:rsid w:val="00F45537"/>
    <w:rsid w:val="00F465CB"/>
    <w:rsid w:val="00F4767F"/>
    <w:rsid w:val="00F47C62"/>
    <w:rsid w:val="00F47F0C"/>
    <w:rsid w:val="00F50D1A"/>
    <w:rsid w:val="00F5653E"/>
    <w:rsid w:val="00F56E36"/>
    <w:rsid w:val="00F66727"/>
    <w:rsid w:val="00F66957"/>
    <w:rsid w:val="00F66ADA"/>
    <w:rsid w:val="00F803D7"/>
    <w:rsid w:val="00F8100C"/>
    <w:rsid w:val="00F84723"/>
    <w:rsid w:val="00F8516B"/>
    <w:rsid w:val="00F874DD"/>
    <w:rsid w:val="00F87643"/>
    <w:rsid w:val="00F919CE"/>
    <w:rsid w:val="00F97415"/>
    <w:rsid w:val="00FA2CB1"/>
    <w:rsid w:val="00FA5CD7"/>
    <w:rsid w:val="00FA7204"/>
    <w:rsid w:val="00FB21D7"/>
    <w:rsid w:val="00FB7769"/>
    <w:rsid w:val="00FC3B3E"/>
    <w:rsid w:val="00FC50E6"/>
    <w:rsid w:val="00FC64A7"/>
    <w:rsid w:val="00FD253E"/>
    <w:rsid w:val="00FD35D1"/>
    <w:rsid w:val="00FD4BBA"/>
    <w:rsid w:val="00FD5E16"/>
    <w:rsid w:val="00FE020D"/>
    <w:rsid w:val="00FE4861"/>
    <w:rsid w:val="00FF082C"/>
    <w:rsid w:val="00FF6410"/>
    <w:rsid w:val="01D800E0"/>
    <w:rsid w:val="020C9C5B"/>
    <w:rsid w:val="02A13F40"/>
    <w:rsid w:val="02B2AB3A"/>
    <w:rsid w:val="030F7445"/>
    <w:rsid w:val="03774CB6"/>
    <w:rsid w:val="03A7709D"/>
    <w:rsid w:val="0453DCA3"/>
    <w:rsid w:val="067C4972"/>
    <w:rsid w:val="06BEC68E"/>
    <w:rsid w:val="06F37CD9"/>
    <w:rsid w:val="075C57BB"/>
    <w:rsid w:val="0809F80F"/>
    <w:rsid w:val="091A46FB"/>
    <w:rsid w:val="097345E0"/>
    <w:rsid w:val="0A529B3B"/>
    <w:rsid w:val="0B6C9768"/>
    <w:rsid w:val="0BE6A40A"/>
    <w:rsid w:val="0C21903C"/>
    <w:rsid w:val="0D9EFFA9"/>
    <w:rsid w:val="0E350390"/>
    <w:rsid w:val="0E6BC69B"/>
    <w:rsid w:val="0EC79C9B"/>
    <w:rsid w:val="0ED24693"/>
    <w:rsid w:val="0FAF6830"/>
    <w:rsid w:val="0FF8DF62"/>
    <w:rsid w:val="0FFB369C"/>
    <w:rsid w:val="10A0ECD0"/>
    <w:rsid w:val="10F5015F"/>
    <w:rsid w:val="1117EEB5"/>
    <w:rsid w:val="111DC25B"/>
    <w:rsid w:val="118FB6CC"/>
    <w:rsid w:val="133C43C5"/>
    <w:rsid w:val="138D7080"/>
    <w:rsid w:val="13FB127F"/>
    <w:rsid w:val="147C98D2"/>
    <w:rsid w:val="148E857F"/>
    <w:rsid w:val="14E6D8DF"/>
    <w:rsid w:val="14F71D8C"/>
    <w:rsid w:val="166820E6"/>
    <w:rsid w:val="16BEA075"/>
    <w:rsid w:val="1784A059"/>
    <w:rsid w:val="17A72E50"/>
    <w:rsid w:val="17D68D57"/>
    <w:rsid w:val="181A64F5"/>
    <w:rsid w:val="1828750A"/>
    <w:rsid w:val="186E31C5"/>
    <w:rsid w:val="1942FEB1"/>
    <w:rsid w:val="19BE9320"/>
    <w:rsid w:val="1C902ACD"/>
    <w:rsid w:val="1D15FE66"/>
    <w:rsid w:val="1D39AF9B"/>
    <w:rsid w:val="1D7ADC83"/>
    <w:rsid w:val="1ED02327"/>
    <w:rsid w:val="1F61654F"/>
    <w:rsid w:val="1F77424E"/>
    <w:rsid w:val="1FF7F1E6"/>
    <w:rsid w:val="20897AD7"/>
    <w:rsid w:val="213571E1"/>
    <w:rsid w:val="223B8498"/>
    <w:rsid w:val="22982F8B"/>
    <w:rsid w:val="22AEE310"/>
    <w:rsid w:val="2346AA58"/>
    <w:rsid w:val="235FCC4B"/>
    <w:rsid w:val="236D00D5"/>
    <w:rsid w:val="237D4E44"/>
    <w:rsid w:val="23A4D017"/>
    <w:rsid w:val="2432795B"/>
    <w:rsid w:val="243FC3B6"/>
    <w:rsid w:val="249CB412"/>
    <w:rsid w:val="24BCDB37"/>
    <w:rsid w:val="24FB9CAC"/>
    <w:rsid w:val="264C215B"/>
    <w:rsid w:val="267E44B0"/>
    <w:rsid w:val="26B43302"/>
    <w:rsid w:val="26C76984"/>
    <w:rsid w:val="27D20FD1"/>
    <w:rsid w:val="280B6AEF"/>
    <w:rsid w:val="28685983"/>
    <w:rsid w:val="288E4D01"/>
    <w:rsid w:val="2A211F19"/>
    <w:rsid w:val="2B4942B8"/>
    <w:rsid w:val="2B6DEAFD"/>
    <w:rsid w:val="2C3F07F9"/>
    <w:rsid w:val="2C747C5E"/>
    <w:rsid w:val="2D666A48"/>
    <w:rsid w:val="2E21672C"/>
    <w:rsid w:val="2EB5BBD6"/>
    <w:rsid w:val="2F309689"/>
    <w:rsid w:val="3045DB76"/>
    <w:rsid w:val="309CBF51"/>
    <w:rsid w:val="309FB7DA"/>
    <w:rsid w:val="30C348B3"/>
    <w:rsid w:val="31A51CC3"/>
    <w:rsid w:val="31AFBC80"/>
    <w:rsid w:val="3220A320"/>
    <w:rsid w:val="322E08F4"/>
    <w:rsid w:val="32839955"/>
    <w:rsid w:val="330A2FCC"/>
    <w:rsid w:val="33C5E7B5"/>
    <w:rsid w:val="34A89FE6"/>
    <w:rsid w:val="356CB6D0"/>
    <w:rsid w:val="3580480E"/>
    <w:rsid w:val="35C4C837"/>
    <w:rsid w:val="35E087BD"/>
    <w:rsid w:val="3603A2A0"/>
    <w:rsid w:val="36A8F10A"/>
    <w:rsid w:val="391A41C1"/>
    <w:rsid w:val="3958E512"/>
    <w:rsid w:val="398FC858"/>
    <w:rsid w:val="3999C229"/>
    <w:rsid w:val="39D1A79C"/>
    <w:rsid w:val="3A2EED1C"/>
    <w:rsid w:val="3ABFCC2F"/>
    <w:rsid w:val="3AF5E463"/>
    <w:rsid w:val="3BA99832"/>
    <w:rsid w:val="3BE80D0F"/>
    <w:rsid w:val="3CDA50C1"/>
    <w:rsid w:val="3D4185D6"/>
    <w:rsid w:val="3E6A46A3"/>
    <w:rsid w:val="3EDD5637"/>
    <w:rsid w:val="4219F4D9"/>
    <w:rsid w:val="42B9A7AF"/>
    <w:rsid w:val="42C566DE"/>
    <w:rsid w:val="437A6D47"/>
    <w:rsid w:val="43B35CC2"/>
    <w:rsid w:val="444FB338"/>
    <w:rsid w:val="4462A571"/>
    <w:rsid w:val="44CA6E6F"/>
    <w:rsid w:val="44FACC5D"/>
    <w:rsid w:val="45C1A08C"/>
    <w:rsid w:val="46969CBE"/>
    <w:rsid w:val="47377564"/>
    <w:rsid w:val="47829A64"/>
    <w:rsid w:val="478D1460"/>
    <w:rsid w:val="48326D1F"/>
    <w:rsid w:val="484D7F19"/>
    <w:rsid w:val="49A28E41"/>
    <w:rsid w:val="4A931A32"/>
    <w:rsid w:val="4AC4B522"/>
    <w:rsid w:val="4B8E60CA"/>
    <w:rsid w:val="4C90F574"/>
    <w:rsid w:val="4D0383FC"/>
    <w:rsid w:val="4D05DE42"/>
    <w:rsid w:val="4DE12D53"/>
    <w:rsid w:val="4E16BA0E"/>
    <w:rsid w:val="4E26F586"/>
    <w:rsid w:val="4E506A73"/>
    <w:rsid w:val="4EB49C71"/>
    <w:rsid w:val="4F7D003E"/>
    <w:rsid w:val="4FF3BE2E"/>
    <w:rsid w:val="506A3C33"/>
    <w:rsid w:val="5109E36E"/>
    <w:rsid w:val="51C7AFE7"/>
    <w:rsid w:val="523713A7"/>
    <w:rsid w:val="524EDDC6"/>
    <w:rsid w:val="561B0D5D"/>
    <w:rsid w:val="581DAFD5"/>
    <w:rsid w:val="58401F2E"/>
    <w:rsid w:val="58908A50"/>
    <w:rsid w:val="58AF2597"/>
    <w:rsid w:val="5925E02E"/>
    <w:rsid w:val="5A382853"/>
    <w:rsid w:val="5B8F4B96"/>
    <w:rsid w:val="5C39DF92"/>
    <w:rsid w:val="5C49AB02"/>
    <w:rsid w:val="5C70DCEC"/>
    <w:rsid w:val="5D2B2DEE"/>
    <w:rsid w:val="5D4C181B"/>
    <w:rsid w:val="5DCDE69D"/>
    <w:rsid w:val="5E53863E"/>
    <w:rsid w:val="5ED459CA"/>
    <w:rsid w:val="5F348088"/>
    <w:rsid w:val="5F636529"/>
    <w:rsid w:val="5FC3E1BA"/>
    <w:rsid w:val="6138DF99"/>
    <w:rsid w:val="6189F9A4"/>
    <w:rsid w:val="619A2611"/>
    <w:rsid w:val="622A036B"/>
    <w:rsid w:val="62579D42"/>
    <w:rsid w:val="62CCC274"/>
    <w:rsid w:val="6450F813"/>
    <w:rsid w:val="64A505C1"/>
    <w:rsid w:val="66DD0022"/>
    <w:rsid w:val="6730725B"/>
    <w:rsid w:val="67EBD5FF"/>
    <w:rsid w:val="6867A308"/>
    <w:rsid w:val="687F403E"/>
    <w:rsid w:val="6893F68A"/>
    <w:rsid w:val="68AE5AB4"/>
    <w:rsid w:val="6943F17E"/>
    <w:rsid w:val="6969B5F4"/>
    <w:rsid w:val="698D1652"/>
    <w:rsid w:val="69AD7CE4"/>
    <w:rsid w:val="69BF3539"/>
    <w:rsid w:val="6A181B47"/>
    <w:rsid w:val="6A85AF02"/>
    <w:rsid w:val="6C3FB603"/>
    <w:rsid w:val="6C69F507"/>
    <w:rsid w:val="6CAABA08"/>
    <w:rsid w:val="6F770CD0"/>
    <w:rsid w:val="7004DF19"/>
    <w:rsid w:val="703C0DBD"/>
    <w:rsid w:val="70760DD5"/>
    <w:rsid w:val="71BA4716"/>
    <w:rsid w:val="71E83216"/>
    <w:rsid w:val="724E89F7"/>
    <w:rsid w:val="733328E3"/>
    <w:rsid w:val="7348FFED"/>
    <w:rsid w:val="73A185C8"/>
    <w:rsid w:val="75F05131"/>
    <w:rsid w:val="76227486"/>
    <w:rsid w:val="767DCC19"/>
    <w:rsid w:val="77DC30DD"/>
    <w:rsid w:val="77EE415E"/>
    <w:rsid w:val="77F63DB7"/>
    <w:rsid w:val="7AC3C254"/>
    <w:rsid w:val="7AF31DB6"/>
    <w:rsid w:val="7B121AD3"/>
    <w:rsid w:val="7B76E919"/>
    <w:rsid w:val="7BA842AE"/>
    <w:rsid w:val="7C659AA5"/>
    <w:rsid w:val="7E2FAA60"/>
    <w:rsid w:val="7E4C073A"/>
    <w:rsid w:val="7EAF7FA9"/>
    <w:rsid w:val="7EE40B60"/>
    <w:rsid w:val="7F9414F5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EC84A"/>
  <w15:chartTrackingRefBased/>
  <w15:docId w15:val="{7CAAAF5B-6037-44D8-BA5F-F9529066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4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5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3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43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f23a7699cc15481c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unwto.org/tourism-villages/en/the-initiativ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es/goals" TargetMode="External"/><Relationship Id="rId3" Type="http://schemas.openxmlformats.org/officeDocument/2006/relationships/hyperlink" Target="https://sdgs.un.org/es/goals" TargetMode="External"/><Relationship Id="rId7" Type="http://schemas.openxmlformats.org/officeDocument/2006/relationships/hyperlink" Target="https://sdgs.un.org/es/goals" TargetMode="External"/><Relationship Id="rId2" Type="http://schemas.openxmlformats.org/officeDocument/2006/relationships/hyperlink" Target="https://sdgs.un.org/es/goals" TargetMode="External"/><Relationship Id="rId1" Type="http://schemas.openxmlformats.org/officeDocument/2006/relationships/hyperlink" Target="https://sdgs.un.org/es/goals" TargetMode="External"/><Relationship Id="rId6" Type="http://schemas.openxmlformats.org/officeDocument/2006/relationships/hyperlink" Target="https://sdgs.un.org/es/goals" TargetMode="External"/><Relationship Id="rId5" Type="http://schemas.openxmlformats.org/officeDocument/2006/relationships/hyperlink" Target="https://sdgs.un.org/es/goals" TargetMode="External"/><Relationship Id="rId4" Type="http://schemas.openxmlformats.org/officeDocument/2006/relationships/hyperlink" Target="https://sdgs.un.org/es/goal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318EEBF6544F4D90DC62678CEB9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B0F5-5EE4-4D90-A1FA-975E9883A2F9}"/>
      </w:docPartPr>
      <w:docPartBody>
        <w:p w:rsidR="00113ED6" w:rsidRDefault="00BD6A04" w:rsidP="00BD6A04">
          <w:pPr>
            <w:pStyle w:val="1A318EEBF6544F4D90DC62678CEB9C01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502E48D5A9A242CCA4B39E008C87B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E7A23-8188-40D0-9F1D-B8F88EB5C57A}"/>
      </w:docPartPr>
      <w:docPartBody>
        <w:p w:rsidR="001C1EE5" w:rsidRDefault="00BD6A04" w:rsidP="00BD6A04">
          <w:pPr>
            <w:pStyle w:val="502E48D5A9A242CCA4B39E008C87BFAC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513C3CACEBF74142ACFBC09A2DF47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CED3C-E272-44F9-A70D-B17CC065D755}"/>
      </w:docPartPr>
      <w:docPartBody>
        <w:p w:rsidR="001C1EE5" w:rsidRDefault="00BD6A04" w:rsidP="00BD6A04">
          <w:pPr>
            <w:pStyle w:val="513C3CACEBF74142ACFBC09A2DF4771A1"/>
          </w:pPr>
          <w:r w:rsidRPr="356CB6D0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A83F14FC549D4BD99C016C5468175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801D9-B764-4F6C-85BE-E29E4C909419}"/>
      </w:docPartPr>
      <w:docPartBody>
        <w:p w:rsidR="001C1EE5" w:rsidRDefault="00BD6A04" w:rsidP="00BD6A04">
          <w:pPr>
            <w:pStyle w:val="A83F14FC549D4BD99C016C54681756441"/>
          </w:pPr>
          <w:r w:rsidRPr="356CB6D0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46D6A2511C4343DB9899D10D55B26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A23F3-1DB9-4CCB-8297-EFEB755F1329}"/>
      </w:docPartPr>
      <w:docPartBody>
        <w:p w:rsidR="001C1EE5" w:rsidRDefault="00BD6A04" w:rsidP="00BD6A04">
          <w:pPr>
            <w:pStyle w:val="46D6A2511C4343DB9899D10D55B26AB71"/>
          </w:pPr>
          <w:r w:rsidRPr="00375F33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EAAD4E094D540C985446DB6A00D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6C576-10D9-483D-A742-8487DBB751CB}"/>
      </w:docPartPr>
      <w:docPartBody>
        <w:p w:rsidR="001C1EE5" w:rsidRDefault="00BD6A04" w:rsidP="00BD6A04">
          <w:pPr>
            <w:pStyle w:val="0EAAD4E094D540C985446DB6A00D488A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18017589C634A938628BE56D890C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3AFF8-00FD-4464-ADFD-194EFE7989D8}"/>
      </w:docPartPr>
      <w:docPartBody>
        <w:p w:rsidR="001C1EE5" w:rsidRDefault="00BD6A04" w:rsidP="00BD6A04">
          <w:pPr>
            <w:pStyle w:val="018017589C634A938628BE56D890C445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EFB5AA3E002741D3A98652E4FCFD3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AF937-A71F-4E96-B5B3-95F04D86C937}"/>
      </w:docPartPr>
      <w:docPartBody>
        <w:p w:rsidR="001C1EE5" w:rsidRDefault="00BD6A04" w:rsidP="00BD6A04">
          <w:pPr>
            <w:pStyle w:val="EFB5AA3E002741D3A98652E4FCFD3790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7E006883A9CC47D687A7A055FC47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0C6D9-EC1B-4561-AFD8-CAF6C1F86C77}"/>
      </w:docPartPr>
      <w:docPartBody>
        <w:p w:rsidR="001C1EE5" w:rsidRDefault="00BD6A04" w:rsidP="00BD6A04">
          <w:pPr>
            <w:pStyle w:val="7E006883A9CC47D687A7A055FC475F9E1"/>
          </w:pPr>
          <w:r w:rsidRPr="00265F81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E10083B3FC7402A8A4CD329BCCEF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03691-9A81-4FB6-944B-BCB7C9DD4C03}"/>
      </w:docPartPr>
      <w:docPartBody>
        <w:p w:rsidR="001C1EE5" w:rsidRDefault="00BD6A04" w:rsidP="00BD6A04">
          <w:pPr>
            <w:pStyle w:val="0E10083B3FC7402A8A4CD329BCCEF5371"/>
          </w:pPr>
          <w:r w:rsidRPr="356CB6D0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15E4FBE19D3B4B528D249AB07EBB5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7D772-2479-4848-811B-0AACB02CB812}"/>
      </w:docPartPr>
      <w:docPartBody>
        <w:p w:rsidR="001C1EE5" w:rsidRDefault="00BD6A04" w:rsidP="00BD6A04">
          <w:pPr>
            <w:pStyle w:val="15E4FBE19D3B4B528D249AB07EBB56D41"/>
          </w:pPr>
          <w:r w:rsidRPr="00A3689F">
            <w:rPr>
              <w:rStyle w:val="Placehold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9F"/>
    <w:rsid w:val="00113ED6"/>
    <w:rsid w:val="001C1EE5"/>
    <w:rsid w:val="001F01E6"/>
    <w:rsid w:val="00277D01"/>
    <w:rsid w:val="0031005C"/>
    <w:rsid w:val="003E42B8"/>
    <w:rsid w:val="004730F4"/>
    <w:rsid w:val="004762A8"/>
    <w:rsid w:val="005A4F9F"/>
    <w:rsid w:val="0062654B"/>
    <w:rsid w:val="006C4773"/>
    <w:rsid w:val="006D3CF6"/>
    <w:rsid w:val="008C0BA7"/>
    <w:rsid w:val="009A5F7C"/>
    <w:rsid w:val="00A4445B"/>
    <w:rsid w:val="00B13FC1"/>
    <w:rsid w:val="00BD6A04"/>
    <w:rsid w:val="00D21A3E"/>
    <w:rsid w:val="00D50CC4"/>
    <w:rsid w:val="00DB68BD"/>
    <w:rsid w:val="00E6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6A04"/>
    <w:rPr>
      <w:color w:val="808080"/>
    </w:rPr>
  </w:style>
  <w:style w:type="paragraph" w:customStyle="1" w:styleId="1A318EEBF6544F4D90DC62678CEB9C011">
    <w:name w:val="1A318EEBF6544F4D90DC62678CEB9C01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502E48D5A9A242CCA4B39E008C87BFAC1">
    <w:name w:val="502E48D5A9A242CCA4B39E008C87BFAC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513C3CACEBF74142ACFBC09A2DF4771A1">
    <w:name w:val="513C3CACEBF74142ACFBC09A2DF4771A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A83F14FC549D4BD99C016C54681756441">
    <w:name w:val="A83F14FC549D4BD99C016C5468175644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46D6A2511C4343DB9899D10D55B26AB71">
    <w:name w:val="46D6A2511C4343DB9899D10D55B26AB7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EAAD4E094D540C985446DB6A00D488A1">
    <w:name w:val="0EAAD4E094D540C985446DB6A00D488A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18017589C634A938628BE56D890C4451">
    <w:name w:val="018017589C634A938628BE56D890C445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EFB5AA3E002741D3A98652E4FCFD37901">
    <w:name w:val="EFB5AA3E002741D3A98652E4FCFD3790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7E006883A9CC47D687A7A055FC475F9E1">
    <w:name w:val="7E006883A9CC47D687A7A055FC475F9E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E10083B3FC7402A8A4CD329BCCEF5371">
    <w:name w:val="0E10083B3FC7402A8A4CD329BCCEF537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15E4FBE19D3B4B528D249AB07EBB56D41">
    <w:name w:val="15E4FBE19D3B4B528D249AB07EBB56D41"/>
    <w:rsid w:val="00BD6A04"/>
    <w:pPr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7" ma:contentTypeDescription="Create a new document." ma:contentTypeScope="" ma:versionID="577ae641be98b1eaf83a6f60072b33b7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c83da94fc7cfaa58871ab57effb860ab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4.xml><?xml version="1.0" encoding="utf-8"?>
<ds:datastoreItem xmlns:ds="http://schemas.openxmlformats.org/officeDocument/2006/customXml" ds:itemID="{F570F961-8DDE-4DB9-B737-C8F678169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Application_EN_ld.dotx</Template>
  <TotalTime>343</TotalTime>
  <Pages>21</Pages>
  <Words>3657</Words>
  <Characters>20850</Characters>
  <Application>Microsoft Office Word</Application>
  <DocSecurity>0</DocSecurity>
  <Lines>173</Lines>
  <Paragraphs>48</Paragraphs>
  <ScaleCrop>false</ScaleCrop>
  <Company/>
  <LinksUpToDate>false</LinksUpToDate>
  <CharactersWithSpaces>24459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Ana Martin</cp:lastModifiedBy>
  <cp:revision>101</cp:revision>
  <cp:lastPrinted>2021-08-25T10:55:00Z</cp:lastPrinted>
  <dcterms:created xsi:type="dcterms:W3CDTF">2022-03-24T23:11:00Z</dcterms:created>
  <dcterms:modified xsi:type="dcterms:W3CDTF">2023-03-22T16:54:00Z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</Properties>
</file>