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D4C5E" w14:textId="5F6F08C8" w:rsidR="00A42EAF" w:rsidRDefault="007A7488" w:rsidP="00A54D85">
      <w:pPr>
        <w:ind w:right="-8"/>
      </w:pPr>
      <w:r>
        <w:rPr>
          <w:noProof/>
        </w:rPr>
        <mc:AlternateContent>
          <mc:Choice Requires="wpg">
            <w:drawing>
              <wp:anchor distT="0" distB="0" distL="114300" distR="114300" simplePos="0" relativeHeight="251655168" behindDoc="0" locked="0" layoutInCell="1" allowOverlap="1" wp14:anchorId="1C97D787" wp14:editId="6E9D5509">
                <wp:simplePos x="0" y="0"/>
                <wp:positionH relativeFrom="column">
                  <wp:posOffset>-247287</wp:posOffset>
                </wp:positionH>
                <wp:positionV relativeFrom="paragraph">
                  <wp:posOffset>6211314</wp:posOffset>
                </wp:positionV>
                <wp:extent cx="6668968" cy="3014345"/>
                <wp:effectExtent l="0" t="0" r="0" b="33655"/>
                <wp:wrapNone/>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8968" cy="3014345"/>
                          <a:chOff x="187024" y="-428805"/>
                          <a:chExt cx="6669795" cy="3015623"/>
                        </a:xfrm>
                      </wpg:grpSpPr>
                      <pic:pic xmlns:pic="http://schemas.openxmlformats.org/drawingml/2006/picture">
                        <pic:nvPicPr>
                          <pic:cNvPr id="20" name="Picture 5"/>
                          <pic:cNvPicPr>
                            <a:picLocks/>
                          </pic:cNvPicPr>
                        </pic:nvPicPr>
                        <pic:blipFill>
                          <a:blip r:embed="rId11" cstate="print">
                            <a:extLst>
                              <a:ext uri="{28A0092B-C50C-407E-A947-70E740481C1C}">
                                <a14:useLocalDpi xmlns:a14="http://schemas.microsoft.com/office/drawing/2010/main" val="0"/>
                              </a:ext>
                            </a:extLst>
                          </a:blip>
                          <a:srcRect t="2441" b="2441"/>
                          <a:stretch/>
                        </pic:blipFill>
                        <pic:spPr bwMode="auto">
                          <a:xfrm>
                            <a:off x="187024" y="-304099"/>
                            <a:ext cx="1734012" cy="1467261"/>
                          </a:xfrm>
                          <a:prstGeom prst="rect">
                            <a:avLst/>
                          </a:prstGeom>
                          <a:ln>
                            <a:noFill/>
                          </a:ln>
                        </pic:spPr>
                      </pic:pic>
                      <wps:wsp>
                        <wps:cNvPr id="21" name="Text Box 6"/>
                        <wps:cNvSpPr txBox="1">
                          <a:spLocks/>
                        </wps:cNvSpPr>
                        <wps:spPr>
                          <a:xfrm>
                            <a:off x="2689451" y="-274419"/>
                            <a:ext cx="4167368" cy="2578735"/>
                          </a:xfrm>
                          <a:prstGeom prst="rect">
                            <a:avLst/>
                          </a:prstGeom>
                          <a:noFill/>
                          <a:ln w="6350">
                            <a:noFill/>
                          </a:ln>
                        </wps:spPr>
                        <wps:txbx>
                          <w:txbxContent>
                            <w:p w14:paraId="1B373C11" w14:textId="77777777" w:rsidR="00AC44AE" w:rsidRDefault="00767208" w:rsidP="00767208">
                              <w:pPr>
                                <w:spacing w:after="0" w:line="240" w:lineRule="auto"/>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p>
                            <w:p w14:paraId="255BD584" w14:textId="6784865D" w:rsidR="00767208" w:rsidRPr="000D2003" w:rsidRDefault="00E147F4" w:rsidP="00767208">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by UNWTO</w:t>
                              </w:r>
                            </w:p>
                            <w:p w14:paraId="4F1AEAAA" w14:textId="77777777" w:rsidR="00767208" w:rsidRPr="000D2003" w:rsidRDefault="00767208" w:rsidP="00767208">
                              <w:pPr>
                                <w:spacing w:after="0" w:line="240" w:lineRule="auto"/>
                                <w:rPr>
                                  <w:rFonts w:ascii="Arial" w:hAnsi="Arial" w:cs="Arial"/>
                                  <w:color w:val="FFFFFF" w:themeColor="background1"/>
                                  <w:spacing w:val="20"/>
                                  <w:kern w:val="16"/>
                                  <w:sz w:val="44"/>
                                  <w:szCs w:val="44"/>
                                  <w:lang w:val="en-US"/>
                                </w:rPr>
                              </w:pPr>
                            </w:p>
                            <w:p w14:paraId="4DB04A95" w14:textId="77777777" w:rsidR="007175D7" w:rsidRDefault="007175D7" w:rsidP="00767208">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Formulario </w:t>
                              </w:r>
                            </w:p>
                            <w:p w14:paraId="56A9610F" w14:textId="412F467F" w:rsidR="00767208" w:rsidRPr="00E147F4" w:rsidRDefault="007175D7" w:rsidP="00767208">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de candidatura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Connector 7"/>
                        <wps:cNvCnPr>
                          <a:cxnSpLocks/>
                        </wps:cNvCnPr>
                        <wps:spPr>
                          <a:xfrm>
                            <a:off x="2459867" y="-428805"/>
                            <a:ext cx="0" cy="301562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97D787" id="Group 8" o:spid="_x0000_s1026" style="position:absolute;margin-left:-19.45pt;margin-top:489.1pt;width:525.1pt;height:237.35pt;z-index:251655168;mso-width-relative:margin;mso-height-relative:margin" coordorigin="1870,-4288" coordsize="66697,30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870;top:-3040;width:17340;height:1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">
                  <v:imagedata r:id="rId12" o:title="" croptop="1600f" cropbottom="1600f"/>
                  <o:lock v:ext="edit" aspectratio="f"/>
                </v:shape>
                <v:shapetype id="_x0000_t202" coordsize="21600,21600" o:spt="202" path="m,l,21600r21600,l21600,xe">
                  <v:stroke joinstyle="miter"/>
                  <v:path gradientshapeok="t" o:connecttype="rect"/>
                </v:shapetype>
                <v:shape id="Text Box 6" o:spid="_x0000_s1028" type="#_x0000_t202" style="position:absolute;left:26894;top:-2744;width:41674;height:25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B373C11" w14:textId="77777777" w:rsidR="00AC44AE" w:rsidRDefault="00767208" w:rsidP="00767208">
                        <w:pPr>
                          <w:spacing w:after="0" w:line="240" w:lineRule="auto"/>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p>
                      <w:p w14:paraId="255BD584" w14:textId="6784865D" w:rsidR="00767208" w:rsidRPr="000D2003" w:rsidRDefault="00E147F4" w:rsidP="00767208">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by UNWTO</w:t>
                        </w:r>
                      </w:p>
                      <w:p w14:paraId="4F1AEAAA" w14:textId="77777777" w:rsidR="00767208" w:rsidRPr="000D2003" w:rsidRDefault="00767208" w:rsidP="00767208">
                        <w:pPr>
                          <w:spacing w:after="0" w:line="240" w:lineRule="auto"/>
                          <w:rPr>
                            <w:rFonts w:ascii="Arial" w:hAnsi="Arial" w:cs="Arial"/>
                            <w:color w:val="FFFFFF" w:themeColor="background1"/>
                            <w:spacing w:val="20"/>
                            <w:kern w:val="16"/>
                            <w:sz w:val="44"/>
                            <w:szCs w:val="44"/>
                            <w:lang w:val="en-US"/>
                          </w:rPr>
                        </w:pPr>
                      </w:p>
                      <w:p w14:paraId="4DB04A95" w14:textId="77777777" w:rsidR="007175D7" w:rsidRDefault="007175D7" w:rsidP="00767208">
                        <w:pPr>
                          <w:spacing w:after="0" w:line="240" w:lineRule="auto"/>
                          <w:rPr>
                            <w:rFonts w:ascii="Arial" w:hAnsi="Arial" w:cs="Arial"/>
                            <w:color w:val="FFFFFF" w:themeColor="background1"/>
                            <w:spacing w:val="20"/>
                            <w:kern w:val="16"/>
                            <w:sz w:val="48"/>
                            <w:szCs w:val="48"/>
                          </w:rPr>
                        </w:pPr>
                        <w:proofErr w:type="spellStart"/>
                        <w:r>
                          <w:rPr>
                            <w:rFonts w:ascii="Arial" w:hAnsi="Arial" w:cs="Arial"/>
                            <w:color w:val="FFFFFF" w:themeColor="background1"/>
                            <w:spacing w:val="20"/>
                            <w:kern w:val="16"/>
                            <w:sz w:val="48"/>
                            <w:szCs w:val="48"/>
                          </w:rPr>
                          <w:t>Formulario</w:t>
                        </w:r>
                        <w:proofErr w:type="spellEnd"/>
                        <w:r>
                          <w:rPr>
                            <w:rFonts w:ascii="Arial" w:hAnsi="Arial" w:cs="Arial"/>
                            <w:color w:val="FFFFFF" w:themeColor="background1"/>
                            <w:spacing w:val="20"/>
                            <w:kern w:val="16"/>
                            <w:sz w:val="48"/>
                            <w:szCs w:val="48"/>
                          </w:rPr>
                          <w:t xml:space="preserve"> </w:t>
                        </w:r>
                      </w:p>
                      <w:p w14:paraId="56A9610F" w14:textId="412F467F" w:rsidR="00767208" w:rsidRPr="00E147F4" w:rsidRDefault="007175D7" w:rsidP="00767208">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de </w:t>
                        </w:r>
                        <w:proofErr w:type="spellStart"/>
                        <w:r>
                          <w:rPr>
                            <w:rFonts w:ascii="Arial" w:hAnsi="Arial" w:cs="Arial"/>
                            <w:color w:val="FFFFFF" w:themeColor="background1"/>
                            <w:spacing w:val="20"/>
                            <w:kern w:val="16"/>
                            <w:sz w:val="48"/>
                            <w:szCs w:val="48"/>
                          </w:rPr>
                          <w:t>candidatura</w:t>
                        </w:r>
                        <w:proofErr w:type="spellEnd"/>
                      </w:p>
                    </w:txbxContent>
                  </v:textbox>
                </v:shape>
                <v:line id="Straight Connector 7" o:spid="_x0000_s1029" style="position:absolute;visibility:visible;mso-wrap-style:square" from="24598,-4288" to="24598,2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" strokecolor="white [3212]" strokeweight="1pt">
                  <v:stroke joinstyle="miter"/>
                  <o:lock v:ext="edit" shapetype="f"/>
                </v:line>
              </v:group>
            </w:pict>
          </mc:Fallback>
        </mc:AlternateContent>
      </w:r>
      <w:r w:rsidR="00C40DB4">
        <w:rPr>
          <w:noProof/>
        </w:rPr>
        <mc:AlternateContent>
          <mc:Choice Requires="wps">
            <w:drawing>
              <wp:anchor distT="0" distB="0" distL="114300" distR="114300" simplePos="0" relativeHeight="251653118" behindDoc="0" locked="0" layoutInCell="1" allowOverlap="1" wp14:anchorId="293B4BCC" wp14:editId="49B9886A">
                <wp:simplePos x="0" y="0"/>
                <wp:positionH relativeFrom="column">
                  <wp:posOffset>-567435</wp:posOffset>
                </wp:positionH>
                <wp:positionV relativeFrom="paragraph">
                  <wp:posOffset>6009128</wp:posOffset>
                </wp:positionV>
                <wp:extent cx="6365174" cy="3301340"/>
                <wp:effectExtent l="0" t="0" r="0" b="0"/>
                <wp:wrapNone/>
                <wp:docPr id="1" name="Rectangle 1"/>
                <wp:cNvGraphicFramePr/>
                <a:graphic xmlns:a="http://schemas.openxmlformats.org/drawingml/2006/main">
                  <a:graphicData uri="http://schemas.microsoft.com/office/word/2010/wordprocessingShape">
                    <wps:wsp>
                      <wps:cNvSpPr/>
                      <wps:spPr>
                        <a:xfrm>
                          <a:off x="0" y="0"/>
                          <a:ext cx="6365174" cy="3301340"/>
                        </a:xfrm>
                        <a:prstGeom prst="rect">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A461C27">
              <v:rect id="Rectangle 1" style="position:absolute;margin-left:-44.7pt;margin-top:473.15pt;width:501.2pt;height:259.95pt;z-index:25165311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d050" stroked="f" strokeweight="1pt" w14:anchorId="3907DA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">
                <v:fill opacity="32896f"/>
              </v:rect>
            </w:pict>
          </mc:Fallback>
        </mc:AlternateContent>
      </w:r>
      <w:r w:rsidR="000E0B65">
        <w:rPr>
          <w:noProof/>
        </w:rPr>
        <w:drawing>
          <wp:anchor distT="0" distB="0" distL="114300" distR="114300" simplePos="0" relativeHeight="251675648" behindDoc="1" locked="0" layoutInCell="1" allowOverlap="1" wp14:anchorId="1D4F6672" wp14:editId="41B0C164">
            <wp:simplePos x="0" y="0"/>
            <wp:positionH relativeFrom="column">
              <wp:posOffset>-3880113</wp:posOffset>
            </wp:positionH>
            <wp:positionV relativeFrom="paragraph">
              <wp:posOffset>-1064369</wp:posOffset>
            </wp:positionV>
            <wp:extent cx="14294912" cy="1065748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98657" cy="10660281"/>
                    </a:xfrm>
                    <a:prstGeom prst="rect">
                      <a:avLst/>
                    </a:prstGeom>
                  </pic:spPr>
                </pic:pic>
              </a:graphicData>
            </a:graphic>
            <wp14:sizeRelH relativeFrom="page">
              <wp14:pctWidth>0</wp14:pctWidth>
            </wp14:sizeRelH>
            <wp14:sizeRelV relativeFrom="page">
              <wp14:pctHeight>0</wp14:pctHeight>
            </wp14:sizeRelV>
          </wp:anchor>
        </w:drawing>
      </w:r>
      <w:r w:rsidR="006A3596">
        <w:rPr>
          <w:noProof/>
        </w:rPr>
        <w:drawing>
          <wp:anchor distT="0" distB="0" distL="114300" distR="114300" simplePos="0" relativeHeight="251672576" behindDoc="0" locked="0" layoutInCell="1" allowOverlap="1" wp14:anchorId="5257C2B7" wp14:editId="0BD5D454">
            <wp:simplePos x="0" y="0"/>
            <wp:positionH relativeFrom="column">
              <wp:posOffset>-368802</wp:posOffset>
            </wp:positionH>
            <wp:positionV relativeFrom="paragraph">
              <wp:posOffset>7940153</wp:posOffset>
            </wp:positionV>
            <wp:extent cx="2020186" cy="781941"/>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2357" cy="782781"/>
                    </a:xfrm>
                    <a:prstGeom prst="rect">
                      <a:avLst/>
                    </a:prstGeom>
                  </pic:spPr>
                </pic:pic>
              </a:graphicData>
            </a:graphic>
            <wp14:sizeRelH relativeFrom="page">
              <wp14:pctWidth>0</wp14:pctWidth>
            </wp14:sizeRelH>
            <wp14:sizeRelV relativeFrom="page">
              <wp14:pctHeight>0</wp14:pctHeight>
            </wp14:sizeRelV>
          </wp:anchor>
        </w:drawing>
      </w:r>
      <w:r w:rsidR="00A42EAF">
        <w:br w:type="page"/>
      </w:r>
    </w:p>
    <w:p w14:paraId="77479919" w14:textId="77777777" w:rsidR="006B38E1" w:rsidRDefault="004905F8">
      <w:pPr>
        <w:sectPr w:rsidR="006B38E1" w:rsidSect="0015699B">
          <w:headerReference w:type="default" r:id="rId15"/>
          <w:footerReference w:type="even" r:id="rId16"/>
          <w:footerReference w:type="default" r:id="rId17"/>
          <w:headerReference w:type="first" r:id="rId18"/>
          <w:type w:val="nextColumn"/>
          <w:pgSz w:w="11900" w:h="16840"/>
          <w:pgMar w:top="1701" w:right="1418" w:bottom="1418" w:left="1418" w:header="720" w:footer="720" w:gutter="0"/>
          <w:pgNumType w:start="1"/>
          <w:cols w:space="720"/>
          <w:titlePg/>
        </w:sectPr>
      </w:pPr>
      <w:r>
        <w:rPr>
          <w:noProof/>
        </w:rPr>
        <w:lastRenderedPageBreak/>
        <mc:AlternateContent>
          <mc:Choice Requires="wps">
            <w:drawing>
              <wp:anchor distT="0" distB="0" distL="114300" distR="114300" simplePos="0" relativeHeight="251677696" behindDoc="1" locked="0" layoutInCell="1" allowOverlap="1" wp14:anchorId="253F58EF" wp14:editId="1E84B44A">
                <wp:simplePos x="0" y="0"/>
                <wp:positionH relativeFrom="page">
                  <wp:align>right</wp:align>
                </wp:positionH>
                <wp:positionV relativeFrom="paragraph">
                  <wp:posOffset>-1080135</wp:posOffset>
                </wp:positionV>
                <wp:extent cx="7543800" cy="10705465"/>
                <wp:effectExtent l="0" t="0" r="0" b="635"/>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107054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70047" w14:textId="77777777" w:rsidR="008C6E66" w:rsidRPr="00FA7204" w:rsidRDefault="008C6E66" w:rsidP="008C6E66">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F58EF" id="Rectangle 9" o:spid="_x0000_s1030" style="position:absolute;margin-left:542.8pt;margin-top:-85.05pt;width:594pt;height:842.95pt;z-index:-2516387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" fillcolor="#00b050" stroked="f" strokeweight="1pt">
                <v:textbox>
                  <w:txbxContent>
                    <w:p w14:paraId="27370047" w14:textId="77777777" w:rsidR="008C6E66" w:rsidRPr="00FA7204" w:rsidRDefault="008C6E66" w:rsidP="008C6E66">
                      <w:pPr>
                        <w:rPr>
                          <w:lang w:val="es-ES"/>
                        </w:rPr>
                      </w:pPr>
                    </w:p>
                  </w:txbxContent>
                </v:textbox>
                <w10:wrap anchorx="page"/>
              </v:rect>
            </w:pict>
          </mc:Fallback>
        </mc:AlternateContent>
      </w:r>
      <w:r w:rsidR="0015699B">
        <w:br w:type="page"/>
      </w:r>
    </w:p>
    <w:p w14:paraId="10C943F4" w14:textId="77777777" w:rsidR="0015699B" w:rsidRDefault="0015699B"/>
    <w:p w14:paraId="1440A276" w14:textId="5C20BAB1" w:rsidR="0015699B" w:rsidRDefault="0015699B" w:rsidP="0015699B">
      <w:pPr>
        <w:ind w:right="-8"/>
      </w:pPr>
    </w:p>
    <w:p w14:paraId="6F6329F9" w14:textId="6EA705FE" w:rsidR="00852E3D" w:rsidRPr="005F42D2" w:rsidRDefault="00EE0622">
      <w:r>
        <w:rPr>
          <w:noProof/>
        </w:rPr>
        <mc:AlternateContent>
          <mc:Choice Requires="wps">
            <w:drawing>
              <wp:anchor distT="0" distB="0" distL="114300" distR="114300" simplePos="0" relativeHeight="251660288" behindDoc="0" locked="0" layoutInCell="1" allowOverlap="1" wp14:anchorId="5BC7B357" wp14:editId="01A38F2D">
                <wp:simplePos x="0" y="0"/>
                <wp:positionH relativeFrom="column">
                  <wp:posOffset>1429302</wp:posOffset>
                </wp:positionH>
                <wp:positionV relativeFrom="paragraph">
                  <wp:posOffset>1173508</wp:posOffset>
                </wp:positionV>
                <wp:extent cx="4811395" cy="2934031"/>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1395" cy="2934031"/>
                        </a:xfrm>
                        <a:prstGeom prst="rect">
                          <a:avLst/>
                        </a:prstGeom>
                        <a:noFill/>
                        <a:ln w="6350">
                          <a:noFill/>
                        </a:ln>
                      </wps:spPr>
                      <wps:txbx>
                        <w:txbxContent>
                          <w:p w14:paraId="4FC47710" w14:textId="1F9FDF6A" w:rsidR="00637291" w:rsidRPr="00CA2C26" w:rsidRDefault="00B66961" w:rsidP="00B66961">
                            <w:pPr>
                              <w:spacing w:after="0" w:line="240" w:lineRule="auto"/>
                              <w:rPr>
                                <w:rFonts w:ascii="Arial" w:hAnsi="Arial" w:cs="Arial"/>
                                <w:b/>
                                <w:bCs/>
                                <w:color w:val="00B050"/>
                                <w:spacing w:val="20"/>
                                <w:kern w:val="16"/>
                                <w:sz w:val="64"/>
                                <w:szCs w:val="64"/>
                              </w:rPr>
                            </w:pPr>
                            <w:r w:rsidRPr="00CA2C26">
                              <w:rPr>
                                <w:rFonts w:ascii="Arial" w:hAnsi="Arial" w:cs="Arial"/>
                                <w:b/>
                                <w:bCs/>
                                <w:color w:val="00B050"/>
                                <w:spacing w:val="20"/>
                                <w:kern w:val="16"/>
                                <w:sz w:val="64"/>
                                <w:szCs w:val="64"/>
                              </w:rPr>
                              <w:t xml:space="preserve">Best </w:t>
                            </w:r>
                          </w:p>
                          <w:p w14:paraId="3F188C56" w14:textId="6FB66EE6" w:rsidR="00B66961" w:rsidRPr="00CA2C26" w:rsidRDefault="00B66961" w:rsidP="00B66961">
                            <w:pPr>
                              <w:spacing w:after="0" w:line="240" w:lineRule="auto"/>
                              <w:rPr>
                                <w:rFonts w:ascii="Arial" w:hAnsi="Arial" w:cs="Arial"/>
                                <w:b/>
                                <w:bCs/>
                                <w:color w:val="00B050"/>
                                <w:spacing w:val="20"/>
                                <w:kern w:val="16"/>
                                <w:sz w:val="64"/>
                                <w:szCs w:val="64"/>
                              </w:rPr>
                            </w:pPr>
                            <w:r w:rsidRPr="00CA2C26">
                              <w:rPr>
                                <w:rFonts w:ascii="Arial" w:hAnsi="Arial" w:cs="Arial"/>
                                <w:b/>
                                <w:bCs/>
                                <w:color w:val="00B050"/>
                                <w:spacing w:val="20"/>
                                <w:kern w:val="16"/>
                                <w:sz w:val="64"/>
                                <w:szCs w:val="64"/>
                              </w:rPr>
                              <w:t xml:space="preserve">Tourism Villages </w:t>
                            </w:r>
                          </w:p>
                          <w:p w14:paraId="44C95628" w14:textId="254F591B" w:rsidR="00CA2C26" w:rsidRPr="00CA2C26" w:rsidRDefault="00CA2C26" w:rsidP="00B66961">
                            <w:pPr>
                              <w:spacing w:after="0" w:line="240" w:lineRule="auto"/>
                              <w:rPr>
                                <w:rFonts w:ascii="Arial" w:hAnsi="Arial" w:cs="Arial"/>
                                <w:b/>
                                <w:bCs/>
                                <w:color w:val="00B050"/>
                                <w:spacing w:val="20"/>
                                <w:kern w:val="16"/>
                                <w:sz w:val="64"/>
                                <w:szCs w:val="64"/>
                              </w:rPr>
                            </w:pPr>
                            <w:r w:rsidRPr="00CA2C26">
                              <w:rPr>
                                <w:rFonts w:ascii="Arial" w:hAnsi="Arial" w:cs="Arial"/>
                                <w:b/>
                                <w:bCs/>
                                <w:color w:val="00B050"/>
                                <w:spacing w:val="20"/>
                                <w:kern w:val="16"/>
                                <w:sz w:val="64"/>
                                <w:szCs w:val="64"/>
                              </w:rPr>
                              <w:t>by UNWTO</w:t>
                            </w:r>
                          </w:p>
                          <w:p w14:paraId="2BCC8BD2" w14:textId="77777777" w:rsidR="00B66961" w:rsidRPr="005E2885" w:rsidRDefault="00B66961" w:rsidP="00B66961">
                            <w:pPr>
                              <w:spacing w:after="0" w:line="240" w:lineRule="auto"/>
                              <w:rPr>
                                <w:rFonts w:ascii="Arial" w:hAnsi="Arial" w:cs="Arial"/>
                                <w:color w:val="0070C0"/>
                                <w:spacing w:val="20"/>
                                <w:kern w:val="16"/>
                                <w:sz w:val="44"/>
                                <w:szCs w:val="44"/>
                                <w:lang w:val="en-US"/>
                              </w:rPr>
                            </w:pPr>
                          </w:p>
                          <w:p w14:paraId="611CC331" w14:textId="6DCF4EDB" w:rsidR="00B66961" w:rsidRPr="00062470" w:rsidRDefault="00767146" w:rsidP="00B66961">
                            <w:pPr>
                              <w:spacing w:after="0" w:line="240" w:lineRule="auto"/>
                              <w:rPr>
                                <w:rFonts w:ascii="Arial" w:hAnsi="Arial" w:cs="Arial"/>
                                <w:color w:val="00B050"/>
                                <w:spacing w:val="20"/>
                                <w:kern w:val="16"/>
                                <w:sz w:val="44"/>
                                <w:szCs w:val="44"/>
                              </w:rPr>
                            </w:pPr>
                            <w:r w:rsidRPr="00062470">
                              <w:rPr>
                                <w:rFonts w:ascii="Arial" w:hAnsi="Arial" w:cs="Arial"/>
                                <w:color w:val="00B050"/>
                                <w:spacing w:val="20"/>
                                <w:kern w:val="16"/>
                                <w:sz w:val="44"/>
                                <w:szCs w:val="44"/>
                              </w:rPr>
                              <w:t>Formulario de candidatura</w:t>
                            </w:r>
                          </w:p>
                          <w:p w14:paraId="1683BA79" w14:textId="56725002" w:rsidR="00EE0622" w:rsidRPr="00767146" w:rsidRDefault="00EE0622" w:rsidP="00B66961">
                            <w:pPr>
                              <w:spacing w:after="0" w:line="240" w:lineRule="auto"/>
                              <w:rPr>
                                <w:rFonts w:ascii="Arial" w:hAnsi="Arial" w:cs="Arial"/>
                                <w:color w:val="00B050"/>
                                <w:spacing w:val="20"/>
                                <w:kern w:val="16"/>
                                <w:sz w:val="28"/>
                                <w:szCs w:val="28"/>
                                <w:lang w:val="es-ES"/>
                              </w:rPr>
                            </w:pPr>
                            <w:r w:rsidRPr="00767146">
                              <w:rPr>
                                <w:rFonts w:ascii="Arial" w:hAnsi="Arial" w:cs="Arial"/>
                                <w:color w:val="00B050"/>
                                <w:spacing w:val="20"/>
                                <w:kern w:val="16"/>
                                <w:sz w:val="28"/>
                                <w:szCs w:val="28"/>
                                <w:lang w:val="es-ES"/>
                              </w:rPr>
                              <w:t>Versi</w:t>
                            </w:r>
                            <w:r w:rsidR="00767146" w:rsidRPr="00767146">
                              <w:rPr>
                                <w:rFonts w:ascii="Arial" w:hAnsi="Arial" w:cs="Arial"/>
                                <w:color w:val="00B050"/>
                                <w:spacing w:val="20"/>
                                <w:kern w:val="16"/>
                                <w:sz w:val="28"/>
                                <w:szCs w:val="28"/>
                                <w:lang w:val="es-ES"/>
                              </w:rPr>
                              <w:t>ó</w:t>
                            </w:r>
                            <w:r w:rsidRPr="00767146">
                              <w:rPr>
                                <w:rFonts w:ascii="Arial" w:hAnsi="Arial" w:cs="Arial"/>
                                <w:color w:val="00B050"/>
                                <w:spacing w:val="20"/>
                                <w:kern w:val="16"/>
                                <w:sz w:val="28"/>
                                <w:szCs w:val="28"/>
                                <w:lang w:val="es-ES"/>
                              </w:rPr>
                              <w:t xml:space="preserve">n </w:t>
                            </w:r>
                            <w:r w:rsidR="005203D7">
                              <w:rPr>
                                <w:rFonts w:ascii="Arial" w:hAnsi="Arial" w:cs="Arial"/>
                                <w:color w:val="00B050"/>
                                <w:spacing w:val="20"/>
                                <w:kern w:val="16"/>
                                <w:sz w:val="28"/>
                                <w:szCs w:val="28"/>
                                <w:lang w:val="es-ES"/>
                              </w:rPr>
                              <w:t>3</w:t>
                            </w:r>
                            <w:r w:rsidRPr="00767146">
                              <w:rPr>
                                <w:rFonts w:ascii="Arial" w:hAnsi="Arial" w:cs="Arial"/>
                                <w:color w:val="00B050"/>
                                <w:spacing w:val="20"/>
                                <w:kern w:val="16"/>
                                <w:sz w:val="28"/>
                                <w:szCs w:val="28"/>
                                <w:lang w:val="es-ES"/>
                              </w:rPr>
                              <w:t>.0.</w:t>
                            </w:r>
                          </w:p>
                          <w:p w14:paraId="6C10C2B2" w14:textId="297D707D" w:rsidR="00EE0622" w:rsidRPr="00767146" w:rsidRDefault="00767146" w:rsidP="00B66961">
                            <w:pPr>
                              <w:spacing w:after="0" w:line="240" w:lineRule="auto"/>
                              <w:rPr>
                                <w:rFonts w:ascii="Arial" w:hAnsi="Arial" w:cs="Arial"/>
                                <w:color w:val="00B050"/>
                                <w:spacing w:val="20"/>
                                <w:kern w:val="16"/>
                                <w:sz w:val="28"/>
                                <w:szCs w:val="28"/>
                                <w:lang w:val="es-ES"/>
                              </w:rPr>
                            </w:pPr>
                            <w:r w:rsidRPr="00767146">
                              <w:rPr>
                                <w:rFonts w:ascii="Arial" w:hAnsi="Arial" w:cs="Arial"/>
                                <w:color w:val="00B050"/>
                                <w:spacing w:val="20"/>
                                <w:kern w:val="16"/>
                                <w:sz w:val="28"/>
                                <w:szCs w:val="28"/>
                                <w:lang w:val="es-ES"/>
                              </w:rPr>
                              <w:t>Revisado el</w:t>
                            </w:r>
                            <w:r>
                              <w:rPr>
                                <w:rFonts w:ascii="Arial" w:hAnsi="Arial" w:cs="Arial"/>
                                <w:color w:val="00B050"/>
                                <w:spacing w:val="20"/>
                                <w:kern w:val="16"/>
                                <w:sz w:val="28"/>
                                <w:szCs w:val="28"/>
                                <w:lang w:val="es-ES"/>
                              </w:rPr>
                              <w:t xml:space="preserve"> </w:t>
                            </w:r>
                            <w:r w:rsidR="005203D7">
                              <w:rPr>
                                <w:rFonts w:ascii="Arial" w:hAnsi="Arial" w:cs="Arial"/>
                                <w:color w:val="00B050"/>
                                <w:spacing w:val="20"/>
                                <w:kern w:val="16"/>
                                <w:sz w:val="28"/>
                                <w:szCs w:val="28"/>
                                <w:lang w:val="es-ES"/>
                              </w:rPr>
                              <w:t>24 de agosto</w:t>
                            </w:r>
                            <w:r>
                              <w:rPr>
                                <w:rFonts w:ascii="Arial" w:hAnsi="Arial" w:cs="Arial"/>
                                <w:color w:val="00B050"/>
                                <w:spacing w:val="20"/>
                                <w:kern w:val="16"/>
                                <w:sz w:val="28"/>
                                <w:szCs w:val="28"/>
                                <w:lang w:val="es-ES"/>
                              </w:rPr>
                              <w:t xml:space="preserve">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C7B357" id="_x0000_t202" coordsize="21600,21600" o:spt="202" path="m,l,21600r21600,l21600,xe">
                <v:stroke joinstyle="miter"/>
                <v:path gradientshapeok="t" o:connecttype="rect"/>
              </v:shapetype>
              <v:shape id="Text Box 13" o:spid="_x0000_s1031" type="#_x0000_t202" style="position:absolute;margin-left:112.55pt;margin-top:92.4pt;width:378.85pt;height:23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" filled="f" stroked="f" strokeweight=".5pt">
                <v:textbox>
                  <w:txbxContent>
                    <w:p w14:paraId="4FC47710" w14:textId="1F9FDF6A" w:rsidR="00637291" w:rsidRPr="00CA2C26" w:rsidRDefault="00B66961" w:rsidP="00B66961">
                      <w:pPr>
                        <w:spacing w:after="0" w:line="240" w:lineRule="auto"/>
                        <w:rPr>
                          <w:rFonts w:ascii="Arial" w:hAnsi="Arial" w:cs="Arial"/>
                          <w:b/>
                          <w:bCs/>
                          <w:color w:val="00B050"/>
                          <w:spacing w:val="20"/>
                          <w:kern w:val="16"/>
                          <w:sz w:val="64"/>
                          <w:szCs w:val="64"/>
                        </w:rPr>
                      </w:pPr>
                      <w:r w:rsidRPr="00CA2C26">
                        <w:rPr>
                          <w:rFonts w:ascii="Arial" w:hAnsi="Arial" w:cs="Arial"/>
                          <w:b/>
                          <w:bCs/>
                          <w:color w:val="00B050"/>
                          <w:spacing w:val="20"/>
                          <w:kern w:val="16"/>
                          <w:sz w:val="64"/>
                          <w:szCs w:val="64"/>
                        </w:rPr>
                        <w:t xml:space="preserve">Best </w:t>
                      </w:r>
                    </w:p>
                    <w:p w14:paraId="3F188C56" w14:textId="6FB66EE6" w:rsidR="00B66961" w:rsidRPr="00CA2C26" w:rsidRDefault="00B66961" w:rsidP="00B66961">
                      <w:pPr>
                        <w:spacing w:after="0" w:line="240" w:lineRule="auto"/>
                        <w:rPr>
                          <w:rFonts w:ascii="Arial" w:hAnsi="Arial" w:cs="Arial"/>
                          <w:b/>
                          <w:bCs/>
                          <w:color w:val="00B050"/>
                          <w:spacing w:val="20"/>
                          <w:kern w:val="16"/>
                          <w:sz w:val="64"/>
                          <w:szCs w:val="64"/>
                        </w:rPr>
                      </w:pPr>
                      <w:r w:rsidRPr="00CA2C26">
                        <w:rPr>
                          <w:rFonts w:ascii="Arial" w:hAnsi="Arial" w:cs="Arial"/>
                          <w:b/>
                          <w:bCs/>
                          <w:color w:val="00B050"/>
                          <w:spacing w:val="20"/>
                          <w:kern w:val="16"/>
                          <w:sz w:val="64"/>
                          <w:szCs w:val="64"/>
                        </w:rPr>
                        <w:t xml:space="preserve">Tourism Villages </w:t>
                      </w:r>
                    </w:p>
                    <w:p w14:paraId="44C95628" w14:textId="254F591B" w:rsidR="00CA2C26" w:rsidRPr="00CA2C26" w:rsidRDefault="00CA2C26" w:rsidP="00B66961">
                      <w:pPr>
                        <w:spacing w:after="0" w:line="240" w:lineRule="auto"/>
                        <w:rPr>
                          <w:rFonts w:ascii="Arial" w:hAnsi="Arial" w:cs="Arial"/>
                          <w:b/>
                          <w:bCs/>
                          <w:color w:val="00B050"/>
                          <w:spacing w:val="20"/>
                          <w:kern w:val="16"/>
                          <w:sz w:val="64"/>
                          <w:szCs w:val="64"/>
                        </w:rPr>
                      </w:pPr>
                      <w:r w:rsidRPr="00CA2C26">
                        <w:rPr>
                          <w:rFonts w:ascii="Arial" w:hAnsi="Arial" w:cs="Arial"/>
                          <w:b/>
                          <w:bCs/>
                          <w:color w:val="00B050"/>
                          <w:spacing w:val="20"/>
                          <w:kern w:val="16"/>
                          <w:sz w:val="64"/>
                          <w:szCs w:val="64"/>
                        </w:rPr>
                        <w:t>by UNWTO</w:t>
                      </w:r>
                    </w:p>
                    <w:p w14:paraId="2BCC8BD2" w14:textId="77777777" w:rsidR="00B66961" w:rsidRPr="005E2885" w:rsidRDefault="00B66961" w:rsidP="00B66961">
                      <w:pPr>
                        <w:spacing w:after="0" w:line="240" w:lineRule="auto"/>
                        <w:rPr>
                          <w:rFonts w:ascii="Arial" w:hAnsi="Arial" w:cs="Arial"/>
                          <w:color w:val="0070C0"/>
                          <w:spacing w:val="20"/>
                          <w:kern w:val="16"/>
                          <w:sz w:val="44"/>
                          <w:szCs w:val="44"/>
                          <w:lang w:val="en-US"/>
                        </w:rPr>
                      </w:pPr>
                    </w:p>
                    <w:p w14:paraId="611CC331" w14:textId="6DCF4EDB" w:rsidR="00B66961" w:rsidRPr="00062470" w:rsidRDefault="00767146" w:rsidP="00B66961">
                      <w:pPr>
                        <w:spacing w:after="0" w:line="240" w:lineRule="auto"/>
                        <w:rPr>
                          <w:rFonts w:ascii="Arial" w:hAnsi="Arial" w:cs="Arial"/>
                          <w:color w:val="00B050"/>
                          <w:spacing w:val="20"/>
                          <w:kern w:val="16"/>
                          <w:sz w:val="44"/>
                          <w:szCs w:val="44"/>
                        </w:rPr>
                      </w:pPr>
                      <w:r w:rsidRPr="00062470">
                        <w:rPr>
                          <w:rFonts w:ascii="Arial" w:hAnsi="Arial" w:cs="Arial"/>
                          <w:color w:val="00B050"/>
                          <w:spacing w:val="20"/>
                          <w:kern w:val="16"/>
                          <w:sz w:val="44"/>
                          <w:szCs w:val="44"/>
                        </w:rPr>
                        <w:t>Formulario de candidatura</w:t>
                      </w:r>
                    </w:p>
                    <w:p w14:paraId="1683BA79" w14:textId="56725002" w:rsidR="00EE0622" w:rsidRPr="00767146" w:rsidRDefault="00EE0622" w:rsidP="00B66961">
                      <w:pPr>
                        <w:spacing w:after="0" w:line="240" w:lineRule="auto"/>
                        <w:rPr>
                          <w:rFonts w:ascii="Arial" w:hAnsi="Arial" w:cs="Arial"/>
                          <w:color w:val="00B050"/>
                          <w:spacing w:val="20"/>
                          <w:kern w:val="16"/>
                          <w:sz w:val="28"/>
                          <w:szCs w:val="28"/>
                          <w:lang w:val="es-ES"/>
                        </w:rPr>
                      </w:pPr>
                      <w:r w:rsidRPr="00767146">
                        <w:rPr>
                          <w:rFonts w:ascii="Arial" w:hAnsi="Arial" w:cs="Arial"/>
                          <w:color w:val="00B050"/>
                          <w:spacing w:val="20"/>
                          <w:kern w:val="16"/>
                          <w:sz w:val="28"/>
                          <w:szCs w:val="28"/>
                          <w:lang w:val="es-ES"/>
                        </w:rPr>
                        <w:t>Versi</w:t>
                      </w:r>
                      <w:r w:rsidR="00767146" w:rsidRPr="00767146">
                        <w:rPr>
                          <w:rFonts w:ascii="Arial" w:hAnsi="Arial" w:cs="Arial"/>
                          <w:color w:val="00B050"/>
                          <w:spacing w:val="20"/>
                          <w:kern w:val="16"/>
                          <w:sz w:val="28"/>
                          <w:szCs w:val="28"/>
                          <w:lang w:val="es-ES"/>
                        </w:rPr>
                        <w:t>ó</w:t>
                      </w:r>
                      <w:r w:rsidRPr="00767146">
                        <w:rPr>
                          <w:rFonts w:ascii="Arial" w:hAnsi="Arial" w:cs="Arial"/>
                          <w:color w:val="00B050"/>
                          <w:spacing w:val="20"/>
                          <w:kern w:val="16"/>
                          <w:sz w:val="28"/>
                          <w:szCs w:val="28"/>
                          <w:lang w:val="es-ES"/>
                        </w:rPr>
                        <w:t xml:space="preserve">n </w:t>
                      </w:r>
                      <w:r w:rsidR="005203D7">
                        <w:rPr>
                          <w:rFonts w:ascii="Arial" w:hAnsi="Arial" w:cs="Arial"/>
                          <w:color w:val="00B050"/>
                          <w:spacing w:val="20"/>
                          <w:kern w:val="16"/>
                          <w:sz w:val="28"/>
                          <w:szCs w:val="28"/>
                          <w:lang w:val="es-ES"/>
                        </w:rPr>
                        <w:t>3</w:t>
                      </w:r>
                      <w:r w:rsidRPr="00767146">
                        <w:rPr>
                          <w:rFonts w:ascii="Arial" w:hAnsi="Arial" w:cs="Arial"/>
                          <w:color w:val="00B050"/>
                          <w:spacing w:val="20"/>
                          <w:kern w:val="16"/>
                          <w:sz w:val="28"/>
                          <w:szCs w:val="28"/>
                          <w:lang w:val="es-ES"/>
                        </w:rPr>
                        <w:t>.0.</w:t>
                      </w:r>
                    </w:p>
                    <w:p w14:paraId="6C10C2B2" w14:textId="297D707D" w:rsidR="00EE0622" w:rsidRPr="00767146" w:rsidRDefault="00767146" w:rsidP="00B66961">
                      <w:pPr>
                        <w:spacing w:after="0" w:line="240" w:lineRule="auto"/>
                        <w:rPr>
                          <w:rFonts w:ascii="Arial" w:hAnsi="Arial" w:cs="Arial"/>
                          <w:color w:val="00B050"/>
                          <w:spacing w:val="20"/>
                          <w:kern w:val="16"/>
                          <w:sz w:val="28"/>
                          <w:szCs w:val="28"/>
                          <w:lang w:val="es-ES"/>
                        </w:rPr>
                      </w:pPr>
                      <w:r w:rsidRPr="00767146">
                        <w:rPr>
                          <w:rFonts w:ascii="Arial" w:hAnsi="Arial" w:cs="Arial"/>
                          <w:color w:val="00B050"/>
                          <w:spacing w:val="20"/>
                          <w:kern w:val="16"/>
                          <w:sz w:val="28"/>
                          <w:szCs w:val="28"/>
                          <w:lang w:val="es-ES"/>
                        </w:rPr>
                        <w:t>Revisado el</w:t>
                      </w:r>
                      <w:r>
                        <w:rPr>
                          <w:rFonts w:ascii="Arial" w:hAnsi="Arial" w:cs="Arial"/>
                          <w:color w:val="00B050"/>
                          <w:spacing w:val="20"/>
                          <w:kern w:val="16"/>
                          <w:sz w:val="28"/>
                          <w:szCs w:val="28"/>
                          <w:lang w:val="es-ES"/>
                        </w:rPr>
                        <w:t xml:space="preserve"> </w:t>
                      </w:r>
                      <w:r w:rsidR="005203D7">
                        <w:rPr>
                          <w:rFonts w:ascii="Arial" w:hAnsi="Arial" w:cs="Arial"/>
                          <w:color w:val="00B050"/>
                          <w:spacing w:val="20"/>
                          <w:kern w:val="16"/>
                          <w:sz w:val="28"/>
                          <w:szCs w:val="28"/>
                          <w:lang w:val="es-ES"/>
                        </w:rPr>
                        <w:t>24 de agosto</w:t>
                      </w:r>
                      <w:r>
                        <w:rPr>
                          <w:rFonts w:ascii="Arial" w:hAnsi="Arial" w:cs="Arial"/>
                          <w:color w:val="00B050"/>
                          <w:spacing w:val="20"/>
                          <w:kern w:val="16"/>
                          <w:sz w:val="28"/>
                          <w:szCs w:val="28"/>
                          <w:lang w:val="es-ES"/>
                        </w:rPr>
                        <w:t xml:space="preserve"> de 2021</w:t>
                      </w:r>
                    </w:p>
                  </w:txbxContent>
                </v:textbox>
              </v:shape>
            </w:pict>
          </mc:Fallback>
        </mc:AlternateContent>
      </w:r>
      <w:r w:rsidR="0015699B">
        <w:br w:type="page"/>
      </w:r>
    </w:p>
    <w:p w14:paraId="497919E7" w14:textId="27B64AE3" w:rsidR="009F4019" w:rsidRPr="00062470" w:rsidRDefault="00767146" w:rsidP="00E21034">
      <w:pPr>
        <w:pStyle w:val="Title1"/>
        <w:numPr>
          <w:ilvl w:val="0"/>
          <w:numId w:val="0"/>
        </w:numPr>
        <w:ind w:left="851" w:hanging="851"/>
        <w:rPr>
          <w:lang w:val="es-ES"/>
        </w:rPr>
      </w:pPr>
      <w:r w:rsidRPr="00062470">
        <w:rPr>
          <w:lang w:val="es-ES"/>
        </w:rPr>
        <w:lastRenderedPageBreak/>
        <w:t>Formulario de candidatura</w:t>
      </w:r>
    </w:p>
    <w:p w14:paraId="30AD1802" w14:textId="77777777" w:rsidR="00E21034" w:rsidRPr="00062470" w:rsidRDefault="00E21034" w:rsidP="000C377D">
      <w:pPr>
        <w:pStyle w:val="B1Mainbody"/>
        <w:rPr>
          <w:lang w:val="es-ES"/>
        </w:rPr>
      </w:pPr>
    </w:p>
    <w:p w14:paraId="012FB17A" w14:textId="622437D6" w:rsidR="00823EEF" w:rsidRPr="00823EEF" w:rsidRDefault="00823EEF" w:rsidP="000C377D">
      <w:pPr>
        <w:pStyle w:val="B1Mainbody"/>
        <w:rPr>
          <w:lang w:val="es-ES_tradnl"/>
        </w:rPr>
      </w:pPr>
      <w:r w:rsidRPr="00252B2D">
        <w:rPr>
          <w:lang w:val="es-ES_tradnl"/>
        </w:rPr>
        <w:t xml:space="preserve">Antes de presentar su candidatura, le invitamos a leer atentamente los documentos siguientes (disponibles en </w:t>
      </w:r>
      <w:hyperlink r:id="rId19" w:history="1">
        <w:r w:rsidRPr="00823EEF">
          <w:rPr>
            <w:rStyle w:val="Hyperlink0"/>
            <w:color w:val="0070C0"/>
            <w:lang w:val="es-ES_tradnl"/>
          </w:rPr>
          <w:t>https://www.unwto.org/tourism-villages/es/</w:t>
        </w:r>
      </w:hyperlink>
      <w:r w:rsidRPr="00252B2D">
        <w:rPr>
          <w:lang w:val="es-ES_tradnl"/>
        </w:rPr>
        <w:t xml:space="preserve">): </w:t>
      </w:r>
    </w:p>
    <w:p w14:paraId="503EC491" w14:textId="4987837B" w:rsidR="00C85A88" w:rsidRPr="00823EEF" w:rsidRDefault="002446D5" w:rsidP="00FC2753">
      <w:pPr>
        <w:pStyle w:val="B1Mainbody"/>
        <w:numPr>
          <w:ilvl w:val="0"/>
          <w:numId w:val="11"/>
        </w:numPr>
        <w:rPr>
          <w:lang w:val="es-ES"/>
        </w:rPr>
      </w:pPr>
      <w:r w:rsidRPr="00823EEF">
        <w:rPr>
          <w:lang w:val="es-ES"/>
        </w:rPr>
        <w:t>Términos y condiciones</w:t>
      </w:r>
    </w:p>
    <w:p w14:paraId="700C3CF9" w14:textId="4FC2A83C" w:rsidR="00C85A88" w:rsidRDefault="009C25F0" w:rsidP="00FC2753">
      <w:pPr>
        <w:pStyle w:val="B1Mainbody"/>
        <w:numPr>
          <w:ilvl w:val="0"/>
          <w:numId w:val="11"/>
        </w:numPr>
      </w:pPr>
      <w:r>
        <w:t>Guía para presentar candidaturas</w:t>
      </w:r>
    </w:p>
    <w:p w14:paraId="5B40B1E6" w14:textId="0732234D" w:rsidR="00C85A88" w:rsidRDefault="00823EEF" w:rsidP="00FC2753">
      <w:pPr>
        <w:pStyle w:val="B1Mainbody"/>
        <w:numPr>
          <w:ilvl w:val="0"/>
          <w:numId w:val="11"/>
        </w:numPr>
      </w:pPr>
      <w:r>
        <w:t>Justificación de la candidatura</w:t>
      </w:r>
    </w:p>
    <w:p w14:paraId="5F3873D8" w14:textId="735FE793" w:rsidR="00C85A88" w:rsidRDefault="00823EEF" w:rsidP="00FC2753">
      <w:pPr>
        <w:pStyle w:val="B1Mainbody"/>
        <w:numPr>
          <w:ilvl w:val="0"/>
          <w:numId w:val="11"/>
        </w:numPr>
      </w:pPr>
      <w:r>
        <w:t>Áreas de evaluación</w:t>
      </w:r>
    </w:p>
    <w:p w14:paraId="07224495" w14:textId="0861F651" w:rsidR="00A74064" w:rsidRPr="00E86958" w:rsidRDefault="00A74064" w:rsidP="00A74064">
      <w:pPr>
        <w:pStyle w:val="B1Mainbody"/>
        <w:rPr>
          <w:b/>
          <w:bCs/>
          <w:lang w:val="en-GB"/>
        </w:rPr>
      </w:pPr>
      <w:r w:rsidRPr="00E86958">
        <w:rPr>
          <w:b/>
          <w:bCs/>
          <w:lang w:val="en-GB"/>
        </w:rPr>
        <w:t>NOT</w:t>
      </w:r>
      <w:r w:rsidR="00823EEF">
        <w:rPr>
          <w:b/>
          <w:bCs/>
          <w:lang w:val="en-GB"/>
        </w:rPr>
        <w:t>AS IMPORTANTES</w:t>
      </w:r>
      <w:r w:rsidRPr="00E86958">
        <w:rPr>
          <w:b/>
          <w:bCs/>
          <w:lang w:val="en-GB"/>
        </w:rPr>
        <w:t>:</w:t>
      </w:r>
    </w:p>
    <w:p w14:paraId="48ADBEC0" w14:textId="46CF6AE0" w:rsidR="00A74064" w:rsidRDefault="00823EEF" w:rsidP="00FC2753">
      <w:pPr>
        <w:pStyle w:val="B1Mainbody"/>
        <w:numPr>
          <w:ilvl w:val="0"/>
          <w:numId w:val="12"/>
        </w:numPr>
        <w:rPr>
          <w:lang w:val="es-ES"/>
        </w:rPr>
      </w:pPr>
      <w:r w:rsidRPr="00823EEF">
        <w:rPr>
          <w:lang w:val="es-ES"/>
        </w:rPr>
        <w:t>Las candidaturas han de presentarse online</w:t>
      </w:r>
      <w:r w:rsidR="00A74064" w:rsidRPr="00823EEF">
        <w:rPr>
          <w:lang w:val="es-ES"/>
        </w:rPr>
        <w:t>.</w:t>
      </w:r>
    </w:p>
    <w:p w14:paraId="1E43EE57" w14:textId="53F7E3C6" w:rsidR="00AA6956" w:rsidRDefault="00AA6956" w:rsidP="00AA6956">
      <w:pPr>
        <w:pStyle w:val="B1Mainbody"/>
        <w:numPr>
          <w:ilvl w:val="0"/>
          <w:numId w:val="12"/>
        </w:numPr>
        <w:rPr>
          <w:lang w:val="es-ES_tradnl"/>
        </w:rPr>
      </w:pPr>
      <w:r w:rsidRPr="00252B2D">
        <w:rPr>
          <w:lang w:val="es-ES_tradnl"/>
        </w:rPr>
        <w:t>El formulario online, la presentación y la justificación de las candidaturas se presentarán únicamente en inglés</w:t>
      </w:r>
      <w:r>
        <w:rPr>
          <w:lang w:val="es-ES_tradnl"/>
        </w:rPr>
        <w:t xml:space="preserve"> y español</w:t>
      </w:r>
      <w:r w:rsidRPr="00252B2D">
        <w:rPr>
          <w:lang w:val="es-ES_tradnl"/>
        </w:rPr>
        <w:t xml:space="preserve">. La información que se presente en cualquier otro idioma no será tenida en cuenta. </w:t>
      </w:r>
    </w:p>
    <w:p w14:paraId="59764BBC" w14:textId="77777777" w:rsidR="00107167" w:rsidRPr="00252B2D" w:rsidRDefault="00107167" w:rsidP="00107167">
      <w:pPr>
        <w:pStyle w:val="B1Mainbody"/>
        <w:numPr>
          <w:ilvl w:val="0"/>
          <w:numId w:val="12"/>
        </w:numPr>
        <w:rPr>
          <w:lang w:val="es-ES_tradnl"/>
        </w:rPr>
      </w:pPr>
      <w:r w:rsidRPr="00252B2D">
        <w:rPr>
          <w:lang w:val="es-ES_tradnl"/>
        </w:rPr>
        <w:t>Todos los documentos justificativos deben presentarse en inglés</w:t>
      </w:r>
      <w:r>
        <w:rPr>
          <w:lang w:val="es-ES_tradnl"/>
        </w:rPr>
        <w:t xml:space="preserve"> o español</w:t>
      </w:r>
      <w:r w:rsidRPr="00252B2D">
        <w:rPr>
          <w:lang w:val="es-ES_tradnl"/>
        </w:rPr>
        <w:t>. Si los documentos solo se encuentran disponibles en otro idioma, se ruega envíen un breve resumen en inglés (que no supere las 300 palabras) y una información audiovisual de apoyo (enlace a una web, foto o vídeo). Siempre que sea posible, es preferible aportar enlaces de interés en lugar de documentos.</w:t>
      </w:r>
    </w:p>
    <w:p w14:paraId="517F66D0" w14:textId="77777777" w:rsidR="00107167" w:rsidRPr="00252B2D" w:rsidRDefault="00107167" w:rsidP="00107167">
      <w:pPr>
        <w:pStyle w:val="B1Mainbody"/>
        <w:numPr>
          <w:ilvl w:val="0"/>
          <w:numId w:val="12"/>
        </w:numPr>
        <w:rPr>
          <w:lang w:val="es-ES_tradnl"/>
        </w:rPr>
      </w:pPr>
      <w:r w:rsidRPr="00252B2D">
        <w:rPr>
          <w:lang w:val="es-ES_tradnl"/>
        </w:rPr>
        <w:t>Todos los documentos deben presentarse en el formato especificado en el formulario de presentación de candidatura online y no superar la longitud o el tamaño máximo indicado. El título de cada documento debe reflejar el contenido del documento.</w:t>
      </w:r>
    </w:p>
    <w:p w14:paraId="592D1F5C" w14:textId="77777777" w:rsidR="00107167" w:rsidRPr="00252B2D" w:rsidRDefault="00107167" w:rsidP="00107167">
      <w:pPr>
        <w:pStyle w:val="B1Mainbody"/>
        <w:numPr>
          <w:ilvl w:val="0"/>
          <w:numId w:val="12"/>
        </w:numPr>
        <w:rPr>
          <w:lang w:val="es-ES_tradnl"/>
        </w:rPr>
      </w:pPr>
      <w:r w:rsidRPr="00252B2D">
        <w:rPr>
          <w:lang w:val="es-ES_tradnl"/>
        </w:rPr>
        <w:t xml:space="preserve">Asegúrese de que tiene todos los documentos obligatorios preparados para subirlos antes de presentar su candidatura. Las candidaturas incompletas o fuera de plazo no serán tenidas en cuenta. </w:t>
      </w:r>
    </w:p>
    <w:p w14:paraId="4F628F4C" w14:textId="77777777" w:rsidR="00107167" w:rsidRPr="00252B2D" w:rsidRDefault="00107167" w:rsidP="00107167">
      <w:pPr>
        <w:pStyle w:val="B1Mainbody"/>
        <w:numPr>
          <w:ilvl w:val="0"/>
          <w:numId w:val="12"/>
        </w:numPr>
        <w:rPr>
          <w:lang w:val="es-ES_tradnl"/>
        </w:rPr>
      </w:pPr>
      <w:r w:rsidRPr="00252B2D">
        <w:rPr>
          <w:lang w:val="es-ES_tradnl"/>
        </w:rPr>
        <w:t xml:space="preserve">Una vez presentada la candidatura, no se podrán introducir modificaciones, y se considerará la candidatura enviada como la versión definitiva. </w:t>
      </w:r>
    </w:p>
    <w:p w14:paraId="0D464FB4" w14:textId="12556F29" w:rsidR="00107167" w:rsidRPr="00752A75" w:rsidRDefault="00107167" w:rsidP="00107167">
      <w:pPr>
        <w:pStyle w:val="B1Mainbody"/>
        <w:numPr>
          <w:ilvl w:val="0"/>
          <w:numId w:val="12"/>
        </w:numPr>
        <w:rPr>
          <w:lang w:val="es-ES_tradnl"/>
        </w:rPr>
      </w:pPr>
      <w:r w:rsidRPr="00252B2D">
        <w:rPr>
          <w:lang w:val="es-ES_tradnl"/>
        </w:rPr>
        <w:t>El plazo para el envío de candidaturas finaliza el 31 de julio de 2021 (23:59 CET)</w:t>
      </w:r>
      <w:r>
        <w:rPr>
          <w:lang w:val="es-ES_tradnl"/>
        </w:rPr>
        <w:t xml:space="preserve">. </w:t>
      </w:r>
      <w:r w:rsidRPr="00107167">
        <w:rPr>
          <w:b/>
          <w:bCs/>
          <w:color w:val="auto"/>
          <w:lang w:val="es-ES_tradnl"/>
        </w:rPr>
        <w:t xml:space="preserve">El plazo de envío de candidaturas ha sido extendido hasta </w:t>
      </w:r>
      <w:r w:rsidR="005203D7">
        <w:rPr>
          <w:b/>
          <w:bCs/>
          <w:color w:val="auto"/>
          <w:lang w:val="es-ES_tradnl"/>
        </w:rPr>
        <w:t>15 de septiembre</w:t>
      </w:r>
      <w:r w:rsidRPr="00107167">
        <w:rPr>
          <w:b/>
          <w:bCs/>
          <w:color w:val="auto"/>
          <w:lang w:val="es-ES_tradnl"/>
        </w:rPr>
        <w:t xml:space="preserve"> de 2021 (23:59 CET).</w:t>
      </w:r>
      <w:r w:rsidR="005203D7">
        <w:rPr>
          <w:b/>
          <w:bCs/>
          <w:color w:val="auto"/>
          <w:lang w:val="es-ES_tradnl"/>
        </w:rPr>
        <w:t xml:space="preserve"> Nuevo plazo extendido.</w:t>
      </w:r>
    </w:p>
    <w:p w14:paraId="2B3C28AF" w14:textId="77777777" w:rsidR="00107167" w:rsidRPr="00252B2D" w:rsidRDefault="00107167" w:rsidP="00107167">
      <w:pPr>
        <w:pStyle w:val="B1Mainbody"/>
        <w:numPr>
          <w:ilvl w:val="0"/>
          <w:numId w:val="12"/>
        </w:numPr>
        <w:rPr>
          <w:lang w:val="es-ES_tradnl"/>
        </w:rPr>
      </w:pPr>
      <w:r w:rsidRPr="00252B2D">
        <w:rPr>
          <w:lang w:val="es-ES_tradnl"/>
        </w:rPr>
        <w:t xml:space="preserve">Los campos marcados con un asterisco (*) </w:t>
      </w:r>
      <w:r w:rsidRPr="00252B2D">
        <w:rPr>
          <w:b/>
          <w:lang w:val="es-ES_tradnl"/>
        </w:rPr>
        <w:t>son obligatorios</w:t>
      </w:r>
      <w:r w:rsidRPr="00252B2D">
        <w:rPr>
          <w:lang w:val="es-ES_tradnl"/>
        </w:rPr>
        <w:t xml:space="preserve">. </w:t>
      </w:r>
    </w:p>
    <w:p w14:paraId="33D7D0D0" w14:textId="77777777" w:rsidR="00E36FB4" w:rsidRPr="00107167" w:rsidRDefault="00E36FB4" w:rsidP="00107167">
      <w:pPr>
        <w:pStyle w:val="B1Mainbody"/>
        <w:ind w:left="720"/>
        <w:rPr>
          <w:lang w:val="es-ES_tradnl"/>
        </w:rPr>
      </w:pPr>
      <w:r w:rsidRPr="00062470">
        <w:rPr>
          <w:lang w:val="es-ES"/>
        </w:rPr>
        <w:br w:type="page"/>
      </w:r>
    </w:p>
    <w:p w14:paraId="1B212BFE" w14:textId="4DC41FAD" w:rsidR="008E1C94" w:rsidRDefault="00107167" w:rsidP="00CA3C39">
      <w:pPr>
        <w:pStyle w:val="Title1"/>
      </w:pPr>
      <w:r>
        <w:lastRenderedPageBreak/>
        <w:t>Información básica</w:t>
      </w:r>
    </w:p>
    <w:tbl>
      <w:tblPr>
        <w:tblStyle w:val="TableGrid"/>
        <w:tblW w:w="0" w:type="auto"/>
        <w:tblLook w:val="04A0" w:firstRow="1" w:lastRow="0" w:firstColumn="1" w:lastColumn="0" w:noHBand="0" w:noVBand="1"/>
      </w:tblPr>
      <w:tblGrid>
        <w:gridCol w:w="2864"/>
        <w:gridCol w:w="4415"/>
        <w:gridCol w:w="1775"/>
      </w:tblGrid>
      <w:tr w:rsidR="00337A2F" w14:paraId="04F92F59" w14:textId="77777777" w:rsidTr="00C26B31">
        <w:tc>
          <w:tcPr>
            <w:tcW w:w="2927" w:type="dxa"/>
            <w:vAlign w:val="center"/>
          </w:tcPr>
          <w:p w14:paraId="5FE05E4D" w14:textId="32DFD438" w:rsidR="00512856" w:rsidRPr="006E6048" w:rsidRDefault="00107167" w:rsidP="00FC2753">
            <w:pPr>
              <w:pStyle w:val="B1Mainbody"/>
              <w:numPr>
                <w:ilvl w:val="1"/>
                <w:numId w:val="13"/>
              </w:numPr>
              <w:jc w:val="left"/>
            </w:pPr>
            <w:r>
              <w:t>Nombre del pueblo</w:t>
            </w:r>
            <w:r w:rsidR="00512856" w:rsidRPr="006E6048">
              <w:t>*</w:t>
            </w:r>
          </w:p>
        </w:tc>
        <w:tc>
          <w:tcPr>
            <w:tcW w:w="4830" w:type="dxa"/>
            <w:vAlign w:val="center"/>
          </w:tcPr>
          <w:p w14:paraId="3D8EA7DC" w14:textId="77777777" w:rsidR="00512856" w:rsidRDefault="00512856" w:rsidP="00C26B31">
            <w:pPr>
              <w:pStyle w:val="B1Mainbody"/>
              <w:jc w:val="left"/>
            </w:pPr>
          </w:p>
        </w:tc>
        <w:tc>
          <w:tcPr>
            <w:tcW w:w="1297" w:type="dxa"/>
            <w:vAlign w:val="center"/>
          </w:tcPr>
          <w:p w14:paraId="24CA6E60" w14:textId="7E42C045" w:rsidR="00512856" w:rsidRDefault="00107167" w:rsidP="00C26B31">
            <w:pPr>
              <w:pStyle w:val="B1Mainbody"/>
              <w:jc w:val="left"/>
            </w:pPr>
            <w:r>
              <w:t>Pregunta abierta</w:t>
            </w:r>
          </w:p>
        </w:tc>
      </w:tr>
      <w:tr w:rsidR="00337A2F" w14:paraId="23487B7F" w14:textId="77777777" w:rsidTr="00C26B31">
        <w:tc>
          <w:tcPr>
            <w:tcW w:w="2927" w:type="dxa"/>
            <w:vAlign w:val="center"/>
          </w:tcPr>
          <w:p w14:paraId="669A0DF8" w14:textId="5415E0EA" w:rsidR="00512856" w:rsidRPr="006E6048" w:rsidRDefault="00107167" w:rsidP="00FC2753">
            <w:pPr>
              <w:pStyle w:val="B1Mainbody"/>
              <w:numPr>
                <w:ilvl w:val="1"/>
                <w:numId w:val="13"/>
              </w:numPr>
              <w:jc w:val="left"/>
            </w:pPr>
            <w:r>
              <w:t>País</w:t>
            </w:r>
            <w:r w:rsidR="00512856" w:rsidRPr="006E6048">
              <w:t>*</w:t>
            </w:r>
          </w:p>
        </w:tc>
        <w:tc>
          <w:tcPr>
            <w:tcW w:w="4830" w:type="dxa"/>
            <w:vAlign w:val="center"/>
          </w:tcPr>
          <w:p w14:paraId="3F16DC7A" w14:textId="77777777" w:rsidR="00512856" w:rsidRDefault="00512856" w:rsidP="00C26B31">
            <w:pPr>
              <w:pStyle w:val="B1Mainbody"/>
              <w:jc w:val="left"/>
            </w:pPr>
          </w:p>
        </w:tc>
        <w:tc>
          <w:tcPr>
            <w:tcW w:w="1297" w:type="dxa"/>
            <w:vAlign w:val="center"/>
          </w:tcPr>
          <w:p w14:paraId="6B15180C" w14:textId="16F192A4" w:rsidR="00512856" w:rsidRDefault="00107167" w:rsidP="00C26B31">
            <w:pPr>
              <w:pStyle w:val="B1Mainbody"/>
              <w:jc w:val="left"/>
            </w:pPr>
            <w:r>
              <w:t>Pregunta desplegable</w:t>
            </w:r>
          </w:p>
        </w:tc>
      </w:tr>
      <w:tr w:rsidR="00337A2F" w:rsidRPr="005203D7" w14:paraId="5A714D04" w14:textId="77777777" w:rsidTr="00C26B31">
        <w:tc>
          <w:tcPr>
            <w:tcW w:w="2927" w:type="dxa"/>
            <w:vAlign w:val="center"/>
          </w:tcPr>
          <w:p w14:paraId="2EB689C9" w14:textId="5021FA61" w:rsidR="00512856" w:rsidRPr="00107167" w:rsidRDefault="00107167" w:rsidP="00FC2753">
            <w:pPr>
              <w:pStyle w:val="B1Mainbody"/>
              <w:numPr>
                <w:ilvl w:val="1"/>
                <w:numId w:val="13"/>
              </w:numPr>
              <w:jc w:val="left"/>
              <w:rPr>
                <w:lang w:val="es-ES"/>
              </w:rPr>
            </w:pPr>
            <w:r w:rsidRPr="00107167">
              <w:rPr>
                <w:lang w:val="es-ES"/>
              </w:rPr>
              <w:t>Población del pueblo (número de habitantes</w:t>
            </w:r>
            <w:r w:rsidR="00512856" w:rsidRPr="00107167">
              <w:rPr>
                <w:lang w:val="es-ES"/>
              </w:rPr>
              <w:t>) *</w:t>
            </w:r>
          </w:p>
        </w:tc>
        <w:tc>
          <w:tcPr>
            <w:tcW w:w="4830" w:type="dxa"/>
            <w:vAlign w:val="center"/>
          </w:tcPr>
          <w:p w14:paraId="2BD0A4E9" w14:textId="1D1B1F51" w:rsidR="00512856" w:rsidRPr="00107167" w:rsidRDefault="00107167" w:rsidP="00C26B31">
            <w:pPr>
              <w:pStyle w:val="B1Mainbody"/>
              <w:jc w:val="left"/>
              <w:rPr>
                <w:lang w:val="es-ES"/>
              </w:rPr>
            </w:pPr>
            <w:r w:rsidRPr="00252B2D">
              <w:rPr>
                <w:lang w:val="es-ES_tradnl"/>
              </w:rPr>
              <w:t>Teniendo en cuenta que uno de los requisitos para la admisión de la candidatura es que el pueblo tenga menos de 15.000 habitantes, indique el número de habitantes y facilite un documento o indique un enlace al último censo de población disponible.</w:t>
            </w:r>
          </w:p>
        </w:tc>
        <w:tc>
          <w:tcPr>
            <w:tcW w:w="1297" w:type="dxa"/>
            <w:vAlign w:val="center"/>
          </w:tcPr>
          <w:p w14:paraId="7E533DA8" w14:textId="71968A12" w:rsidR="00512856" w:rsidRPr="00832D2C" w:rsidRDefault="00832D2C" w:rsidP="00C26B31">
            <w:pPr>
              <w:pStyle w:val="B1Mainbody"/>
              <w:jc w:val="left"/>
              <w:rPr>
                <w:lang w:val="es-ES"/>
              </w:rPr>
            </w:pPr>
            <w:r w:rsidRPr="00832D2C">
              <w:rPr>
                <w:lang w:val="es-ES"/>
              </w:rPr>
              <w:t>Pregunta abierta + Subida de a</w:t>
            </w:r>
            <w:r>
              <w:rPr>
                <w:lang w:val="es-ES"/>
              </w:rPr>
              <w:t>rchivo/enlace</w:t>
            </w:r>
          </w:p>
        </w:tc>
      </w:tr>
      <w:tr w:rsidR="00512856" w:rsidRPr="005203D7" w14:paraId="0C6AAD6F" w14:textId="77777777" w:rsidTr="00C26B31">
        <w:tc>
          <w:tcPr>
            <w:tcW w:w="9054" w:type="dxa"/>
            <w:gridSpan w:val="3"/>
            <w:vAlign w:val="center"/>
          </w:tcPr>
          <w:p w14:paraId="47A47D60" w14:textId="5760044F" w:rsidR="00512856" w:rsidRPr="00E928B3" w:rsidRDefault="00E928B3" w:rsidP="00FC2753">
            <w:pPr>
              <w:pStyle w:val="B1Mainbody"/>
              <w:numPr>
                <w:ilvl w:val="1"/>
                <w:numId w:val="13"/>
              </w:numPr>
              <w:jc w:val="left"/>
              <w:rPr>
                <w:b/>
                <w:bCs/>
                <w:lang w:val="es-ES"/>
              </w:rPr>
            </w:pPr>
            <w:r w:rsidRPr="00252B2D">
              <w:rPr>
                <w:b/>
                <w:lang w:val="es-ES_tradnl"/>
              </w:rPr>
              <w:t>Información de contacto para el representante del pueblo (máxima autoridad)</w:t>
            </w:r>
          </w:p>
        </w:tc>
      </w:tr>
      <w:tr w:rsidR="00337A2F" w14:paraId="1128E11C" w14:textId="77777777" w:rsidTr="00C26B31">
        <w:tc>
          <w:tcPr>
            <w:tcW w:w="2927" w:type="dxa"/>
            <w:vAlign w:val="center"/>
          </w:tcPr>
          <w:p w14:paraId="738C41D4" w14:textId="3170635D" w:rsidR="00512856" w:rsidRPr="0044214E" w:rsidRDefault="00512856" w:rsidP="00FC2753">
            <w:pPr>
              <w:pStyle w:val="B1Mainbody"/>
              <w:numPr>
                <w:ilvl w:val="2"/>
                <w:numId w:val="13"/>
              </w:numPr>
              <w:jc w:val="left"/>
            </w:pPr>
            <w:r w:rsidRPr="0044214E">
              <w:rPr>
                <w:rFonts w:cstheme="majorHAnsi"/>
              </w:rPr>
              <w:t>T</w:t>
            </w:r>
            <w:r w:rsidR="00E928B3">
              <w:rPr>
                <w:rFonts w:cstheme="majorHAnsi"/>
              </w:rPr>
              <w:t xml:space="preserve">ratamiento </w:t>
            </w:r>
            <w:r w:rsidRPr="0044214E">
              <w:rPr>
                <w:rFonts w:cstheme="majorHAnsi"/>
              </w:rPr>
              <w:t>(</w:t>
            </w:r>
            <w:r w:rsidR="00E928B3">
              <w:rPr>
                <w:rFonts w:cstheme="majorHAnsi"/>
              </w:rPr>
              <w:t>S</w:t>
            </w:r>
            <w:r w:rsidRPr="0044214E">
              <w:rPr>
                <w:rFonts w:cstheme="majorHAnsi"/>
              </w:rPr>
              <w:t>r/</w:t>
            </w:r>
            <w:r w:rsidR="00E928B3">
              <w:rPr>
                <w:rFonts w:cstheme="majorHAnsi"/>
              </w:rPr>
              <w:t>Sra</w:t>
            </w:r>
            <w:r w:rsidRPr="0044214E">
              <w:rPr>
                <w:rFonts w:cstheme="majorHAnsi"/>
              </w:rPr>
              <w:t>/Ot</w:t>
            </w:r>
            <w:r w:rsidR="00E928B3">
              <w:rPr>
                <w:rFonts w:cstheme="majorHAnsi"/>
              </w:rPr>
              <w:t>ro</w:t>
            </w:r>
            <w:r w:rsidRPr="0044214E">
              <w:rPr>
                <w:rFonts w:cstheme="majorHAnsi"/>
              </w:rPr>
              <w:t>)*</w:t>
            </w:r>
          </w:p>
        </w:tc>
        <w:tc>
          <w:tcPr>
            <w:tcW w:w="4830" w:type="dxa"/>
            <w:vAlign w:val="center"/>
          </w:tcPr>
          <w:p w14:paraId="66C65F4B" w14:textId="77777777" w:rsidR="00512856" w:rsidRPr="00D85E1A" w:rsidRDefault="00512856" w:rsidP="00C26B31">
            <w:pPr>
              <w:pStyle w:val="B1Mainbody"/>
              <w:jc w:val="left"/>
            </w:pPr>
          </w:p>
        </w:tc>
        <w:tc>
          <w:tcPr>
            <w:tcW w:w="1297" w:type="dxa"/>
            <w:vMerge w:val="restart"/>
            <w:vAlign w:val="center"/>
          </w:tcPr>
          <w:p w14:paraId="6342B50F" w14:textId="2ED3E7E4" w:rsidR="00512856" w:rsidRDefault="00E928B3" w:rsidP="00C26B31">
            <w:pPr>
              <w:pStyle w:val="B1Mainbody"/>
              <w:jc w:val="left"/>
            </w:pPr>
            <w:r>
              <w:t>Preguntas de campo</w:t>
            </w:r>
          </w:p>
        </w:tc>
      </w:tr>
      <w:tr w:rsidR="00337A2F" w14:paraId="4BEED9C4" w14:textId="77777777" w:rsidTr="00C26B31">
        <w:tc>
          <w:tcPr>
            <w:tcW w:w="2927" w:type="dxa"/>
            <w:vAlign w:val="center"/>
          </w:tcPr>
          <w:p w14:paraId="6850AEC9" w14:textId="71E69C97" w:rsidR="00512856" w:rsidRPr="0044214E" w:rsidRDefault="00E928B3" w:rsidP="00FC2753">
            <w:pPr>
              <w:pStyle w:val="B1Mainbody"/>
              <w:numPr>
                <w:ilvl w:val="2"/>
                <w:numId w:val="13"/>
              </w:numPr>
              <w:jc w:val="left"/>
            </w:pPr>
            <w:r>
              <w:rPr>
                <w:rFonts w:cstheme="majorHAnsi"/>
              </w:rPr>
              <w:t>Apellido/s</w:t>
            </w:r>
            <w:r w:rsidR="00512856" w:rsidRPr="0044214E">
              <w:rPr>
                <w:rFonts w:cstheme="majorHAnsi"/>
              </w:rPr>
              <w:t>*</w:t>
            </w:r>
          </w:p>
        </w:tc>
        <w:tc>
          <w:tcPr>
            <w:tcW w:w="4830" w:type="dxa"/>
            <w:vAlign w:val="center"/>
          </w:tcPr>
          <w:p w14:paraId="7A4E3706" w14:textId="77777777" w:rsidR="00512856" w:rsidRPr="00FF33B7" w:rsidRDefault="00512856" w:rsidP="00C26B31">
            <w:pPr>
              <w:pStyle w:val="B1Mainbody"/>
              <w:jc w:val="left"/>
              <w:rPr>
                <w:rFonts w:cstheme="majorHAnsi"/>
              </w:rPr>
            </w:pPr>
          </w:p>
        </w:tc>
        <w:tc>
          <w:tcPr>
            <w:tcW w:w="1297" w:type="dxa"/>
            <w:vMerge/>
            <w:vAlign w:val="center"/>
          </w:tcPr>
          <w:p w14:paraId="25A1D180" w14:textId="77777777" w:rsidR="00512856" w:rsidRDefault="00512856" w:rsidP="00C26B31">
            <w:pPr>
              <w:pStyle w:val="B1Mainbody"/>
              <w:jc w:val="left"/>
            </w:pPr>
          </w:p>
        </w:tc>
      </w:tr>
      <w:tr w:rsidR="00337A2F" w14:paraId="3A4B03EF" w14:textId="77777777" w:rsidTr="00C26B31">
        <w:tc>
          <w:tcPr>
            <w:tcW w:w="2927" w:type="dxa"/>
            <w:vAlign w:val="center"/>
          </w:tcPr>
          <w:p w14:paraId="25250BDF" w14:textId="182DC541" w:rsidR="00512856" w:rsidRPr="00C20F82" w:rsidRDefault="00E928B3" w:rsidP="00FC2753">
            <w:pPr>
              <w:pStyle w:val="B1Mainbody"/>
              <w:numPr>
                <w:ilvl w:val="2"/>
                <w:numId w:val="13"/>
              </w:numPr>
              <w:jc w:val="left"/>
            </w:pPr>
            <w:r>
              <w:rPr>
                <w:rFonts w:cstheme="majorHAnsi"/>
              </w:rPr>
              <w:t>Nombre</w:t>
            </w:r>
            <w:r w:rsidR="00512856" w:rsidRPr="00C20F82">
              <w:rPr>
                <w:rFonts w:cstheme="majorHAnsi"/>
              </w:rPr>
              <w:t>*</w:t>
            </w:r>
          </w:p>
        </w:tc>
        <w:tc>
          <w:tcPr>
            <w:tcW w:w="4830" w:type="dxa"/>
            <w:vAlign w:val="center"/>
          </w:tcPr>
          <w:p w14:paraId="1945316C" w14:textId="77777777" w:rsidR="00512856" w:rsidRPr="00FF33B7" w:rsidRDefault="00512856" w:rsidP="00C26B31">
            <w:pPr>
              <w:pStyle w:val="B1Mainbody"/>
              <w:jc w:val="left"/>
              <w:rPr>
                <w:rFonts w:cstheme="majorHAnsi"/>
              </w:rPr>
            </w:pPr>
          </w:p>
        </w:tc>
        <w:tc>
          <w:tcPr>
            <w:tcW w:w="1297" w:type="dxa"/>
            <w:vMerge/>
            <w:vAlign w:val="center"/>
          </w:tcPr>
          <w:p w14:paraId="0E85B3AF" w14:textId="77777777" w:rsidR="00512856" w:rsidRDefault="00512856" w:rsidP="00C26B31">
            <w:pPr>
              <w:pStyle w:val="B1Mainbody"/>
              <w:jc w:val="left"/>
            </w:pPr>
          </w:p>
        </w:tc>
      </w:tr>
      <w:tr w:rsidR="00337A2F" w14:paraId="1D0C0269" w14:textId="77777777" w:rsidTr="00C26B31">
        <w:tc>
          <w:tcPr>
            <w:tcW w:w="2927" w:type="dxa"/>
            <w:vAlign w:val="center"/>
          </w:tcPr>
          <w:p w14:paraId="6AE2CCFA" w14:textId="4271C97B" w:rsidR="00512856" w:rsidRPr="00C20F82" w:rsidRDefault="00512856" w:rsidP="00FC2753">
            <w:pPr>
              <w:pStyle w:val="B1Mainbody"/>
              <w:numPr>
                <w:ilvl w:val="2"/>
                <w:numId w:val="13"/>
              </w:numPr>
              <w:jc w:val="left"/>
              <w:rPr>
                <w:rFonts w:cstheme="majorHAnsi"/>
              </w:rPr>
            </w:pPr>
            <w:r w:rsidRPr="00C20F82">
              <w:rPr>
                <w:rFonts w:cstheme="majorHAnsi"/>
              </w:rPr>
              <w:t>Institu</w:t>
            </w:r>
            <w:r w:rsidR="00E928B3">
              <w:rPr>
                <w:rFonts w:cstheme="majorHAnsi"/>
              </w:rPr>
              <w:t>c</w:t>
            </w:r>
            <w:r w:rsidRPr="00C20F82">
              <w:rPr>
                <w:rFonts w:cstheme="majorHAnsi"/>
              </w:rPr>
              <w:t>i</w:t>
            </w:r>
            <w:r w:rsidR="00E928B3">
              <w:rPr>
                <w:rFonts w:cstheme="majorHAnsi"/>
              </w:rPr>
              <w:t>ó</w:t>
            </w:r>
            <w:r w:rsidRPr="00C20F82">
              <w:rPr>
                <w:rFonts w:cstheme="majorHAnsi"/>
              </w:rPr>
              <w:t>n*</w:t>
            </w:r>
          </w:p>
        </w:tc>
        <w:tc>
          <w:tcPr>
            <w:tcW w:w="4830" w:type="dxa"/>
            <w:vAlign w:val="center"/>
          </w:tcPr>
          <w:p w14:paraId="19DE74E7" w14:textId="77777777" w:rsidR="00512856" w:rsidRPr="00FF33B7" w:rsidRDefault="00512856" w:rsidP="00C26B31">
            <w:pPr>
              <w:pStyle w:val="B1Mainbody"/>
              <w:jc w:val="left"/>
              <w:rPr>
                <w:rFonts w:cstheme="majorHAnsi"/>
              </w:rPr>
            </w:pPr>
          </w:p>
        </w:tc>
        <w:tc>
          <w:tcPr>
            <w:tcW w:w="1297" w:type="dxa"/>
            <w:vMerge/>
            <w:vAlign w:val="center"/>
          </w:tcPr>
          <w:p w14:paraId="063792EB" w14:textId="77777777" w:rsidR="00512856" w:rsidRDefault="00512856" w:rsidP="00C26B31">
            <w:pPr>
              <w:pStyle w:val="B1Mainbody"/>
              <w:jc w:val="left"/>
            </w:pPr>
          </w:p>
        </w:tc>
      </w:tr>
      <w:tr w:rsidR="00337A2F" w14:paraId="35F88863" w14:textId="77777777" w:rsidTr="00C26B31">
        <w:tc>
          <w:tcPr>
            <w:tcW w:w="2927" w:type="dxa"/>
            <w:vAlign w:val="center"/>
          </w:tcPr>
          <w:p w14:paraId="70C54318" w14:textId="3D618B54" w:rsidR="00512856" w:rsidRPr="00427A82" w:rsidRDefault="00E928B3" w:rsidP="00FC2753">
            <w:pPr>
              <w:pStyle w:val="B1Mainbody"/>
              <w:numPr>
                <w:ilvl w:val="2"/>
                <w:numId w:val="13"/>
              </w:numPr>
              <w:jc w:val="left"/>
              <w:rPr>
                <w:rFonts w:cstheme="majorHAnsi"/>
              </w:rPr>
            </w:pPr>
            <w:r>
              <w:rPr>
                <w:rFonts w:cstheme="majorHAnsi"/>
              </w:rPr>
              <w:t>Cargo</w:t>
            </w:r>
            <w:r w:rsidR="00512856" w:rsidRPr="00427A82">
              <w:rPr>
                <w:rFonts w:cstheme="majorHAnsi"/>
              </w:rPr>
              <w:t>*</w:t>
            </w:r>
          </w:p>
        </w:tc>
        <w:tc>
          <w:tcPr>
            <w:tcW w:w="4830" w:type="dxa"/>
            <w:vAlign w:val="center"/>
          </w:tcPr>
          <w:p w14:paraId="5AABDE76" w14:textId="77777777" w:rsidR="00512856" w:rsidRPr="00FF33B7" w:rsidRDefault="00512856" w:rsidP="00C26B31">
            <w:pPr>
              <w:pStyle w:val="B1Mainbody"/>
              <w:jc w:val="left"/>
              <w:rPr>
                <w:rFonts w:cstheme="majorHAnsi"/>
              </w:rPr>
            </w:pPr>
          </w:p>
        </w:tc>
        <w:tc>
          <w:tcPr>
            <w:tcW w:w="1297" w:type="dxa"/>
            <w:vMerge/>
            <w:vAlign w:val="center"/>
          </w:tcPr>
          <w:p w14:paraId="0E8240B1" w14:textId="77777777" w:rsidR="00512856" w:rsidRDefault="00512856" w:rsidP="00C26B31">
            <w:pPr>
              <w:pStyle w:val="B1Mainbody"/>
              <w:jc w:val="left"/>
            </w:pPr>
          </w:p>
        </w:tc>
      </w:tr>
      <w:tr w:rsidR="00337A2F" w14:paraId="7A12D81D" w14:textId="77777777" w:rsidTr="00C26B31">
        <w:tc>
          <w:tcPr>
            <w:tcW w:w="2927" w:type="dxa"/>
            <w:vAlign w:val="center"/>
          </w:tcPr>
          <w:p w14:paraId="1A951FC0" w14:textId="7071CDB9" w:rsidR="00512856" w:rsidRPr="00427A82" w:rsidRDefault="00E928B3" w:rsidP="00FC2753">
            <w:pPr>
              <w:pStyle w:val="B1Mainbody"/>
              <w:numPr>
                <w:ilvl w:val="2"/>
                <w:numId w:val="13"/>
              </w:numPr>
              <w:jc w:val="left"/>
            </w:pPr>
            <w:r>
              <w:rPr>
                <w:rFonts w:cstheme="majorHAnsi"/>
              </w:rPr>
              <w:t>Dirección</w:t>
            </w:r>
            <w:r w:rsidR="00512856" w:rsidRPr="00427A82">
              <w:rPr>
                <w:rFonts w:cstheme="majorHAnsi"/>
              </w:rPr>
              <w:t>*</w:t>
            </w:r>
          </w:p>
        </w:tc>
        <w:tc>
          <w:tcPr>
            <w:tcW w:w="4830" w:type="dxa"/>
            <w:vAlign w:val="center"/>
          </w:tcPr>
          <w:p w14:paraId="65EFBDCC" w14:textId="77777777" w:rsidR="00512856" w:rsidRPr="00FF33B7" w:rsidRDefault="00512856" w:rsidP="00C26B31">
            <w:pPr>
              <w:pStyle w:val="B1Mainbody"/>
              <w:jc w:val="left"/>
              <w:rPr>
                <w:rFonts w:cstheme="majorHAnsi"/>
              </w:rPr>
            </w:pPr>
          </w:p>
        </w:tc>
        <w:tc>
          <w:tcPr>
            <w:tcW w:w="1297" w:type="dxa"/>
            <w:vMerge/>
            <w:vAlign w:val="center"/>
          </w:tcPr>
          <w:p w14:paraId="39512C07" w14:textId="77777777" w:rsidR="00512856" w:rsidRDefault="00512856" w:rsidP="00C26B31">
            <w:pPr>
              <w:pStyle w:val="B1Mainbody"/>
              <w:jc w:val="left"/>
            </w:pPr>
          </w:p>
        </w:tc>
      </w:tr>
      <w:tr w:rsidR="00337A2F" w14:paraId="7247B70B" w14:textId="77777777" w:rsidTr="00C26B31">
        <w:tc>
          <w:tcPr>
            <w:tcW w:w="2927" w:type="dxa"/>
            <w:vAlign w:val="center"/>
          </w:tcPr>
          <w:p w14:paraId="3FF9CCFE" w14:textId="5FE64103" w:rsidR="00512856" w:rsidRPr="00427A82" w:rsidRDefault="00E928B3" w:rsidP="00FC2753">
            <w:pPr>
              <w:pStyle w:val="B1Mainbody"/>
              <w:numPr>
                <w:ilvl w:val="2"/>
                <w:numId w:val="13"/>
              </w:numPr>
              <w:jc w:val="left"/>
            </w:pPr>
            <w:r>
              <w:rPr>
                <w:rFonts w:cstheme="majorHAnsi"/>
              </w:rPr>
              <w:t>Número de teléfono</w:t>
            </w:r>
            <w:r w:rsidR="00512856" w:rsidRPr="00427A82">
              <w:rPr>
                <w:rFonts w:cstheme="majorHAnsi"/>
              </w:rPr>
              <w:t>*</w:t>
            </w:r>
          </w:p>
        </w:tc>
        <w:tc>
          <w:tcPr>
            <w:tcW w:w="4830" w:type="dxa"/>
            <w:vAlign w:val="center"/>
          </w:tcPr>
          <w:p w14:paraId="6D39FADF" w14:textId="77777777" w:rsidR="00512856" w:rsidRPr="00FF33B7" w:rsidRDefault="00512856" w:rsidP="00C26B31">
            <w:pPr>
              <w:pStyle w:val="B1Mainbody"/>
              <w:jc w:val="left"/>
              <w:rPr>
                <w:rFonts w:cstheme="majorHAnsi"/>
              </w:rPr>
            </w:pPr>
          </w:p>
        </w:tc>
        <w:tc>
          <w:tcPr>
            <w:tcW w:w="1297" w:type="dxa"/>
            <w:vMerge/>
            <w:vAlign w:val="center"/>
          </w:tcPr>
          <w:p w14:paraId="645A2B9B" w14:textId="77777777" w:rsidR="00512856" w:rsidRDefault="00512856" w:rsidP="00C26B31">
            <w:pPr>
              <w:pStyle w:val="B1Mainbody"/>
              <w:jc w:val="left"/>
            </w:pPr>
          </w:p>
        </w:tc>
      </w:tr>
      <w:tr w:rsidR="00337A2F" w14:paraId="02EA6DB2" w14:textId="77777777" w:rsidTr="00C26B31">
        <w:tc>
          <w:tcPr>
            <w:tcW w:w="2927" w:type="dxa"/>
            <w:vAlign w:val="center"/>
          </w:tcPr>
          <w:p w14:paraId="444603C0" w14:textId="3D495F9D" w:rsidR="00512856" w:rsidRPr="00427A82" w:rsidRDefault="00E928B3" w:rsidP="00FC2753">
            <w:pPr>
              <w:pStyle w:val="B1Mainbody"/>
              <w:numPr>
                <w:ilvl w:val="2"/>
                <w:numId w:val="13"/>
              </w:numPr>
              <w:jc w:val="left"/>
            </w:pPr>
            <w:r>
              <w:rPr>
                <w:rFonts w:cstheme="majorHAnsi"/>
              </w:rPr>
              <w:t>Dirección de correo electrónico</w:t>
            </w:r>
            <w:r w:rsidR="00512856" w:rsidRPr="00427A82">
              <w:rPr>
                <w:rFonts w:cstheme="majorHAnsi"/>
              </w:rPr>
              <w:t>*</w:t>
            </w:r>
          </w:p>
        </w:tc>
        <w:tc>
          <w:tcPr>
            <w:tcW w:w="4830" w:type="dxa"/>
            <w:vAlign w:val="center"/>
          </w:tcPr>
          <w:p w14:paraId="4D0AC62C" w14:textId="77777777" w:rsidR="00512856" w:rsidRPr="00FF33B7" w:rsidRDefault="00512856" w:rsidP="00C26B31">
            <w:pPr>
              <w:pStyle w:val="B1Mainbody"/>
              <w:jc w:val="left"/>
              <w:rPr>
                <w:rFonts w:cstheme="majorHAnsi"/>
              </w:rPr>
            </w:pPr>
          </w:p>
        </w:tc>
        <w:tc>
          <w:tcPr>
            <w:tcW w:w="1297" w:type="dxa"/>
            <w:vMerge/>
            <w:vAlign w:val="center"/>
          </w:tcPr>
          <w:p w14:paraId="316175A1" w14:textId="77777777" w:rsidR="00512856" w:rsidRDefault="00512856" w:rsidP="00C26B31">
            <w:pPr>
              <w:pStyle w:val="B1Mainbody"/>
              <w:jc w:val="left"/>
            </w:pPr>
          </w:p>
        </w:tc>
      </w:tr>
      <w:tr w:rsidR="00512856" w:rsidRPr="005203D7" w14:paraId="53165657" w14:textId="77777777" w:rsidTr="00C26B31">
        <w:tc>
          <w:tcPr>
            <w:tcW w:w="9054" w:type="dxa"/>
            <w:gridSpan w:val="3"/>
            <w:vAlign w:val="center"/>
          </w:tcPr>
          <w:p w14:paraId="53350AA6" w14:textId="77777777" w:rsidR="00452C78" w:rsidRPr="00252B2D" w:rsidRDefault="00452C78" w:rsidP="00452C78">
            <w:pPr>
              <w:pStyle w:val="B1Mainbody"/>
              <w:numPr>
                <w:ilvl w:val="1"/>
                <w:numId w:val="13"/>
              </w:numPr>
              <w:jc w:val="left"/>
              <w:rPr>
                <w:b/>
                <w:bCs/>
                <w:lang w:val="es-ES_tradnl"/>
              </w:rPr>
            </w:pPr>
            <w:r w:rsidRPr="00252B2D">
              <w:rPr>
                <w:b/>
                <w:lang w:val="es-ES_tradnl"/>
              </w:rPr>
              <w:t xml:space="preserve">Información de contacto para el responsable de la candidatura en el Estado Miembro de la OMT </w:t>
            </w:r>
          </w:p>
          <w:p w14:paraId="7E991DBA" w14:textId="2DAC8722" w:rsidR="00512856" w:rsidRPr="00337A2F" w:rsidRDefault="00337A2F" w:rsidP="00C26B31">
            <w:pPr>
              <w:pStyle w:val="B1Mainbody"/>
              <w:jc w:val="left"/>
              <w:rPr>
                <w:b/>
                <w:bCs/>
                <w:lang w:val="es-ES"/>
              </w:rPr>
            </w:pPr>
            <w:r w:rsidRPr="00252B2D">
              <w:rPr>
                <w:rFonts w:cstheme="majorHAnsi"/>
                <w:lang w:val="es-ES_tradnl"/>
              </w:rPr>
              <w:t xml:space="preserve">La persona responsable de la candidatura del pueblo será la persona que represente al Estado Miembro de la OMT. </w:t>
            </w:r>
            <w:r w:rsidRPr="00252B2D">
              <w:rPr>
                <w:rFonts w:cstheme="majorHAnsi"/>
                <w:u w:val="single"/>
                <w:lang w:val="es-ES_tradnl"/>
              </w:rPr>
              <w:t>Esta será la persona responsable de la comunicación y la coordinación en todos los asuntos relacionados con la(s) candidatura(s) presentada(s).</w:t>
            </w:r>
          </w:p>
        </w:tc>
      </w:tr>
      <w:tr w:rsidR="00337A2F" w14:paraId="2A44DDC7" w14:textId="77777777" w:rsidTr="00C26B31">
        <w:tc>
          <w:tcPr>
            <w:tcW w:w="2927" w:type="dxa"/>
            <w:vAlign w:val="center"/>
          </w:tcPr>
          <w:p w14:paraId="1AFB257E" w14:textId="5FED3722" w:rsidR="00512856" w:rsidRPr="002E58B8" w:rsidRDefault="00337A2F" w:rsidP="00FC2753">
            <w:pPr>
              <w:pStyle w:val="B1Mainbody"/>
              <w:numPr>
                <w:ilvl w:val="2"/>
                <w:numId w:val="13"/>
              </w:numPr>
              <w:jc w:val="left"/>
            </w:pPr>
            <w:r w:rsidRPr="0044214E">
              <w:rPr>
                <w:rFonts w:cstheme="majorHAnsi"/>
              </w:rPr>
              <w:t>T</w:t>
            </w:r>
            <w:r>
              <w:rPr>
                <w:rFonts w:cstheme="majorHAnsi"/>
              </w:rPr>
              <w:t xml:space="preserve">ratamiento </w:t>
            </w:r>
            <w:r w:rsidRPr="0044214E">
              <w:rPr>
                <w:rFonts w:cstheme="majorHAnsi"/>
              </w:rPr>
              <w:t>(</w:t>
            </w:r>
            <w:r>
              <w:rPr>
                <w:rFonts w:cstheme="majorHAnsi"/>
              </w:rPr>
              <w:t>S</w:t>
            </w:r>
            <w:r w:rsidRPr="0044214E">
              <w:rPr>
                <w:rFonts w:cstheme="majorHAnsi"/>
              </w:rPr>
              <w:t>r/</w:t>
            </w:r>
            <w:r>
              <w:rPr>
                <w:rFonts w:cstheme="majorHAnsi"/>
              </w:rPr>
              <w:t>Sra</w:t>
            </w:r>
            <w:r w:rsidRPr="0044214E">
              <w:rPr>
                <w:rFonts w:cstheme="majorHAnsi"/>
              </w:rPr>
              <w:t>/Ot</w:t>
            </w:r>
            <w:r>
              <w:rPr>
                <w:rFonts w:cstheme="majorHAnsi"/>
              </w:rPr>
              <w:t>ro</w:t>
            </w:r>
            <w:r w:rsidRPr="0044214E">
              <w:rPr>
                <w:rFonts w:cstheme="majorHAnsi"/>
              </w:rPr>
              <w:t>)*</w:t>
            </w:r>
          </w:p>
        </w:tc>
        <w:tc>
          <w:tcPr>
            <w:tcW w:w="4830" w:type="dxa"/>
            <w:vAlign w:val="center"/>
          </w:tcPr>
          <w:p w14:paraId="2FDA1D1B" w14:textId="77777777" w:rsidR="00512856" w:rsidRPr="00057056" w:rsidRDefault="00512856" w:rsidP="00C26B31">
            <w:pPr>
              <w:pStyle w:val="B1Mainbody"/>
              <w:jc w:val="left"/>
              <w:rPr>
                <w:rFonts w:cstheme="majorBidi"/>
              </w:rPr>
            </w:pPr>
          </w:p>
        </w:tc>
        <w:tc>
          <w:tcPr>
            <w:tcW w:w="1297" w:type="dxa"/>
            <w:vMerge w:val="restart"/>
            <w:vAlign w:val="center"/>
          </w:tcPr>
          <w:p w14:paraId="5D9B4F7A" w14:textId="05A3A45E" w:rsidR="00512856" w:rsidRDefault="00337A2F" w:rsidP="00C26B31">
            <w:pPr>
              <w:pStyle w:val="B1Mainbody"/>
              <w:jc w:val="left"/>
            </w:pPr>
            <w:r>
              <w:t>Preguntas de campo</w:t>
            </w:r>
          </w:p>
        </w:tc>
      </w:tr>
      <w:tr w:rsidR="00337A2F" w14:paraId="602A939A" w14:textId="77777777" w:rsidTr="00C26B31">
        <w:tc>
          <w:tcPr>
            <w:tcW w:w="2927" w:type="dxa"/>
            <w:vAlign w:val="center"/>
          </w:tcPr>
          <w:p w14:paraId="2EFCE8B2" w14:textId="4B18B292" w:rsidR="00512856" w:rsidRPr="002E58B8" w:rsidRDefault="00337A2F" w:rsidP="00FC2753">
            <w:pPr>
              <w:pStyle w:val="B1Mainbody"/>
              <w:numPr>
                <w:ilvl w:val="2"/>
                <w:numId w:val="13"/>
              </w:numPr>
            </w:pPr>
            <w:r>
              <w:rPr>
                <w:rFonts w:cstheme="majorHAnsi"/>
              </w:rPr>
              <w:lastRenderedPageBreak/>
              <w:t>Apellido/s</w:t>
            </w:r>
            <w:r w:rsidRPr="0044214E">
              <w:rPr>
                <w:rFonts w:cstheme="majorHAnsi"/>
              </w:rPr>
              <w:t>*</w:t>
            </w:r>
          </w:p>
        </w:tc>
        <w:tc>
          <w:tcPr>
            <w:tcW w:w="4830" w:type="dxa"/>
            <w:vAlign w:val="center"/>
          </w:tcPr>
          <w:p w14:paraId="3777C07E" w14:textId="77777777" w:rsidR="00512856" w:rsidRPr="00FF33B7" w:rsidRDefault="00512856" w:rsidP="00C26B31">
            <w:pPr>
              <w:pStyle w:val="B1Mainbody"/>
            </w:pPr>
          </w:p>
        </w:tc>
        <w:tc>
          <w:tcPr>
            <w:tcW w:w="1297" w:type="dxa"/>
            <w:vMerge/>
            <w:vAlign w:val="center"/>
          </w:tcPr>
          <w:p w14:paraId="082074B9" w14:textId="77777777" w:rsidR="00512856" w:rsidRDefault="00512856" w:rsidP="00C26B31">
            <w:pPr>
              <w:pStyle w:val="B1Mainbody"/>
            </w:pPr>
          </w:p>
        </w:tc>
      </w:tr>
      <w:tr w:rsidR="00337A2F" w14:paraId="1B2BA60A" w14:textId="77777777" w:rsidTr="00C26B31">
        <w:tc>
          <w:tcPr>
            <w:tcW w:w="2927" w:type="dxa"/>
            <w:vAlign w:val="center"/>
          </w:tcPr>
          <w:p w14:paraId="5C6D7633" w14:textId="3ED5B65B" w:rsidR="00512856" w:rsidRPr="002E58B8" w:rsidRDefault="00337A2F" w:rsidP="00FC2753">
            <w:pPr>
              <w:pStyle w:val="B1Mainbody"/>
              <w:numPr>
                <w:ilvl w:val="2"/>
                <w:numId w:val="13"/>
              </w:numPr>
            </w:pPr>
            <w:r>
              <w:rPr>
                <w:rFonts w:cstheme="majorHAnsi"/>
              </w:rPr>
              <w:t>Nombre</w:t>
            </w:r>
            <w:r w:rsidRPr="00C20F82">
              <w:rPr>
                <w:rFonts w:cstheme="majorHAnsi"/>
              </w:rPr>
              <w:t>*</w:t>
            </w:r>
          </w:p>
        </w:tc>
        <w:tc>
          <w:tcPr>
            <w:tcW w:w="4830" w:type="dxa"/>
            <w:vAlign w:val="center"/>
          </w:tcPr>
          <w:p w14:paraId="6E5C7B02" w14:textId="77777777" w:rsidR="00512856" w:rsidRPr="00FF33B7" w:rsidRDefault="00512856" w:rsidP="00C26B31">
            <w:pPr>
              <w:pStyle w:val="B1Mainbody"/>
            </w:pPr>
          </w:p>
        </w:tc>
        <w:tc>
          <w:tcPr>
            <w:tcW w:w="1297" w:type="dxa"/>
            <w:vMerge/>
            <w:vAlign w:val="center"/>
          </w:tcPr>
          <w:p w14:paraId="6CE7FEEC" w14:textId="77777777" w:rsidR="00512856" w:rsidRDefault="00512856" w:rsidP="00C26B31">
            <w:pPr>
              <w:pStyle w:val="B1Mainbody"/>
            </w:pPr>
          </w:p>
        </w:tc>
      </w:tr>
      <w:tr w:rsidR="00337A2F" w14:paraId="10D453FD" w14:textId="77777777" w:rsidTr="00C26B31">
        <w:tc>
          <w:tcPr>
            <w:tcW w:w="2927" w:type="dxa"/>
            <w:vAlign w:val="center"/>
          </w:tcPr>
          <w:p w14:paraId="748D7C4F" w14:textId="55A2B2DE" w:rsidR="00512856" w:rsidRPr="002E58B8" w:rsidRDefault="00337A2F" w:rsidP="00FC2753">
            <w:pPr>
              <w:pStyle w:val="B1Mainbody"/>
              <w:numPr>
                <w:ilvl w:val="2"/>
                <w:numId w:val="13"/>
              </w:numPr>
            </w:pPr>
            <w:r w:rsidRPr="00C20F82">
              <w:rPr>
                <w:rFonts w:cstheme="majorHAnsi"/>
              </w:rPr>
              <w:t>Institu</w:t>
            </w:r>
            <w:r>
              <w:rPr>
                <w:rFonts w:cstheme="majorHAnsi"/>
              </w:rPr>
              <w:t>c</w:t>
            </w:r>
            <w:r w:rsidRPr="00C20F82">
              <w:rPr>
                <w:rFonts w:cstheme="majorHAnsi"/>
              </w:rPr>
              <w:t>i</w:t>
            </w:r>
            <w:r>
              <w:rPr>
                <w:rFonts w:cstheme="majorHAnsi"/>
              </w:rPr>
              <w:t>ó</w:t>
            </w:r>
            <w:r w:rsidRPr="00C20F82">
              <w:rPr>
                <w:rFonts w:cstheme="majorHAnsi"/>
              </w:rPr>
              <w:t>n*</w:t>
            </w:r>
          </w:p>
        </w:tc>
        <w:tc>
          <w:tcPr>
            <w:tcW w:w="4830" w:type="dxa"/>
            <w:vAlign w:val="center"/>
          </w:tcPr>
          <w:p w14:paraId="72E6E91E" w14:textId="77777777" w:rsidR="00512856" w:rsidRPr="00FF33B7" w:rsidRDefault="00512856" w:rsidP="00C26B31">
            <w:pPr>
              <w:pStyle w:val="B1Mainbody"/>
            </w:pPr>
          </w:p>
        </w:tc>
        <w:tc>
          <w:tcPr>
            <w:tcW w:w="1297" w:type="dxa"/>
            <w:vMerge/>
            <w:vAlign w:val="center"/>
          </w:tcPr>
          <w:p w14:paraId="1F8A1F02" w14:textId="77777777" w:rsidR="00512856" w:rsidRDefault="00512856" w:rsidP="00C26B31">
            <w:pPr>
              <w:pStyle w:val="B1Mainbody"/>
            </w:pPr>
          </w:p>
        </w:tc>
      </w:tr>
      <w:tr w:rsidR="00337A2F" w14:paraId="71E58ACE" w14:textId="77777777" w:rsidTr="00C26B31">
        <w:tc>
          <w:tcPr>
            <w:tcW w:w="2927" w:type="dxa"/>
            <w:vAlign w:val="center"/>
          </w:tcPr>
          <w:p w14:paraId="3CA6D698" w14:textId="7D30D630" w:rsidR="00512856" w:rsidRPr="002E58B8" w:rsidRDefault="00337A2F" w:rsidP="00FC2753">
            <w:pPr>
              <w:pStyle w:val="B1Mainbody"/>
              <w:numPr>
                <w:ilvl w:val="2"/>
                <w:numId w:val="13"/>
              </w:numPr>
            </w:pPr>
            <w:r>
              <w:rPr>
                <w:rFonts w:cstheme="majorHAnsi"/>
              </w:rPr>
              <w:t>Cargo</w:t>
            </w:r>
            <w:r w:rsidRPr="00427A82">
              <w:rPr>
                <w:rFonts w:cstheme="majorHAnsi"/>
              </w:rPr>
              <w:t>*</w:t>
            </w:r>
          </w:p>
        </w:tc>
        <w:tc>
          <w:tcPr>
            <w:tcW w:w="4830" w:type="dxa"/>
            <w:vAlign w:val="center"/>
          </w:tcPr>
          <w:p w14:paraId="67835C35" w14:textId="77777777" w:rsidR="00512856" w:rsidRPr="00FF33B7" w:rsidRDefault="00512856" w:rsidP="00C26B31">
            <w:pPr>
              <w:pStyle w:val="B1Mainbody"/>
            </w:pPr>
          </w:p>
        </w:tc>
        <w:tc>
          <w:tcPr>
            <w:tcW w:w="1297" w:type="dxa"/>
            <w:vMerge/>
            <w:vAlign w:val="center"/>
          </w:tcPr>
          <w:p w14:paraId="35755909" w14:textId="77777777" w:rsidR="00512856" w:rsidRDefault="00512856" w:rsidP="00C26B31">
            <w:pPr>
              <w:pStyle w:val="B1Mainbody"/>
            </w:pPr>
          </w:p>
        </w:tc>
      </w:tr>
      <w:tr w:rsidR="00337A2F" w14:paraId="7326CE9F" w14:textId="77777777" w:rsidTr="00C26B31">
        <w:tc>
          <w:tcPr>
            <w:tcW w:w="2927" w:type="dxa"/>
            <w:vAlign w:val="center"/>
          </w:tcPr>
          <w:p w14:paraId="0E0AE731" w14:textId="61172908" w:rsidR="00512856" w:rsidRPr="002E58B8" w:rsidRDefault="00337A2F" w:rsidP="00FC2753">
            <w:pPr>
              <w:pStyle w:val="B1Mainbody"/>
              <w:numPr>
                <w:ilvl w:val="2"/>
                <w:numId w:val="13"/>
              </w:numPr>
            </w:pPr>
            <w:r>
              <w:rPr>
                <w:rFonts w:cstheme="majorHAnsi"/>
              </w:rPr>
              <w:t>Dirección</w:t>
            </w:r>
            <w:r w:rsidRPr="00427A82">
              <w:rPr>
                <w:rFonts w:cstheme="majorHAnsi"/>
              </w:rPr>
              <w:t>*</w:t>
            </w:r>
          </w:p>
        </w:tc>
        <w:tc>
          <w:tcPr>
            <w:tcW w:w="4830" w:type="dxa"/>
            <w:vAlign w:val="center"/>
          </w:tcPr>
          <w:p w14:paraId="5353FB12" w14:textId="77777777" w:rsidR="00512856" w:rsidRPr="00FF33B7" w:rsidRDefault="00512856" w:rsidP="00C26B31">
            <w:pPr>
              <w:pStyle w:val="B1Mainbody"/>
            </w:pPr>
          </w:p>
        </w:tc>
        <w:tc>
          <w:tcPr>
            <w:tcW w:w="1297" w:type="dxa"/>
            <w:vMerge/>
            <w:vAlign w:val="center"/>
          </w:tcPr>
          <w:p w14:paraId="57D3CB30" w14:textId="77777777" w:rsidR="00512856" w:rsidRDefault="00512856" w:rsidP="00C26B31">
            <w:pPr>
              <w:pStyle w:val="B1Mainbody"/>
            </w:pPr>
          </w:p>
        </w:tc>
      </w:tr>
      <w:tr w:rsidR="00337A2F" w14:paraId="5332CF10" w14:textId="77777777" w:rsidTr="00C26B31">
        <w:tc>
          <w:tcPr>
            <w:tcW w:w="2927" w:type="dxa"/>
            <w:vAlign w:val="center"/>
          </w:tcPr>
          <w:p w14:paraId="32D18FF7" w14:textId="42C1A471" w:rsidR="00512856" w:rsidRPr="002E58B8" w:rsidRDefault="00337A2F" w:rsidP="00FC2753">
            <w:pPr>
              <w:pStyle w:val="B1Mainbody"/>
              <w:numPr>
                <w:ilvl w:val="2"/>
                <w:numId w:val="13"/>
              </w:numPr>
            </w:pPr>
            <w:r>
              <w:rPr>
                <w:rFonts w:cstheme="majorHAnsi"/>
              </w:rPr>
              <w:t>Número de teléfono</w:t>
            </w:r>
            <w:r w:rsidRPr="00427A82">
              <w:rPr>
                <w:rFonts w:cstheme="majorHAnsi"/>
              </w:rPr>
              <w:t>*</w:t>
            </w:r>
          </w:p>
        </w:tc>
        <w:tc>
          <w:tcPr>
            <w:tcW w:w="4830" w:type="dxa"/>
            <w:vAlign w:val="center"/>
          </w:tcPr>
          <w:p w14:paraId="2C8CC748" w14:textId="77777777" w:rsidR="00512856" w:rsidRPr="00FF33B7" w:rsidRDefault="00512856" w:rsidP="00C26B31">
            <w:pPr>
              <w:pStyle w:val="B1Mainbody"/>
            </w:pPr>
          </w:p>
        </w:tc>
        <w:tc>
          <w:tcPr>
            <w:tcW w:w="1297" w:type="dxa"/>
            <w:vMerge/>
            <w:vAlign w:val="center"/>
          </w:tcPr>
          <w:p w14:paraId="2FC5D2C0" w14:textId="77777777" w:rsidR="00512856" w:rsidRDefault="00512856" w:rsidP="00C26B31">
            <w:pPr>
              <w:pStyle w:val="B1Mainbody"/>
            </w:pPr>
          </w:p>
        </w:tc>
      </w:tr>
      <w:tr w:rsidR="00337A2F" w14:paraId="04D6F381" w14:textId="77777777" w:rsidTr="00C26B31">
        <w:tc>
          <w:tcPr>
            <w:tcW w:w="2927" w:type="dxa"/>
            <w:vAlign w:val="center"/>
          </w:tcPr>
          <w:p w14:paraId="5F3E854F" w14:textId="1CFA0933" w:rsidR="00512856" w:rsidRPr="002E58B8" w:rsidRDefault="00337A2F" w:rsidP="00FC2753">
            <w:pPr>
              <w:pStyle w:val="B1Mainbody"/>
              <w:numPr>
                <w:ilvl w:val="2"/>
                <w:numId w:val="13"/>
              </w:numPr>
            </w:pPr>
            <w:r>
              <w:rPr>
                <w:rFonts w:cstheme="majorHAnsi"/>
              </w:rPr>
              <w:t>Dirección de correo electrónico</w:t>
            </w:r>
            <w:r w:rsidRPr="00427A82">
              <w:rPr>
                <w:rFonts w:cstheme="majorHAnsi"/>
              </w:rPr>
              <w:t>*</w:t>
            </w:r>
          </w:p>
        </w:tc>
        <w:tc>
          <w:tcPr>
            <w:tcW w:w="4830" w:type="dxa"/>
            <w:vAlign w:val="center"/>
          </w:tcPr>
          <w:p w14:paraId="7C8D0222" w14:textId="77777777" w:rsidR="00512856" w:rsidRPr="00FF33B7" w:rsidRDefault="00512856" w:rsidP="00C26B31">
            <w:pPr>
              <w:pStyle w:val="B1Mainbody"/>
            </w:pPr>
          </w:p>
        </w:tc>
        <w:tc>
          <w:tcPr>
            <w:tcW w:w="1297" w:type="dxa"/>
            <w:vMerge/>
            <w:vAlign w:val="center"/>
          </w:tcPr>
          <w:p w14:paraId="4897DBC5" w14:textId="77777777" w:rsidR="00512856" w:rsidRDefault="00512856" w:rsidP="00C26B31">
            <w:pPr>
              <w:pStyle w:val="B1Mainbody"/>
            </w:pPr>
          </w:p>
        </w:tc>
      </w:tr>
    </w:tbl>
    <w:p w14:paraId="2DD756CD" w14:textId="3929C0E1" w:rsidR="00CA3C39" w:rsidRDefault="00CA3C39" w:rsidP="00CA3C39">
      <w:pPr>
        <w:pStyle w:val="B1Mainbody"/>
        <w:rPr>
          <w:lang w:val="en-GB"/>
        </w:rPr>
      </w:pPr>
    </w:p>
    <w:p w14:paraId="11D93961" w14:textId="5AFA12C0" w:rsidR="00CA3C39" w:rsidRPr="00CA3C39" w:rsidRDefault="00337A2F" w:rsidP="003646B0">
      <w:pPr>
        <w:pStyle w:val="Title1"/>
      </w:pPr>
      <w:r>
        <w:t>Justificación de la candidatura</w:t>
      </w:r>
    </w:p>
    <w:tbl>
      <w:tblPr>
        <w:tblStyle w:val="TableGrid"/>
        <w:tblW w:w="0" w:type="auto"/>
        <w:tblLook w:val="04A0" w:firstRow="1" w:lastRow="0" w:firstColumn="1" w:lastColumn="0" w:noHBand="0" w:noVBand="1"/>
      </w:tblPr>
      <w:tblGrid>
        <w:gridCol w:w="7918"/>
        <w:gridCol w:w="1098"/>
      </w:tblGrid>
      <w:tr w:rsidR="00A16135" w:rsidRPr="005203D7" w14:paraId="11C97385" w14:textId="77777777" w:rsidTr="00AE2F29">
        <w:tc>
          <w:tcPr>
            <w:tcW w:w="9016" w:type="dxa"/>
            <w:gridSpan w:val="2"/>
          </w:tcPr>
          <w:p w14:paraId="7F022EC7" w14:textId="4979C3B8" w:rsidR="00A16135" w:rsidRPr="003B64F8" w:rsidRDefault="003B64F8" w:rsidP="00A16135">
            <w:pPr>
              <w:pStyle w:val="B1Mainbody"/>
              <w:rPr>
                <w:b/>
                <w:bCs/>
                <w:lang w:val="es-ES"/>
              </w:rPr>
            </w:pPr>
            <w:r w:rsidRPr="00252B2D">
              <w:rPr>
                <w:b/>
                <w:lang w:val="es-ES_tradnl"/>
              </w:rPr>
              <w:t>¿Por qué considera que el pueblo debería ser designado como “Best Tourism Village”?</w:t>
            </w:r>
          </w:p>
        </w:tc>
      </w:tr>
      <w:tr w:rsidR="00A16135" w14:paraId="0648DD40" w14:textId="77777777" w:rsidTr="00AE2F29">
        <w:tc>
          <w:tcPr>
            <w:tcW w:w="7918" w:type="dxa"/>
          </w:tcPr>
          <w:p w14:paraId="4A211D49" w14:textId="77777777" w:rsidR="007D466C" w:rsidRPr="00252B2D" w:rsidRDefault="007D466C" w:rsidP="007D466C">
            <w:pPr>
              <w:pStyle w:val="B1Mainbody"/>
              <w:rPr>
                <w:lang w:val="es-ES_tradnl"/>
              </w:rPr>
            </w:pPr>
            <w:r w:rsidRPr="00252B2D">
              <w:rPr>
                <w:lang w:val="es-ES_tradnl"/>
              </w:rPr>
              <w:t xml:space="preserve">2.1. Explique de qué forma el pueblo cumple los objetivos de la iniciativa: promover el turismo como motor de desarrollo sostenible en todos sus aspectos (económico, social y ambiental). </w:t>
            </w:r>
          </w:p>
          <w:p w14:paraId="0DD313EE" w14:textId="736D4711" w:rsidR="00A16135" w:rsidRPr="007D466C" w:rsidRDefault="007D466C" w:rsidP="007D466C">
            <w:pPr>
              <w:pStyle w:val="B1Mainbody"/>
              <w:rPr>
                <w:lang w:val="es-ES"/>
              </w:rPr>
            </w:pPr>
            <w:r w:rsidRPr="00252B2D">
              <w:rPr>
                <w:lang w:val="es-ES_tradnl"/>
              </w:rPr>
              <w:t>Para esta sección, le rogamos que suba una presentación (PowerPoint, Google Slides o similar) con un máximo de 10 diapositivas.*</w:t>
            </w:r>
          </w:p>
        </w:tc>
        <w:tc>
          <w:tcPr>
            <w:tcW w:w="1098" w:type="dxa"/>
            <w:vAlign w:val="center"/>
          </w:tcPr>
          <w:p w14:paraId="75B044B5" w14:textId="2FD3DA7E" w:rsidR="00A16135" w:rsidRDefault="007D466C" w:rsidP="00A16135">
            <w:pPr>
              <w:pStyle w:val="B1Mainbody"/>
            </w:pPr>
            <w:r>
              <w:t>Subida de archivo</w:t>
            </w:r>
          </w:p>
        </w:tc>
      </w:tr>
      <w:tr w:rsidR="00B02595" w14:paraId="081F5A98" w14:textId="77777777" w:rsidTr="000B4922">
        <w:tc>
          <w:tcPr>
            <w:tcW w:w="7918" w:type="dxa"/>
            <w:vAlign w:val="center"/>
          </w:tcPr>
          <w:p w14:paraId="115D0A6C" w14:textId="07C5645F" w:rsidR="00B02595" w:rsidRPr="00B02595" w:rsidRDefault="00B02595" w:rsidP="00B02595">
            <w:pPr>
              <w:pStyle w:val="B1Mainbody"/>
              <w:jc w:val="left"/>
              <w:rPr>
                <w:lang w:val="es-ES"/>
              </w:rPr>
            </w:pPr>
            <w:r w:rsidRPr="00252B2D">
              <w:rPr>
                <w:lang w:val="es-ES_tradnl"/>
              </w:rPr>
              <w:t xml:space="preserve">2.2. Le rogamos que suba la </w:t>
            </w:r>
            <w:r>
              <w:rPr>
                <w:lang w:val="es-ES_tradnl"/>
              </w:rPr>
              <w:t>J</w:t>
            </w:r>
            <w:r w:rsidRPr="00252B2D">
              <w:rPr>
                <w:lang w:val="es-ES_tradnl"/>
              </w:rPr>
              <w:t xml:space="preserve">ustificación de la candidatura debidamente cumplimentada en formato PDF * </w:t>
            </w:r>
          </w:p>
        </w:tc>
        <w:tc>
          <w:tcPr>
            <w:tcW w:w="1098" w:type="dxa"/>
            <w:vAlign w:val="center"/>
          </w:tcPr>
          <w:p w14:paraId="39658EAD" w14:textId="212FCF72" w:rsidR="00B02595" w:rsidRDefault="00B02595" w:rsidP="00B02595">
            <w:pPr>
              <w:pStyle w:val="B1Mainbody"/>
            </w:pPr>
            <w:r>
              <w:t>Subida de archivo</w:t>
            </w:r>
          </w:p>
        </w:tc>
      </w:tr>
    </w:tbl>
    <w:p w14:paraId="241D38B9" w14:textId="1BC3BD7B" w:rsidR="005D7D65" w:rsidRDefault="005D7D65" w:rsidP="005D7D65">
      <w:pPr>
        <w:pStyle w:val="B1Mainbody"/>
      </w:pPr>
    </w:p>
    <w:p w14:paraId="3F48D1AE" w14:textId="2F493542" w:rsidR="00A16135" w:rsidRDefault="00B02595" w:rsidP="00A16135">
      <w:pPr>
        <w:pStyle w:val="Heading1"/>
      </w:pPr>
      <w:r>
        <w:t>Áreas de evaluación</w:t>
      </w:r>
    </w:p>
    <w:tbl>
      <w:tblPr>
        <w:tblStyle w:val="TableGrid"/>
        <w:tblW w:w="0" w:type="auto"/>
        <w:tblLook w:val="04A0" w:firstRow="1" w:lastRow="0" w:firstColumn="1" w:lastColumn="0" w:noHBand="0" w:noVBand="1"/>
      </w:tblPr>
      <w:tblGrid>
        <w:gridCol w:w="7508"/>
        <w:gridCol w:w="1508"/>
      </w:tblGrid>
      <w:tr w:rsidR="00B02595" w:rsidRPr="005203D7" w14:paraId="772845EE" w14:textId="77777777" w:rsidTr="00AE2F29">
        <w:tc>
          <w:tcPr>
            <w:tcW w:w="9016" w:type="dxa"/>
            <w:gridSpan w:val="2"/>
          </w:tcPr>
          <w:p w14:paraId="032BD99C" w14:textId="77777777" w:rsidR="00B02595" w:rsidRPr="00252B2D" w:rsidRDefault="00B02595" w:rsidP="00B02595">
            <w:pPr>
              <w:pStyle w:val="B1Mainbody"/>
              <w:rPr>
                <w:lang w:val="es-ES_tradnl"/>
              </w:rPr>
            </w:pPr>
            <w:r w:rsidRPr="00252B2D">
              <w:rPr>
                <w:lang w:val="es-ES_tradnl"/>
              </w:rPr>
              <w:t xml:space="preserve">Describa las iniciativas, políticas, programas, medidas y proyectos principales pertinentes para evaluar cada uno de los campos indicados a continuación. </w:t>
            </w:r>
          </w:p>
          <w:p w14:paraId="4447F416" w14:textId="77777777" w:rsidR="00B02595" w:rsidRPr="00252B2D" w:rsidRDefault="00B02595" w:rsidP="00B02595">
            <w:pPr>
              <w:pStyle w:val="B1Mainbody"/>
              <w:rPr>
                <w:lang w:val="es-ES_tradnl"/>
              </w:rPr>
            </w:pPr>
            <w:r w:rsidRPr="00252B2D">
              <w:rPr>
                <w:lang w:val="es-ES_tradnl"/>
              </w:rPr>
              <w:t xml:space="preserve">En esta sección, se invita también a los candidatos a presentar documentos justificativos para cada área sobre la cual presentan información. En caso de que no se presenten esos documentos justificativos para las áreas sobre las que se facilita información, el consejo asesor no podrá evaluar las áreas correspondientes. </w:t>
            </w:r>
          </w:p>
          <w:p w14:paraId="176BD59A" w14:textId="77777777" w:rsidR="00B02595" w:rsidRPr="00252B2D" w:rsidRDefault="00B02595" w:rsidP="00B02595">
            <w:pPr>
              <w:pStyle w:val="B1Mainbody"/>
              <w:rPr>
                <w:b/>
                <w:bCs/>
                <w:lang w:val="es-ES_tradnl"/>
              </w:rPr>
            </w:pPr>
            <w:r w:rsidRPr="00252B2D">
              <w:rPr>
                <w:b/>
                <w:lang w:val="es-ES_tradnl"/>
              </w:rPr>
              <w:t xml:space="preserve">IMPORTANTE:  </w:t>
            </w:r>
          </w:p>
          <w:p w14:paraId="1EEE24C0" w14:textId="77777777" w:rsidR="00B02595" w:rsidRPr="00252B2D" w:rsidRDefault="00B02595" w:rsidP="00B02595">
            <w:pPr>
              <w:pStyle w:val="B1Mainbody"/>
              <w:numPr>
                <w:ilvl w:val="0"/>
                <w:numId w:val="14"/>
              </w:numPr>
              <w:rPr>
                <w:lang w:val="es-ES_tradnl"/>
              </w:rPr>
            </w:pPr>
            <w:r w:rsidRPr="00252B2D">
              <w:rPr>
                <w:lang w:val="es-ES_tradnl"/>
              </w:rPr>
              <w:t xml:space="preserve">Todos los documentos justificativos deberían tener cómo máximo cinco años </w:t>
            </w:r>
            <w:r w:rsidRPr="00252B2D">
              <w:rPr>
                <w:lang w:val="es-ES_tradnl"/>
              </w:rPr>
              <w:lastRenderedPageBreak/>
              <w:t xml:space="preserve">de antigüedad y han de seguir siendo válidos en el momento de presentar la candidatura. </w:t>
            </w:r>
          </w:p>
          <w:p w14:paraId="3104AF3F" w14:textId="77777777" w:rsidR="00B02595" w:rsidRPr="00252B2D" w:rsidRDefault="00B02595" w:rsidP="00B02595">
            <w:pPr>
              <w:pStyle w:val="B1Mainbody"/>
              <w:numPr>
                <w:ilvl w:val="0"/>
                <w:numId w:val="14"/>
              </w:numPr>
              <w:rPr>
                <w:lang w:val="es-ES_tradnl"/>
              </w:rPr>
            </w:pPr>
            <w:r w:rsidRPr="00252B2D">
              <w:rPr>
                <w:lang w:val="es-ES_tradnl"/>
              </w:rPr>
              <w:t>Todas las pruebas justificativas deben presentarse en inglés</w:t>
            </w:r>
            <w:r>
              <w:rPr>
                <w:lang w:val="es-ES_tradnl"/>
              </w:rPr>
              <w:t xml:space="preserve"> o español</w:t>
            </w:r>
            <w:r w:rsidRPr="00252B2D">
              <w:rPr>
                <w:lang w:val="es-ES_tradnl"/>
              </w:rPr>
              <w:t xml:space="preserve">. Si los documentos solo se encuentran disponibles en otro idioma, se ruega envíen un breve resumen en inglés (que no supere las 300 palabras) y una prueba audiovisual (enlace a una web, foto o vídeo). Siempre que sea posible, es preferible aportar enlaces en lugar de documentos. </w:t>
            </w:r>
          </w:p>
          <w:p w14:paraId="677E6652" w14:textId="1BC3C108" w:rsidR="00B02595" w:rsidRPr="00B02595" w:rsidRDefault="00B02595" w:rsidP="00B02595">
            <w:pPr>
              <w:pStyle w:val="B1Mainbody"/>
              <w:numPr>
                <w:ilvl w:val="0"/>
                <w:numId w:val="14"/>
              </w:numPr>
              <w:rPr>
                <w:lang w:val="es-ES"/>
              </w:rPr>
            </w:pPr>
            <w:r w:rsidRPr="00252B2D">
              <w:rPr>
                <w:lang w:val="es-ES_tradnl"/>
              </w:rPr>
              <w:t xml:space="preserve">Los archivos de apoyo no pueden superar los 20 MB. Si el archivo sobrepasa ese tamaño, aparecerá un mensaje que le informará de que el fichero supera el tamaño máximo </w:t>
            </w:r>
            <w:r w:rsidRPr="00252B2D">
              <w:rPr>
                <w:color w:val="auto"/>
                <w:lang w:val="es-ES_tradnl"/>
              </w:rPr>
              <w:t xml:space="preserve">(20 MB) </w:t>
            </w:r>
            <w:r w:rsidRPr="00252B2D">
              <w:rPr>
                <w:lang w:val="es-ES_tradnl"/>
              </w:rPr>
              <w:t xml:space="preserve">y no podrá subirlo. </w:t>
            </w:r>
          </w:p>
        </w:tc>
      </w:tr>
      <w:tr w:rsidR="00B02595" w:rsidRPr="005203D7" w14:paraId="0C07D27B" w14:textId="77777777" w:rsidTr="003551C5">
        <w:tc>
          <w:tcPr>
            <w:tcW w:w="9016" w:type="dxa"/>
            <w:gridSpan w:val="2"/>
            <w:shd w:val="clear" w:color="auto" w:fill="F2F2F2" w:themeFill="background1" w:themeFillShade="F2"/>
          </w:tcPr>
          <w:p w14:paraId="74B0349D" w14:textId="77777777" w:rsidR="003B5BF1" w:rsidRPr="00252B2D" w:rsidRDefault="003B5BF1" w:rsidP="003B5BF1">
            <w:pPr>
              <w:pStyle w:val="Style2"/>
              <w:rPr>
                <w:lang w:val="es-ES_tradnl"/>
              </w:rPr>
            </w:pPr>
            <w:r w:rsidRPr="00252B2D">
              <w:rPr>
                <w:lang w:val="es-ES_tradnl"/>
              </w:rPr>
              <w:lastRenderedPageBreak/>
              <w:t xml:space="preserve">3.1. Recursos culturales y naturales </w:t>
            </w:r>
          </w:p>
          <w:p w14:paraId="26DF7222" w14:textId="77777777" w:rsidR="003B5BF1" w:rsidRPr="00252B2D" w:rsidRDefault="003B5BF1" w:rsidP="003B5BF1">
            <w:pPr>
              <w:pStyle w:val="B1Mainbody"/>
              <w:rPr>
                <w:lang w:val="es-ES_tradnl"/>
              </w:rPr>
            </w:pPr>
            <w:r w:rsidRPr="00252B2D">
              <w:rPr>
                <w:lang w:val="es-ES_tradnl"/>
              </w:rPr>
              <w:t xml:space="preserve">El pueblo tiene recursos naturales y culturales (materiales e inmateriales) reconocidos a nivel nacional, regional o internacional. Se pueden incluir aspectos tales como: </w:t>
            </w:r>
          </w:p>
          <w:p w14:paraId="652A4902" w14:textId="77777777" w:rsidR="003B5BF1" w:rsidRPr="00252B2D" w:rsidRDefault="003B5BF1" w:rsidP="003B5BF1">
            <w:pPr>
              <w:pStyle w:val="B1Mainbody"/>
              <w:numPr>
                <w:ilvl w:val="0"/>
                <w:numId w:val="15"/>
              </w:numPr>
              <w:rPr>
                <w:lang w:val="es-ES_tradnl"/>
              </w:rPr>
            </w:pPr>
            <w:r w:rsidRPr="00252B2D">
              <w:rPr>
                <w:lang w:val="es-ES_tradnl"/>
              </w:rPr>
              <w:t xml:space="preserve">El pueblo tiene recursos culturales (materiales e inmateriales) reconocidos. </w:t>
            </w:r>
          </w:p>
          <w:p w14:paraId="627DB7FA" w14:textId="223FB695" w:rsidR="00B02595" w:rsidRPr="003B5BF1" w:rsidRDefault="003B5BF1" w:rsidP="003B5BF1">
            <w:pPr>
              <w:pStyle w:val="B1Mainbody"/>
              <w:numPr>
                <w:ilvl w:val="0"/>
                <w:numId w:val="15"/>
              </w:numPr>
              <w:rPr>
                <w:lang w:val="es-ES"/>
              </w:rPr>
            </w:pPr>
            <w:r w:rsidRPr="00252B2D">
              <w:rPr>
                <w:lang w:val="es-ES_tradnl"/>
              </w:rPr>
              <w:t>El pueblo tiene recursos naturales reconocidos.</w:t>
            </w:r>
          </w:p>
        </w:tc>
      </w:tr>
      <w:tr w:rsidR="00C37AC1" w:rsidRPr="00FC0B8D" w14:paraId="126F2154" w14:textId="77777777" w:rsidTr="00AE2F29">
        <w:tc>
          <w:tcPr>
            <w:tcW w:w="7508" w:type="dxa"/>
          </w:tcPr>
          <w:p w14:paraId="7C6DDD9D" w14:textId="5E04D951" w:rsidR="00C37AC1" w:rsidRPr="00F01304" w:rsidRDefault="00C37AC1" w:rsidP="00C37AC1">
            <w:pPr>
              <w:pStyle w:val="B1Mainbody"/>
            </w:pPr>
            <w:r w:rsidRPr="00252B2D">
              <w:rPr>
                <w:lang w:val="es-ES_tradnl"/>
              </w:rPr>
              <w:t xml:space="preserve">3.1.1. Le rogamos que facilite una descripción de los recursos culturales (materiales e inmateriales) y naturales reconocidos.* (máximo 300 palabras) </w:t>
            </w:r>
          </w:p>
        </w:tc>
        <w:tc>
          <w:tcPr>
            <w:tcW w:w="1508" w:type="dxa"/>
          </w:tcPr>
          <w:p w14:paraId="1DDBC05B" w14:textId="6D3F1655" w:rsidR="00C37AC1" w:rsidRPr="00FC0B8D" w:rsidRDefault="00C37AC1" w:rsidP="00C37AC1">
            <w:pPr>
              <w:pStyle w:val="B1Mainbody"/>
            </w:pPr>
            <w:r w:rsidRPr="00252B2D">
              <w:rPr>
                <w:lang w:val="es-ES_tradnl"/>
              </w:rPr>
              <w:t xml:space="preserve">Pregunta abierta </w:t>
            </w:r>
          </w:p>
        </w:tc>
      </w:tr>
      <w:tr w:rsidR="00C37AC1" w:rsidRPr="00FC0B8D" w14:paraId="072FF8AF" w14:textId="77777777" w:rsidTr="00AE2F29">
        <w:tc>
          <w:tcPr>
            <w:tcW w:w="7508" w:type="dxa"/>
            <w:tcBorders>
              <w:bottom w:val="single" w:sz="4" w:space="0" w:color="auto"/>
            </w:tcBorders>
          </w:tcPr>
          <w:p w14:paraId="4C5E44D1" w14:textId="062D29C3" w:rsidR="00C37AC1" w:rsidRPr="00C37AC1" w:rsidRDefault="00C37AC1" w:rsidP="00C37AC1">
            <w:pPr>
              <w:pStyle w:val="B1Mainbody"/>
              <w:rPr>
                <w:lang w:val="es-ES"/>
              </w:rPr>
            </w:pPr>
            <w:r w:rsidRPr="00252B2D">
              <w:rPr>
                <w:lang w:val="es-ES_tradnl"/>
              </w:rPr>
              <w:t xml:space="preserve">3.1.2. Incluya un máximo de 2 documentos justificativos de interés, tales como enlaces, documentos oficiales, presentaciones, folletos, material de comunicación, fotografías o vídeos, etc. </w:t>
            </w:r>
          </w:p>
        </w:tc>
        <w:tc>
          <w:tcPr>
            <w:tcW w:w="1508" w:type="dxa"/>
            <w:tcBorders>
              <w:bottom w:val="single" w:sz="4" w:space="0" w:color="auto"/>
            </w:tcBorders>
          </w:tcPr>
          <w:p w14:paraId="783B976F" w14:textId="77777777" w:rsidR="00C37AC1" w:rsidRPr="00252B2D" w:rsidRDefault="00C37AC1" w:rsidP="00C37AC1">
            <w:pPr>
              <w:pStyle w:val="B1Mainbody"/>
              <w:rPr>
                <w:lang w:val="es-ES_tradnl"/>
              </w:rPr>
            </w:pPr>
            <w:r w:rsidRPr="00252B2D">
              <w:rPr>
                <w:lang w:val="es-ES_tradnl"/>
              </w:rPr>
              <w:t xml:space="preserve">•Archivos  </w:t>
            </w:r>
          </w:p>
          <w:p w14:paraId="55CBD179" w14:textId="212D7284" w:rsidR="00C37AC1" w:rsidRPr="00FC0B8D" w:rsidRDefault="00C37AC1" w:rsidP="00C37AC1">
            <w:pPr>
              <w:pStyle w:val="B1Mainbody"/>
            </w:pPr>
            <w:r w:rsidRPr="00252B2D">
              <w:rPr>
                <w:lang w:val="es-ES_tradnl"/>
              </w:rPr>
              <w:t xml:space="preserve">•Enlaces de interés </w:t>
            </w:r>
          </w:p>
        </w:tc>
      </w:tr>
      <w:tr w:rsidR="00C37AC1" w:rsidRPr="005203D7" w14:paraId="13529293" w14:textId="77777777" w:rsidTr="003551C5">
        <w:tc>
          <w:tcPr>
            <w:tcW w:w="9016" w:type="dxa"/>
            <w:gridSpan w:val="2"/>
            <w:tcBorders>
              <w:bottom w:val="nil"/>
            </w:tcBorders>
            <w:shd w:val="clear" w:color="auto" w:fill="F2F2F2" w:themeFill="background1" w:themeFillShade="F2"/>
          </w:tcPr>
          <w:p w14:paraId="57D4A1DD" w14:textId="2D6CEF52" w:rsidR="00C37AC1" w:rsidRPr="00C37AC1" w:rsidRDefault="00C37AC1" w:rsidP="00C37AC1">
            <w:pPr>
              <w:pStyle w:val="Style2"/>
              <w:rPr>
                <w:lang w:val="es-ES"/>
              </w:rPr>
            </w:pPr>
            <w:r w:rsidRPr="00252B2D">
              <w:rPr>
                <w:lang w:val="es-ES_tradnl"/>
              </w:rPr>
              <w:t>3.2. Promoción y conservación de recursos culturales</w:t>
            </w:r>
          </w:p>
        </w:tc>
      </w:tr>
      <w:tr w:rsidR="00C37AC1" w:rsidRPr="00AF43FE" w14:paraId="3BD1A4EA" w14:textId="77777777" w:rsidTr="003551C5">
        <w:tc>
          <w:tcPr>
            <w:tcW w:w="9016" w:type="dxa"/>
            <w:gridSpan w:val="2"/>
            <w:tcBorders>
              <w:top w:val="nil"/>
              <w:bottom w:val="nil"/>
            </w:tcBorders>
            <w:shd w:val="clear" w:color="auto" w:fill="F2F2F2" w:themeFill="background1" w:themeFillShade="F2"/>
          </w:tcPr>
          <w:p w14:paraId="2F03B208" w14:textId="16876F42" w:rsidR="00C37AC1" w:rsidRPr="00850CBF" w:rsidRDefault="00C37AC1" w:rsidP="00C37AC1">
            <w:pPr>
              <w:pStyle w:val="B1Mainbody"/>
              <w:rPr>
                <w:rFonts w:cstheme="majorHAnsi"/>
              </w:rPr>
            </w:pPr>
            <w:r w:rsidRPr="00252B2D">
              <w:rPr>
                <w:rFonts w:cstheme="majorHAnsi"/>
                <w:lang w:val="es-ES_tradnl"/>
              </w:rPr>
              <w:t xml:space="preserve">El pueblo está comprometido con la promoción y conservación de sus recursos culturales, que lo hacen único y auténtico. </w:t>
            </w:r>
            <w:r w:rsidRPr="00252B2D">
              <w:rPr>
                <w:lang w:val="es-ES_tradnl"/>
              </w:rPr>
              <w:t xml:space="preserve">Se pueden incluir aspectos tales como: </w:t>
            </w:r>
          </w:p>
        </w:tc>
      </w:tr>
      <w:tr w:rsidR="00C37AC1" w:rsidRPr="005203D7" w14:paraId="5A857525" w14:textId="77777777" w:rsidTr="003551C5">
        <w:tc>
          <w:tcPr>
            <w:tcW w:w="9016" w:type="dxa"/>
            <w:gridSpan w:val="2"/>
            <w:tcBorders>
              <w:top w:val="nil"/>
            </w:tcBorders>
            <w:shd w:val="clear" w:color="auto" w:fill="F2F2F2" w:themeFill="background1" w:themeFillShade="F2"/>
            <w:vAlign w:val="center"/>
          </w:tcPr>
          <w:p w14:paraId="4C62062A" w14:textId="77777777" w:rsidR="00C37AC1" w:rsidRPr="00252B2D" w:rsidRDefault="00C37AC1" w:rsidP="00C37AC1">
            <w:pPr>
              <w:pStyle w:val="B1Mainbody"/>
              <w:numPr>
                <w:ilvl w:val="0"/>
                <w:numId w:val="16"/>
              </w:numPr>
              <w:rPr>
                <w:rFonts w:cstheme="majorBidi"/>
                <w:lang w:val="es-ES_tradnl"/>
              </w:rPr>
            </w:pPr>
            <w:r w:rsidRPr="00252B2D">
              <w:rPr>
                <w:rFonts w:cstheme="majorBidi"/>
                <w:lang w:val="es-ES_tradnl"/>
              </w:rPr>
              <w:t xml:space="preserve">El pueblo difunde o promueve políticas, medidas e iniciativas encaminadas a la conservación de los recursos culturales. </w:t>
            </w:r>
          </w:p>
          <w:p w14:paraId="2F7299DD" w14:textId="679352B8" w:rsidR="00C37AC1" w:rsidRPr="00C37AC1" w:rsidRDefault="00C37AC1" w:rsidP="00C37AC1">
            <w:pPr>
              <w:pStyle w:val="B1Mainbody"/>
              <w:numPr>
                <w:ilvl w:val="0"/>
                <w:numId w:val="16"/>
              </w:numPr>
              <w:rPr>
                <w:rFonts w:cstheme="majorHAnsi"/>
                <w:lang w:val="es-ES"/>
              </w:rPr>
            </w:pPr>
            <w:r w:rsidRPr="00252B2D">
              <w:rPr>
                <w:rFonts w:cstheme="majorHAnsi"/>
                <w:lang w:val="es-ES_tradnl"/>
              </w:rPr>
              <w:t xml:space="preserve">El pueblo difunde o promueve políticas, medidas e iniciativas que valoran sus recursos culturales. </w:t>
            </w:r>
          </w:p>
        </w:tc>
      </w:tr>
      <w:tr w:rsidR="00C37AC1" w:rsidRPr="006908B0" w14:paraId="4A8F7991" w14:textId="77777777" w:rsidTr="00AE2F29">
        <w:tc>
          <w:tcPr>
            <w:tcW w:w="7508" w:type="dxa"/>
          </w:tcPr>
          <w:p w14:paraId="2305BC58" w14:textId="20706FEB" w:rsidR="00C37AC1" w:rsidRPr="00FF638D" w:rsidRDefault="00C37AC1" w:rsidP="00C37AC1">
            <w:pPr>
              <w:pStyle w:val="B1Mainbody"/>
            </w:pPr>
            <w:r w:rsidRPr="00252B2D">
              <w:rPr>
                <w:lang w:val="es-ES_tradnl"/>
              </w:rPr>
              <w:t xml:space="preserve">3.2.1. Describa las políticas, medidas e iniciativas principales que ilustren de qué forma el pueblo está comprometido con la promoción y conservación de aquellos recursos culturales que lo hacen único y auténtico. * (máximo 300 palabras) </w:t>
            </w:r>
          </w:p>
        </w:tc>
        <w:tc>
          <w:tcPr>
            <w:tcW w:w="1508" w:type="dxa"/>
          </w:tcPr>
          <w:p w14:paraId="2E172FBF" w14:textId="68BE63A0" w:rsidR="00C37AC1" w:rsidRPr="006908B0" w:rsidRDefault="00C37AC1" w:rsidP="00C37AC1">
            <w:pPr>
              <w:pStyle w:val="B1Mainbody"/>
            </w:pPr>
            <w:r w:rsidRPr="00252B2D">
              <w:rPr>
                <w:lang w:val="es-ES_tradnl"/>
              </w:rPr>
              <w:t xml:space="preserve">Pregunta abierta </w:t>
            </w:r>
          </w:p>
        </w:tc>
      </w:tr>
      <w:tr w:rsidR="00C37AC1" w:rsidRPr="00174E57" w14:paraId="62BFA52B" w14:textId="77777777" w:rsidTr="00AE2F29">
        <w:tc>
          <w:tcPr>
            <w:tcW w:w="7508" w:type="dxa"/>
            <w:tcBorders>
              <w:bottom w:val="single" w:sz="4" w:space="0" w:color="auto"/>
            </w:tcBorders>
          </w:tcPr>
          <w:p w14:paraId="7D379EF1" w14:textId="19EA06B9" w:rsidR="00C37AC1" w:rsidRPr="00C37AC1" w:rsidRDefault="00C37AC1" w:rsidP="00C37AC1">
            <w:pPr>
              <w:pStyle w:val="B1Mainbody"/>
              <w:rPr>
                <w:lang w:val="es-ES"/>
              </w:rPr>
            </w:pPr>
            <w:r w:rsidRPr="00252B2D">
              <w:rPr>
                <w:lang w:val="es-ES_tradnl"/>
              </w:rPr>
              <w:t>3.2.2</w:t>
            </w:r>
            <w:r w:rsidRPr="00252B2D">
              <w:rPr>
                <w:i/>
                <w:lang w:val="es-ES_tradnl"/>
              </w:rPr>
              <w:t xml:space="preserve">. </w:t>
            </w:r>
            <w:r w:rsidRPr="00252B2D">
              <w:rPr>
                <w:lang w:val="es-ES_tradnl"/>
              </w:rPr>
              <w:t xml:space="preserve">Incluya un máximo de 2 documentos justificativos de interés, tales como enlaces, documentos oficiales, presentaciones, folletos, </w:t>
            </w:r>
            <w:r w:rsidRPr="00252B2D">
              <w:rPr>
                <w:lang w:val="es-ES_tradnl"/>
              </w:rPr>
              <w:lastRenderedPageBreak/>
              <w:t xml:space="preserve">material de comunicación, fotografías o vídeos, etc. </w:t>
            </w:r>
          </w:p>
        </w:tc>
        <w:tc>
          <w:tcPr>
            <w:tcW w:w="1508" w:type="dxa"/>
            <w:tcBorders>
              <w:bottom w:val="single" w:sz="4" w:space="0" w:color="auto"/>
            </w:tcBorders>
          </w:tcPr>
          <w:p w14:paraId="12CE7474" w14:textId="77777777" w:rsidR="00C37AC1" w:rsidRPr="00252B2D" w:rsidRDefault="00C37AC1" w:rsidP="00C37AC1">
            <w:pPr>
              <w:pStyle w:val="B1Mainbody"/>
              <w:rPr>
                <w:lang w:val="es-ES_tradnl"/>
              </w:rPr>
            </w:pPr>
            <w:r w:rsidRPr="00252B2D">
              <w:rPr>
                <w:lang w:val="es-ES_tradnl"/>
              </w:rPr>
              <w:lastRenderedPageBreak/>
              <w:t xml:space="preserve">•Archivos  </w:t>
            </w:r>
          </w:p>
          <w:p w14:paraId="071C463F" w14:textId="155653D8" w:rsidR="00C37AC1" w:rsidRPr="00174E57" w:rsidRDefault="00C37AC1" w:rsidP="00C37AC1">
            <w:pPr>
              <w:pStyle w:val="B1Mainbody"/>
            </w:pPr>
            <w:r w:rsidRPr="00252B2D">
              <w:rPr>
                <w:lang w:val="es-ES_tradnl"/>
              </w:rPr>
              <w:lastRenderedPageBreak/>
              <w:t xml:space="preserve">•Enlaces de interés </w:t>
            </w:r>
          </w:p>
        </w:tc>
      </w:tr>
      <w:tr w:rsidR="00C37AC1" w:rsidRPr="00174E57" w14:paraId="28BD6250" w14:textId="77777777" w:rsidTr="00FF638D">
        <w:tc>
          <w:tcPr>
            <w:tcW w:w="9016" w:type="dxa"/>
            <w:gridSpan w:val="2"/>
            <w:tcBorders>
              <w:bottom w:val="nil"/>
            </w:tcBorders>
            <w:shd w:val="clear" w:color="auto" w:fill="F2F2F2" w:themeFill="background1" w:themeFillShade="F2"/>
          </w:tcPr>
          <w:p w14:paraId="70B9F372" w14:textId="2FFB9FF3" w:rsidR="00C37AC1" w:rsidRPr="00FF638D" w:rsidRDefault="00C37AC1" w:rsidP="00C37AC1">
            <w:pPr>
              <w:pStyle w:val="Style2"/>
            </w:pPr>
            <w:r w:rsidRPr="00252B2D">
              <w:rPr>
                <w:lang w:val="es-ES_tradnl"/>
              </w:rPr>
              <w:lastRenderedPageBreak/>
              <w:t>3.3. Sostenibilidad económica ​</w:t>
            </w:r>
          </w:p>
        </w:tc>
      </w:tr>
      <w:tr w:rsidR="00C37AC1" w:rsidRPr="00FC63C3" w14:paraId="3963B3FD" w14:textId="77777777" w:rsidTr="00FF638D">
        <w:tc>
          <w:tcPr>
            <w:tcW w:w="9016" w:type="dxa"/>
            <w:gridSpan w:val="2"/>
            <w:tcBorders>
              <w:top w:val="nil"/>
              <w:bottom w:val="nil"/>
            </w:tcBorders>
            <w:shd w:val="clear" w:color="auto" w:fill="F2F2F2" w:themeFill="background1" w:themeFillShade="F2"/>
          </w:tcPr>
          <w:p w14:paraId="0CAF3A7E" w14:textId="5B2D7C29" w:rsidR="00C37AC1" w:rsidRPr="00FF638D" w:rsidRDefault="00C37AC1" w:rsidP="00C37AC1">
            <w:pPr>
              <w:pStyle w:val="B1Mainbody"/>
              <w:rPr>
                <w:rFonts w:cstheme="majorBidi"/>
              </w:rPr>
            </w:pPr>
            <w:r w:rsidRPr="00252B2D">
              <w:rPr>
                <w:rFonts w:cstheme="majorBidi"/>
                <w:lang w:val="es-ES_tradnl"/>
              </w:rPr>
              <w:t xml:space="preserve">El pueblo está comprometido con la promoción de la sostenibilidad económica, para lo cual apoya el desarrollo empresarial, el emprendimiento, la integración de la cadena de valor, la inversión y el impacto positivo del turismo en la economía local. </w:t>
            </w:r>
            <w:r w:rsidRPr="00252B2D">
              <w:rPr>
                <w:lang w:val="es-ES_tradnl"/>
              </w:rPr>
              <w:t xml:space="preserve">Se pueden incluir aspectos tales como: </w:t>
            </w:r>
          </w:p>
        </w:tc>
      </w:tr>
      <w:tr w:rsidR="00C37AC1" w:rsidRPr="005203D7" w14:paraId="5E79F7C1" w14:textId="77777777" w:rsidTr="00FF638D">
        <w:tc>
          <w:tcPr>
            <w:tcW w:w="9016" w:type="dxa"/>
            <w:gridSpan w:val="2"/>
            <w:tcBorders>
              <w:top w:val="nil"/>
            </w:tcBorders>
            <w:shd w:val="clear" w:color="auto" w:fill="F2F2F2" w:themeFill="background1" w:themeFillShade="F2"/>
            <w:vAlign w:val="center"/>
          </w:tcPr>
          <w:p w14:paraId="725BDC16" w14:textId="77777777" w:rsidR="00C37AC1" w:rsidRPr="00252B2D" w:rsidRDefault="00C37AC1" w:rsidP="00C37AC1">
            <w:pPr>
              <w:pStyle w:val="B1Mainbody"/>
              <w:numPr>
                <w:ilvl w:val="0"/>
                <w:numId w:val="17"/>
              </w:numPr>
              <w:rPr>
                <w:rFonts w:cstheme="majorBidi"/>
                <w:lang w:val="es-ES_tradnl"/>
              </w:rPr>
            </w:pPr>
            <w:r w:rsidRPr="00252B2D">
              <w:rPr>
                <w:rFonts w:cstheme="majorBidi"/>
                <w:lang w:val="es-ES_tradnl"/>
              </w:rPr>
              <w:t xml:space="preserve">El pueblo difunde o promueve políticas, medidas e iniciativas que ayudan a acceder a financiación para el desarrollo del turismo. </w:t>
            </w:r>
          </w:p>
          <w:p w14:paraId="49172F34" w14:textId="77777777" w:rsidR="00C37AC1" w:rsidRPr="00252B2D" w:rsidRDefault="00C37AC1" w:rsidP="00C37AC1">
            <w:pPr>
              <w:pStyle w:val="B1Mainbody"/>
              <w:numPr>
                <w:ilvl w:val="0"/>
                <w:numId w:val="17"/>
              </w:numPr>
              <w:rPr>
                <w:rFonts w:cstheme="majorBidi"/>
                <w:lang w:val="es-ES_tradnl"/>
              </w:rPr>
            </w:pPr>
            <w:r w:rsidRPr="00252B2D">
              <w:rPr>
                <w:rFonts w:cstheme="majorBidi"/>
                <w:lang w:val="es-ES_tradnl"/>
              </w:rPr>
              <w:t xml:space="preserve">El pueblo difunde o promueve políticas, medidas e iniciativas para propiciar y alentar la inversión turística. </w:t>
            </w:r>
          </w:p>
          <w:p w14:paraId="197AB76F" w14:textId="77777777" w:rsidR="00C37AC1" w:rsidRPr="00252B2D" w:rsidRDefault="00C37AC1" w:rsidP="00C37AC1">
            <w:pPr>
              <w:pStyle w:val="B1Mainbody"/>
              <w:numPr>
                <w:ilvl w:val="0"/>
                <w:numId w:val="17"/>
              </w:numPr>
              <w:rPr>
                <w:rFonts w:cstheme="majorBidi"/>
                <w:lang w:val="es-ES_tradnl"/>
              </w:rPr>
            </w:pPr>
            <w:r w:rsidRPr="00252B2D">
              <w:rPr>
                <w:rFonts w:cstheme="majorBidi"/>
                <w:lang w:val="es-ES_tradnl"/>
              </w:rPr>
              <w:t xml:space="preserve">El pueblo difunde o promueve un marco favorable al desarrollo empresarial, especialmente para microempresas y pymes turísticas, así como para emprendedores. </w:t>
            </w:r>
          </w:p>
          <w:p w14:paraId="13DBD320" w14:textId="77777777" w:rsidR="00C37AC1" w:rsidRPr="00252B2D" w:rsidRDefault="00C37AC1" w:rsidP="00C37AC1">
            <w:pPr>
              <w:pStyle w:val="B1Mainbody"/>
              <w:numPr>
                <w:ilvl w:val="0"/>
                <w:numId w:val="17"/>
              </w:numPr>
              <w:rPr>
                <w:rFonts w:cstheme="majorBidi"/>
                <w:lang w:val="es-ES_tradnl"/>
              </w:rPr>
            </w:pPr>
            <w:r w:rsidRPr="00252B2D">
              <w:rPr>
                <w:rFonts w:cstheme="majorBidi"/>
                <w:lang w:val="es-ES_tradnl"/>
              </w:rPr>
              <w:t xml:space="preserve">El pueblo difunde o promueve la cooperación con empresas e instituciones académicas para desarrollar nuevos productos y modelos de negocio. </w:t>
            </w:r>
          </w:p>
          <w:p w14:paraId="2ED9395A" w14:textId="733F3622" w:rsidR="00C37AC1" w:rsidRPr="00C37AC1" w:rsidRDefault="00C37AC1" w:rsidP="00C37AC1">
            <w:pPr>
              <w:pStyle w:val="B1Mainbody"/>
              <w:numPr>
                <w:ilvl w:val="0"/>
                <w:numId w:val="17"/>
              </w:numPr>
              <w:rPr>
                <w:rFonts w:cstheme="majorBidi"/>
                <w:lang w:val="es-ES"/>
              </w:rPr>
            </w:pPr>
            <w:r w:rsidRPr="00252B2D">
              <w:rPr>
                <w:rFonts w:cstheme="majorBidi"/>
                <w:lang w:val="es-ES_tradnl"/>
              </w:rPr>
              <w:t xml:space="preserve">El turismo genera un impacto económico positivo para la comunidad, sin perjudicar a las actividades económicas tradicionales, como la agricultura, la ganadería o la pesca, y sus correspondientes industrias procesadoras. </w:t>
            </w:r>
          </w:p>
        </w:tc>
      </w:tr>
      <w:tr w:rsidR="009A326C" w:rsidRPr="00174E57" w14:paraId="08E1ED62" w14:textId="77777777" w:rsidTr="00AE2F29">
        <w:tc>
          <w:tcPr>
            <w:tcW w:w="7508" w:type="dxa"/>
          </w:tcPr>
          <w:p w14:paraId="3138059A" w14:textId="052542BF" w:rsidR="009A326C" w:rsidRPr="009A326C" w:rsidRDefault="009A326C" w:rsidP="009A326C">
            <w:pPr>
              <w:pStyle w:val="B1Mainbody"/>
              <w:rPr>
                <w:lang w:val="es-ES"/>
              </w:rPr>
            </w:pPr>
            <w:r w:rsidRPr="00252B2D">
              <w:rPr>
                <w:lang w:val="es-ES_tradnl"/>
              </w:rPr>
              <w:t>3.3.1. Describa las políticas, medidas e iniciativas principales que ilustran de qué forma el pueblo está comprometido con la promoción de la sostenibilidad económica, para lo cual apoya el desarrollo empresarial, el emprendimiento, la integración de la cadena de valor, la inversión y el impacto positivo del turismo en la economía local (máximo 300 palabras)</w:t>
            </w:r>
          </w:p>
        </w:tc>
        <w:tc>
          <w:tcPr>
            <w:tcW w:w="1508" w:type="dxa"/>
          </w:tcPr>
          <w:p w14:paraId="4D3BC42E" w14:textId="671DB785" w:rsidR="009A326C" w:rsidRPr="00174E57" w:rsidRDefault="009A326C" w:rsidP="009A326C">
            <w:pPr>
              <w:pStyle w:val="B1Mainbody"/>
            </w:pPr>
            <w:r w:rsidRPr="00252B2D">
              <w:rPr>
                <w:lang w:val="es-ES_tradnl"/>
              </w:rPr>
              <w:t xml:space="preserve">Pregunta abierta </w:t>
            </w:r>
          </w:p>
        </w:tc>
      </w:tr>
      <w:tr w:rsidR="009A326C" w:rsidRPr="00174E57" w14:paraId="5028025A" w14:textId="77777777" w:rsidTr="00AE2F29">
        <w:tc>
          <w:tcPr>
            <w:tcW w:w="7508" w:type="dxa"/>
            <w:tcBorders>
              <w:bottom w:val="single" w:sz="4" w:space="0" w:color="auto"/>
            </w:tcBorders>
          </w:tcPr>
          <w:p w14:paraId="5E5C85D1" w14:textId="48F1EF6B" w:rsidR="009A326C" w:rsidRPr="009A326C" w:rsidRDefault="009A326C" w:rsidP="009A326C">
            <w:pPr>
              <w:pStyle w:val="B1Mainbody"/>
              <w:rPr>
                <w:lang w:val="es-ES"/>
              </w:rPr>
            </w:pPr>
            <w:r w:rsidRPr="00252B2D">
              <w:rPr>
                <w:lang w:val="es-ES_tradnl"/>
              </w:rPr>
              <w:t>3.3.2.</w:t>
            </w:r>
            <w:r w:rsidRPr="00252B2D">
              <w:rPr>
                <w:i/>
                <w:lang w:val="es-ES_tradnl"/>
              </w:rPr>
              <w:t xml:space="preserve"> </w:t>
            </w:r>
            <w:r w:rsidRPr="00252B2D">
              <w:rPr>
                <w:lang w:val="es-ES_tradnl"/>
              </w:rPr>
              <w:t xml:space="preserve">Incluya un máximo de 2 documentos justificativos de interés, tales como enlaces, documentos oficiales, presentaciones, folletos, material de comunicación, fotografías o vídeos, etc.  </w:t>
            </w:r>
          </w:p>
        </w:tc>
        <w:tc>
          <w:tcPr>
            <w:tcW w:w="1508" w:type="dxa"/>
            <w:tcBorders>
              <w:bottom w:val="single" w:sz="4" w:space="0" w:color="auto"/>
            </w:tcBorders>
          </w:tcPr>
          <w:p w14:paraId="7226DDF6" w14:textId="77777777" w:rsidR="009A326C" w:rsidRPr="00252B2D" w:rsidRDefault="009A326C" w:rsidP="009A326C">
            <w:pPr>
              <w:pStyle w:val="B1Mainbody"/>
              <w:rPr>
                <w:lang w:val="es-ES_tradnl"/>
              </w:rPr>
            </w:pPr>
            <w:r w:rsidRPr="00252B2D">
              <w:rPr>
                <w:lang w:val="es-ES_tradnl"/>
              </w:rPr>
              <w:t xml:space="preserve">•Archivos  </w:t>
            </w:r>
          </w:p>
          <w:p w14:paraId="2ABA825D" w14:textId="581E0B25" w:rsidR="009A326C" w:rsidRPr="00174E57" w:rsidRDefault="009A326C" w:rsidP="009A326C">
            <w:pPr>
              <w:pStyle w:val="B1Mainbody"/>
            </w:pPr>
            <w:r w:rsidRPr="00252B2D">
              <w:rPr>
                <w:lang w:val="es-ES_tradnl"/>
              </w:rPr>
              <w:t xml:space="preserve">•Enlaces de interés </w:t>
            </w:r>
          </w:p>
        </w:tc>
      </w:tr>
      <w:tr w:rsidR="00604254" w:rsidRPr="00174E57" w14:paraId="6E98FA47" w14:textId="77777777" w:rsidTr="00FF638D">
        <w:tc>
          <w:tcPr>
            <w:tcW w:w="9016" w:type="dxa"/>
            <w:gridSpan w:val="2"/>
            <w:tcBorders>
              <w:bottom w:val="nil"/>
            </w:tcBorders>
            <w:shd w:val="clear" w:color="auto" w:fill="F2F2F2" w:themeFill="background1" w:themeFillShade="F2"/>
          </w:tcPr>
          <w:p w14:paraId="519F7D5B" w14:textId="3533B53B" w:rsidR="00604254" w:rsidRPr="00FF638D" w:rsidRDefault="00604254" w:rsidP="00604254">
            <w:pPr>
              <w:pStyle w:val="Style2"/>
            </w:pPr>
            <w:r w:rsidRPr="00252B2D">
              <w:rPr>
                <w:lang w:val="es-ES_tradnl"/>
              </w:rPr>
              <w:t xml:space="preserve">3.4. Sostenibilidad social ​ </w:t>
            </w:r>
          </w:p>
        </w:tc>
      </w:tr>
      <w:tr w:rsidR="00604254" w:rsidRPr="00FC63C3" w14:paraId="38726010" w14:textId="77777777" w:rsidTr="00FF638D">
        <w:tc>
          <w:tcPr>
            <w:tcW w:w="9016" w:type="dxa"/>
            <w:gridSpan w:val="2"/>
            <w:tcBorders>
              <w:top w:val="nil"/>
              <w:bottom w:val="nil"/>
            </w:tcBorders>
            <w:shd w:val="clear" w:color="auto" w:fill="F2F2F2" w:themeFill="background1" w:themeFillShade="F2"/>
          </w:tcPr>
          <w:p w14:paraId="3D065EDF" w14:textId="24FA95D0" w:rsidR="00604254" w:rsidRPr="00FF638D" w:rsidRDefault="00604254" w:rsidP="00604254">
            <w:pPr>
              <w:pStyle w:val="B1Mainbody"/>
              <w:rPr>
                <w:rFonts w:cstheme="majorBidi"/>
              </w:rPr>
            </w:pPr>
            <w:r w:rsidRPr="00252B2D">
              <w:rPr>
                <w:rFonts w:cstheme="majorBidi"/>
                <w:lang w:val="es-ES_tradnl"/>
              </w:rPr>
              <w:t xml:space="preserve">El pueblo está comprometido con la promoción de la inclusión social y la igualdad, catalizando y expandiendo los beneficios del turismo, sin dejar a nadie atrás. </w:t>
            </w:r>
            <w:r w:rsidRPr="00252B2D">
              <w:rPr>
                <w:lang w:val="es-ES_tradnl"/>
              </w:rPr>
              <w:t xml:space="preserve">Se pueden incluir aspectos tales como: </w:t>
            </w:r>
          </w:p>
        </w:tc>
      </w:tr>
      <w:tr w:rsidR="00604254" w:rsidRPr="005203D7" w14:paraId="4FB0A4A3" w14:textId="77777777" w:rsidTr="00FF638D">
        <w:tc>
          <w:tcPr>
            <w:tcW w:w="9016" w:type="dxa"/>
            <w:gridSpan w:val="2"/>
            <w:tcBorders>
              <w:top w:val="nil"/>
            </w:tcBorders>
            <w:shd w:val="clear" w:color="auto" w:fill="F2F2F2" w:themeFill="background1" w:themeFillShade="F2"/>
            <w:vAlign w:val="center"/>
          </w:tcPr>
          <w:p w14:paraId="35A699F4" w14:textId="77777777" w:rsidR="00604254" w:rsidRPr="00252B2D" w:rsidRDefault="00604254" w:rsidP="00604254">
            <w:pPr>
              <w:pStyle w:val="B1Mainbody"/>
              <w:numPr>
                <w:ilvl w:val="0"/>
                <w:numId w:val="18"/>
              </w:numPr>
              <w:rPr>
                <w:rFonts w:cstheme="majorHAnsi"/>
                <w:lang w:val="es-ES_tradnl"/>
              </w:rPr>
            </w:pPr>
            <w:r w:rsidRPr="00252B2D">
              <w:rPr>
                <w:rFonts w:cstheme="majorHAnsi"/>
                <w:lang w:val="es-ES_tradnl"/>
              </w:rPr>
              <w:t xml:space="preserve">El pueblo difunde o promueve políticas, medidas e iniciativas para fomentar el empleo en el sector turístico. </w:t>
            </w:r>
          </w:p>
          <w:p w14:paraId="536CFFEE" w14:textId="77777777" w:rsidR="00604254" w:rsidRPr="00252B2D" w:rsidRDefault="00604254" w:rsidP="00604254">
            <w:pPr>
              <w:pStyle w:val="B1Mainbody"/>
              <w:numPr>
                <w:ilvl w:val="0"/>
                <w:numId w:val="18"/>
              </w:numPr>
              <w:rPr>
                <w:rFonts w:cstheme="majorHAnsi"/>
                <w:lang w:val="es-ES_tradnl"/>
              </w:rPr>
            </w:pPr>
            <w:r w:rsidRPr="00252B2D">
              <w:rPr>
                <w:rFonts w:cstheme="majorHAnsi"/>
                <w:lang w:val="es-ES_tradnl"/>
              </w:rPr>
              <w:t xml:space="preserve">El pueblo difunde o promueve políticas, medidas e iniciativas para impulsar </w:t>
            </w:r>
            <w:r w:rsidRPr="00252B2D">
              <w:rPr>
                <w:rFonts w:cstheme="majorHAnsi"/>
                <w:lang w:val="es-ES_tradnl"/>
              </w:rPr>
              <w:lastRenderedPageBreak/>
              <w:t xml:space="preserve">el empoderamiento de las mujeres y el equilibrio de género en el turismo. </w:t>
            </w:r>
          </w:p>
          <w:p w14:paraId="17A32295" w14:textId="77777777" w:rsidR="00604254" w:rsidRPr="00252B2D" w:rsidRDefault="00604254" w:rsidP="00604254">
            <w:pPr>
              <w:pStyle w:val="B1Mainbody"/>
              <w:numPr>
                <w:ilvl w:val="0"/>
                <w:numId w:val="18"/>
              </w:numPr>
              <w:rPr>
                <w:rFonts w:cstheme="majorHAnsi"/>
                <w:lang w:val="es-ES_tradnl"/>
              </w:rPr>
            </w:pPr>
            <w:r w:rsidRPr="00252B2D">
              <w:rPr>
                <w:rFonts w:cstheme="majorHAnsi"/>
                <w:lang w:val="es-ES_tradnl"/>
              </w:rPr>
              <w:t xml:space="preserve">El pueblo difunde o promueve políticas, medidas e iniciativas para ayudar a mejorar las competencias, el empleo y el emprendimiento de los jóvenes (de 17 a 29 años). </w:t>
            </w:r>
          </w:p>
          <w:p w14:paraId="68726ECA" w14:textId="77777777" w:rsidR="00604254" w:rsidRPr="00252B2D" w:rsidRDefault="00604254" w:rsidP="00604254">
            <w:pPr>
              <w:pStyle w:val="B1Mainbody"/>
              <w:numPr>
                <w:ilvl w:val="0"/>
                <w:numId w:val="18"/>
              </w:numPr>
              <w:rPr>
                <w:rFonts w:cstheme="majorHAnsi"/>
                <w:lang w:val="es-ES_tradnl"/>
              </w:rPr>
            </w:pPr>
            <w:r w:rsidRPr="00252B2D">
              <w:rPr>
                <w:rFonts w:cstheme="majorHAnsi"/>
                <w:lang w:val="es-ES_tradnl"/>
              </w:rPr>
              <w:t xml:space="preserve">El pueblo difunde o promueve políticas, medidas e iniciativas para abrir oportunidades a las poblaciones vulnerables: es decir, residentes subrepresentados de grupos indígenas de minorías étnicas y personas con discapacidad. </w:t>
            </w:r>
          </w:p>
          <w:p w14:paraId="09113239" w14:textId="77777777" w:rsidR="00604254" w:rsidRPr="00252B2D" w:rsidRDefault="00604254" w:rsidP="00604254">
            <w:pPr>
              <w:pStyle w:val="B1Mainbody"/>
              <w:numPr>
                <w:ilvl w:val="0"/>
                <w:numId w:val="18"/>
              </w:numPr>
              <w:rPr>
                <w:rFonts w:cstheme="majorHAnsi"/>
                <w:lang w:val="es-ES_tradnl"/>
              </w:rPr>
            </w:pPr>
            <w:r w:rsidRPr="00252B2D">
              <w:rPr>
                <w:rFonts w:cstheme="majorHAnsi"/>
                <w:lang w:val="es-ES_tradnl"/>
              </w:rPr>
              <w:t xml:space="preserve">El pueblo difunde o promueve políticas, medidas e iniciativas en materia de recursos humanos, educación y desarrollo de competencias, especialmente enfocadas a impulsar la innovación y reducir la brecha en cuanto a competencias digitales. </w:t>
            </w:r>
          </w:p>
          <w:p w14:paraId="73C06B54" w14:textId="77777777" w:rsidR="00604254" w:rsidRPr="00252B2D" w:rsidRDefault="00604254" w:rsidP="00604254">
            <w:pPr>
              <w:pStyle w:val="B1Mainbody"/>
              <w:numPr>
                <w:ilvl w:val="0"/>
                <w:numId w:val="18"/>
              </w:numPr>
              <w:rPr>
                <w:rFonts w:cstheme="majorHAnsi"/>
                <w:lang w:val="es-ES_tradnl"/>
              </w:rPr>
            </w:pPr>
            <w:r w:rsidRPr="00252B2D">
              <w:rPr>
                <w:rFonts w:cstheme="majorHAnsi"/>
                <w:lang w:val="es-ES_tradnl"/>
              </w:rPr>
              <w:t xml:space="preserve">El pueblo difunde o promueve políticas, medidas e iniciativas para impulsar la accesibilidad de los viajeros con necesidades específicas de acceso. </w:t>
            </w:r>
          </w:p>
          <w:p w14:paraId="687AF25C" w14:textId="37E25F51" w:rsidR="00604254" w:rsidRPr="00604254" w:rsidRDefault="00604254" w:rsidP="00604254">
            <w:pPr>
              <w:pStyle w:val="B1Mainbody"/>
              <w:numPr>
                <w:ilvl w:val="0"/>
                <w:numId w:val="18"/>
              </w:numPr>
              <w:rPr>
                <w:rFonts w:cstheme="majorHAnsi"/>
                <w:lang w:val="es-ES"/>
              </w:rPr>
            </w:pPr>
            <w:r w:rsidRPr="00252B2D">
              <w:rPr>
                <w:rFonts w:cstheme="majorHAnsi"/>
                <w:lang w:val="es-ES_tradnl"/>
              </w:rPr>
              <w:t xml:space="preserve">El sector turístico privado está comprometido con la sostenibilidad social, en sintonía con los ODS. </w:t>
            </w:r>
          </w:p>
        </w:tc>
      </w:tr>
      <w:tr w:rsidR="00604254" w:rsidRPr="00174E57" w14:paraId="5E341286" w14:textId="77777777" w:rsidTr="00AE2F29">
        <w:tc>
          <w:tcPr>
            <w:tcW w:w="7508" w:type="dxa"/>
          </w:tcPr>
          <w:p w14:paraId="598BFB5D" w14:textId="697579D2" w:rsidR="00604254" w:rsidRPr="00604254" w:rsidRDefault="00604254" w:rsidP="00604254">
            <w:pPr>
              <w:pStyle w:val="B1Mainbody"/>
              <w:rPr>
                <w:lang w:val="es-ES"/>
              </w:rPr>
            </w:pPr>
            <w:r w:rsidRPr="00252B2D">
              <w:rPr>
                <w:lang w:val="es-ES_tradnl"/>
              </w:rPr>
              <w:lastRenderedPageBreak/>
              <w:t>3.4.1. Describa las políticas, medidas e iniciativas principales que ilustran de qué forma el pueblo está comprometido con la promoción de la inclusión social y la igualdad mediante la catalización y expansión de los beneficios del turismo* (máximo 300 palabras)</w:t>
            </w:r>
          </w:p>
        </w:tc>
        <w:tc>
          <w:tcPr>
            <w:tcW w:w="1508" w:type="dxa"/>
          </w:tcPr>
          <w:p w14:paraId="6A37152B" w14:textId="62970D38" w:rsidR="00604254" w:rsidRPr="00174E57" w:rsidRDefault="00604254" w:rsidP="00604254">
            <w:pPr>
              <w:pStyle w:val="B1Mainbody"/>
            </w:pPr>
            <w:r w:rsidRPr="00252B2D">
              <w:rPr>
                <w:lang w:val="es-ES_tradnl"/>
              </w:rPr>
              <w:t xml:space="preserve">Pregunta abierta </w:t>
            </w:r>
          </w:p>
        </w:tc>
      </w:tr>
      <w:tr w:rsidR="00604254" w:rsidRPr="00174E57" w14:paraId="6DC7347B" w14:textId="77777777" w:rsidTr="00AE2F29">
        <w:tc>
          <w:tcPr>
            <w:tcW w:w="7508" w:type="dxa"/>
            <w:tcBorders>
              <w:bottom w:val="single" w:sz="4" w:space="0" w:color="auto"/>
            </w:tcBorders>
          </w:tcPr>
          <w:p w14:paraId="0EB77AD8" w14:textId="3CD4EDD8" w:rsidR="00604254" w:rsidRPr="00604254" w:rsidRDefault="00604254" w:rsidP="00604254">
            <w:pPr>
              <w:pStyle w:val="B1Mainbody"/>
              <w:rPr>
                <w:i/>
                <w:iCs/>
                <w:lang w:val="es-ES"/>
              </w:rPr>
            </w:pPr>
            <w:r w:rsidRPr="00252B2D">
              <w:rPr>
                <w:lang w:val="es-ES_tradnl"/>
              </w:rPr>
              <w:t xml:space="preserve">3.4.2. Incluya un máximo de 2 documentos justificativos de interés, tales como enlaces, documentos oficiales, presentaciones, folletos, material de comunicación, fotografías o vídeos, etc. </w:t>
            </w:r>
          </w:p>
        </w:tc>
        <w:tc>
          <w:tcPr>
            <w:tcW w:w="1508" w:type="dxa"/>
            <w:tcBorders>
              <w:bottom w:val="single" w:sz="4" w:space="0" w:color="auto"/>
            </w:tcBorders>
          </w:tcPr>
          <w:p w14:paraId="7B0B4936" w14:textId="77777777" w:rsidR="00604254" w:rsidRPr="00252B2D" w:rsidRDefault="00604254" w:rsidP="00604254">
            <w:pPr>
              <w:pStyle w:val="B1Mainbody"/>
              <w:rPr>
                <w:lang w:val="es-ES_tradnl"/>
              </w:rPr>
            </w:pPr>
            <w:r w:rsidRPr="00252B2D">
              <w:rPr>
                <w:lang w:val="es-ES_tradnl"/>
              </w:rPr>
              <w:t xml:space="preserve">•Archivos  </w:t>
            </w:r>
          </w:p>
          <w:p w14:paraId="369E30E9" w14:textId="7B04989F" w:rsidR="00604254" w:rsidRPr="00174E57" w:rsidRDefault="00604254" w:rsidP="00604254">
            <w:pPr>
              <w:pStyle w:val="B1Mainbody"/>
            </w:pPr>
            <w:r w:rsidRPr="00252B2D">
              <w:rPr>
                <w:lang w:val="es-ES_tradnl"/>
              </w:rPr>
              <w:t xml:space="preserve">•Enlaces de interés </w:t>
            </w:r>
          </w:p>
        </w:tc>
      </w:tr>
      <w:tr w:rsidR="00604254" w:rsidRPr="00174E57" w14:paraId="2E4BE1C4" w14:textId="77777777" w:rsidTr="00973738">
        <w:tc>
          <w:tcPr>
            <w:tcW w:w="9016" w:type="dxa"/>
            <w:gridSpan w:val="2"/>
            <w:tcBorders>
              <w:bottom w:val="nil"/>
            </w:tcBorders>
            <w:shd w:val="clear" w:color="auto" w:fill="F2F2F2" w:themeFill="background1" w:themeFillShade="F2"/>
          </w:tcPr>
          <w:p w14:paraId="2D804E62" w14:textId="6C8CC0DD" w:rsidR="00604254" w:rsidRPr="00973738" w:rsidRDefault="00604254" w:rsidP="00604254">
            <w:pPr>
              <w:pStyle w:val="Style2"/>
            </w:pPr>
            <w:r w:rsidRPr="00252B2D">
              <w:rPr>
                <w:lang w:val="es-ES_tradnl"/>
              </w:rPr>
              <w:t xml:space="preserve">3.5. Sostenibilidad ambiental </w:t>
            </w:r>
          </w:p>
        </w:tc>
      </w:tr>
      <w:tr w:rsidR="00604254" w:rsidRPr="00FC63C3" w14:paraId="60999717" w14:textId="77777777" w:rsidTr="00973738">
        <w:tc>
          <w:tcPr>
            <w:tcW w:w="9016" w:type="dxa"/>
            <w:gridSpan w:val="2"/>
            <w:tcBorders>
              <w:top w:val="nil"/>
              <w:bottom w:val="nil"/>
            </w:tcBorders>
            <w:shd w:val="clear" w:color="auto" w:fill="F2F2F2" w:themeFill="background1" w:themeFillShade="F2"/>
          </w:tcPr>
          <w:p w14:paraId="78333C34" w14:textId="37973328" w:rsidR="00604254" w:rsidRPr="00973738" w:rsidRDefault="00604254" w:rsidP="00604254">
            <w:pPr>
              <w:pStyle w:val="B1Mainbody"/>
              <w:rPr>
                <w:rFonts w:cstheme="majorHAnsi"/>
              </w:rPr>
            </w:pPr>
            <w:r w:rsidRPr="00252B2D">
              <w:rPr>
                <w:rFonts w:cstheme="majorHAnsi"/>
                <w:lang w:val="es-ES_tradnl"/>
              </w:rPr>
              <w:t xml:space="preserve">El pueblo está comprometido con la sostenibilidad ambiental a través de la promoción o la difusión de políticas, medidas e iniciativas que impulsan la preservación y conservación de sus recursos naturales y minimizan el impacto del desarrollo turístico en el entorno. </w:t>
            </w:r>
            <w:r w:rsidRPr="00252B2D">
              <w:rPr>
                <w:lang w:val="es-ES_tradnl"/>
              </w:rPr>
              <w:t xml:space="preserve"> Se pueden incluir aspectos tales como: </w:t>
            </w:r>
          </w:p>
        </w:tc>
      </w:tr>
      <w:tr w:rsidR="00604254" w:rsidRPr="005203D7" w14:paraId="18834924" w14:textId="77777777" w:rsidTr="00973738">
        <w:tc>
          <w:tcPr>
            <w:tcW w:w="9016" w:type="dxa"/>
            <w:gridSpan w:val="2"/>
            <w:tcBorders>
              <w:top w:val="nil"/>
            </w:tcBorders>
            <w:shd w:val="clear" w:color="auto" w:fill="F2F2F2" w:themeFill="background1" w:themeFillShade="F2"/>
            <w:vAlign w:val="center"/>
          </w:tcPr>
          <w:p w14:paraId="115E85CE" w14:textId="77777777" w:rsidR="00604254" w:rsidRPr="00252B2D" w:rsidRDefault="00604254" w:rsidP="00604254">
            <w:pPr>
              <w:pStyle w:val="B1Mainbody"/>
              <w:numPr>
                <w:ilvl w:val="0"/>
                <w:numId w:val="19"/>
              </w:numPr>
              <w:rPr>
                <w:rFonts w:cstheme="majorHAnsi"/>
                <w:lang w:val="es-ES_tradnl"/>
              </w:rPr>
            </w:pPr>
            <w:r w:rsidRPr="00252B2D">
              <w:rPr>
                <w:rFonts w:cstheme="majorHAnsi"/>
                <w:lang w:val="es-ES_tradnl"/>
              </w:rPr>
              <w:t xml:space="preserve">El pueblo difunde o promueve políticas, medidas e iniciativas en favor de la preservación y la conservación de los recursos naturales. </w:t>
            </w:r>
          </w:p>
          <w:p w14:paraId="723FF7D7" w14:textId="77777777" w:rsidR="00604254" w:rsidRPr="00252B2D" w:rsidRDefault="00604254" w:rsidP="00604254">
            <w:pPr>
              <w:pStyle w:val="B1Mainbody"/>
              <w:numPr>
                <w:ilvl w:val="0"/>
                <w:numId w:val="19"/>
              </w:numPr>
              <w:rPr>
                <w:rFonts w:cstheme="majorHAnsi"/>
                <w:lang w:val="es-ES_tradnl"/>
              </w:rPr>
            </w:pPr>
            <w:r w:rsidRPr="00252B2D">
              <w:rPr>
                <w:rFonts w:cstheme="majorHAnsi"/>
                <w:lang w:val="es-ES_tradnl"/>
              </w:rPr>
              <w:t xml:space="preserve">El pueblo difunde o promueve políticas, medidas e iniciativas encaminadas a combatir el cambio climático. </w:t>
            </w:r>
          </w:p>
          <w:p w14:paraId="1B13E24D" w14:textId="77777777" w:rsidR="00604254" w:rsidRPr="00252B2D" w:rsidRDefault="00604254" w:rsidP="00604254">
            <w:pPr>
              <w:pStyle w:val="B1Mainbody"/>
              <w:numPr>
                <w:ilvl w:val="0"/>
                <w:numId w:val="19"/>
              </w:numPr>
              <w:rPr>
                <w:rFonts w:cstheme="majorHAnsi"/>
                <w:lang w:val="es-ES_tradnl"/>
              </w:rPr>
            </w:pPr>
            <w:r w:rsidRPr="00252B2D">
              <w:rPr>
                <w:rFonts w:cstheme="majorHAnsi"/>
                <w:lang w:val="es-ES_tradnl"/>
              </w:rPr>
              <w:t xml:space="preserve">El pueblo difunde o promueve políticas, medidas e iniciativas para reducir los plásticos de un solo uso en el turismo. </w:t>
            </w:r>
          </w:p>
          <w:p w14:paraId="64DD6CBA" w14:textId="77777777" w:rsidR="00604254" w:rsidRPr="00252B2D" w:rsidRDefault="00604254" w:rsidP="00604254">
            <w:pPr>
              <w:pStyle w:val="B1Mainbody"/>
              <w:numPr>
                <w:ilvl w:val="0"/>
                <w:numId w:val="19"/>
              </w:numPr>
              <w:rPr>
                <w:rFonts w:cstheme="majorHAnsi"/>
                <w:lang w:val="es-ES_tradnl"/>
              </w:rPr>
            </w:pPr>
            <w:r w:rsidRPr="00252B2D">
              <w:rPr>
                <w:rFonts w:cstheme="majorHAnsi"/>
                <w:lang w:val="es-ES_tradnl"/>
              </w:rPr>
              <w:t xml:space="preserve">El pueblo difunde o promueve políticas, medidas e iniciativas para supervisar y reducir el impacto del turismo en el consumo de agua y en la </w:t>
            </w:r>
            <w:r w:rsidRPr="00252B2D">
              <w:rPr>
                <w:rFonts w:cstheme="majorHAnsi"/>
                <w:lang w:val="es-ES_tradnl"/>
              </w:rPr>
              <w:lastRenderedPageBreak/>
              <w:t xml:space="preserve">generación de aguas residuales y residuos sólidos. </w:t>
            </w:r>
          </w:p>
          <w:p w14:paraId="1DA103B9" w14:textId="77777777" w:rsidR="00604254" w:rsidRPr="00252B2D" w:rsidRDefault="00604254" w:rsidP="00604254">
            <w:pPr>
              <w:pStyle w:val="B1Mainbody"/>
              <w:numPr>
                <w:ilvl w:val="0"/>
                <w:numId w:val="19"/>
              </w:numPr>
              <w:rPr>
                <w:rFonts w:cstheme="majorHAnsi"/>
                <w:lang w:val="es-ES_tradnl"/>
              </w:rPr>
            </w:pPr>
            <w:r w:rsidRPr="00252B2D">
              <w:rPr>
                <w:rFonts w:cstheme="majorHAnsi"/>
                <w:lang w:val="es-ES_tradnl"/>
              </w:rPr>
              <w:t xml:space="preserve">El pueblo difunde o promueve politicas, medidas e iniciativas para impulsar la sensibilización respecto al turismo sostenible entre los agentes estratégicos del sector, incluidos los visitantes. </w:t>
            </w:r>
          </w:p>
          <w:p w14:paraId="540D2CFA" w14:textId="4518961D" w:rsidR="00604254" w:rsidRPr="00604254" w:rsidRDefault="00604254" w:rsidP="00604254">
            <w:pPr>
              <w:pStyle w:val="B1Mainbody"/>
              <w:numPr>
                <w:ilvl w:val="0"/>
                <w:numId w:val="19"/>
              </w:numPr>
              <w:rPr>
                <w:rFonts w:cstheme="majorHAnsi"/>
                <w:lang w:val="es-ES"/>
              </w:rPr>
            </w:pPr>
            <w:r w:rsidRPr="00252B2D">
              <w:rPr>
                <w:rFonts w:cstheme="majorHAnsi"/>
                <w:lang w:val="es-ES_tradnl"/>
              </w:rPr>
              <w:t xml:space="preserve">El sector turístico privado está comprometido con la sostenibilidad ambiental, en sintonía con los ODS. </w:t>
            </w:r>
          </w:p>
        </w:tc>
      </w:tr>
      <w:tr w:rsidR="001D60E5" w:rsidRPr="00174E57" w14:paraId="017C1913" w14:textId="77777777" w:rsidTr="00AE2F29">
        <w:tc>
          <w:tcPr>
            <w:tcW w:w="7508" w:type="dxa"/>
          </w:tcPr>
          <w:p w14:paraId="44AE11B4" w14:textId="0CC14638" w:rsidR="001D60E5" w:rsidRPr="00973738" w:rsidRDefault="001D60E5" w:rsidP="001D60E5">
            <w:pPr>
              <w:pStyle w:val="B1Mainbody"/>
            </w:pPr>
            <w:r w:rsidRPr="00252B2D">
              <w:rPr>
                <w:lang w:val="es-ES_tradnl"/>
              </w:rPr>
              <w:lastRenderedPageBreak/>
              <w:t xml:space="preserve">3.5.1. Describa las políticas, medidas e iniciativas principales que ilustran de qué forma el pueblo está comprometido con la sostenibilidad ambiental a través de la promoción o la difusión de políticas, medidas e iniciativas que impulsan la preservación y conservación de sus recursos naturales y minimizan el impacto del desarrollo turístico en el entorno. * (máximo 300 palabras) </w:t>
            </w:r>
          </w:p>
        </w:tc>
        <w:tc>
          <w:tcPr>
            <w:tcW w:w="1508" w:type="dxa"/>
          </w:tcPr>
          <w:p w14:paraId="64EA0985" w14:textId="0120C14D" w:rsidR="001D60E5" w:rsidRPr="00174E57" w:rsidRDefault="001D60E5" w:rsidP="001D60E5">
            <w:pPr>
              <w:pStyle w:val="B1Mainbody"/>
            </w:pPr>
            <w:r w:rsidRPr="00252B2D">
              <w:rPr>
                <w:lang w:val="es-ES_tradnl"/>
              </w:rPr>
              <w:t xml:space="preserve">Pregunta abierta </w:t>
            </w:r>
          </w:p>
        </w:tc>
      </w:tr>
      <w:tr w:rsidR="001D60E5" w:rsidRPr="00174E57" w14:paraId="5885242C" w14:textId="77777777" w:rsidTr="00AE2F29">
        <w:tc>
          <w:tcPr>
            <w:tcW w:w="7508" w:type="dxa"/>
            <w:tcBorders>
              <w:bottom w:val="single" w:sz="4" w:space="0" w:color="auto"/>
            </w:tcBorders>
          </w:tcPr>
          <w:p w14:paraId="10DA94A5" w14:textId="1DA46EA4" w:rsidR="001D60E5" w:rsidRPr="001D60E5" w:rsidRDefault="001D60E5" w:rsidP="001D60E5">
            <w:pPr>
              <w:pStyle w:val="B1Mainbody"/>
              <w:rPr>
                <w:i/>
                <w:iCs/>
                <w:lang w:val="es-ES"/>
              </w:rPr>
            </w:pPr>
            <w:r w:rsidRPr="00252B2D">
              <w:rPr>
                <w:lang w:val="es-ES_tradnl"/>
              </w:rPr>
              <w:t>3.5.2.</w:t>
            </w:r>
            <w:r w:rsidRPr="00252B2D">
              <w:rPr>
                <w:i/>
                <w:lang w:val="es-ES_tradnl"/>
              </w:rPr>
              <w:t xml:space="preserve"> </w:t>
            </w:r>
            <w:r w:rsidRPr="00252B2D">
              <w:rPr>
                <w:lang w:val="es-ES_tradnl"/>
              </w:rPr>
              <w:t xml:space="preserve">Incluya un máximo de 2 documentos justificativos de interés, tales como enlaces, documentos oficiales, presentaciones, folletos, material de comunicación, fotografías o vídeos, etc. </w:t>
            </w:r>
          </w:p>
        </w:tc>
        <w:tc>
          <w:tcPr>
            <w:tcW w:w="1508" w:type="dxa"/>
            <w:tcBorders>
              <w:bottom w:val="single" w:sz="4" w:space="0" w:color="auto"/>
            </w:tcBorders>
          </w:tcPr>
          <w:p w14:paraId="3F4E5E6B" w14:textId="77777777" w:rsidR="001D60E5" w:rsidRPr="00252B2D" w:rsidRDefault="001D60E5" w:rsidP="001D60E5">
            <w:pPr>
              <w:pStyle w:val="B1Mainbody"/>
              <w:rPr>
                <w:lang w:val="es-ES_tradnl"/>
              </w:rPr>
            </w:pPr>
            <w:r w:rsidRPr="00252B2D">
              <w:rPr>
                <w:lang w:val="es-ES_tradnl"/>
              </w:rPr>
              <w:t xml:space="preserve">•Archivos  </w:t>
            </w:r>
          </w:p>
          <w:p w14:paraId="0C3E9920" w14:textId="3C8912D3" w:rsidR="001D60E5" w:rsidRPr="00174E57" w:rsidRDefault="001D60E5" w:rsidP="001D60E5">
            <w:pPr>
              <w:pStyle w:val="B1Mainbody"/>
            </w:pPr>
            <w:r w:rsidRPr="00252B2D">
              <w:rPr>
                <w:lang w:val="es-ES_tradnl"/>
              </w:rPr>
              <w:t xml:space="preserve">•Enlaces de interés </w:t>
            </w:r>
          </w:p>
        </w:tc>
      </w:tr>
      <w:tr w:rsidR="00AD5713" w:rsidRPr="005203D7" w14:paraId="555B9389" w14:textId="77777777" w:rsidTr="00973738">
        <w:tc>
          <w:tcPr>
            <w:tcW w:w="9016" w:type="dxa"/>
            <w:gridSpan w:val="2"/>
            <w:tcBorders>
              <w:bottom w:val="nil"/>
            </w:tcBorders>
            <w:shd w:val="clear" w:color="auto" w:fill="F2F2F2" w:themeFill="background1" w:themeFillShade="F2"/>
          </w:tcPr>
          <w:p w14:paraId="7D8E40DF" w14:textId="42BB2B4A" w:rsidR="00AD5713" w:rsidRPr="00AD5713" w:rsidRDefault="00AD5713" w:rsidP="00AD5713">
            <w:pPr>
              <w:pStyle w:val="Style2"/>
              <w:rPr>
                <w:lang w:val="es-ES"/>
              </w:rPr>
            </w:pPr>
            <w:r w:rsidRPr="00252B2D">
              <w:rPr>
                <w:lang w:val="es-ES_tradnl"/>
              </w:rPr>
              <w:t>3.6. Potencial y desarrollo turístico e integración de la cadena de valor</w:t>
            </w:r>
          </w:p>
        </w:tc>
      </w:tr>
      <w:tr w:rsidR="00AD5713" w:rsidRPr="00FC63C3" w14:paraId="2D22F57E" w14:textId="77777777" w:rsidTr="00973738">
        <w:tc>
          <w:tcPr>
            <w:tcW w:w="9016" w:type="dxa"/>
            <w:gridSpan w:val="2"/>
            <w:tcBorders>
              <w:top w:val="nil"/>
              <w:bottom w:val="nil"/>
            </w:tcBorders>
            <w:shd w:val="clear" w:color="auto" w:fill="F2F2F2" w:themeFill="background1" w:themeFillShade="F2"/>
          </w:tcPr>
          <w:p w14:paraId="3A56C07B" w14:textId="285127D7" w:rsidR="00AD5713" w:rsidRPr="00973738" w:rsidRDefault="00AD5713" w:rsidP="00AD5713">
            <w:pPr>
              <w:pStyle w:val="B1Mainbody"/>
              <w:rPr>
                <w:rFonts w:cstheme="majorHAnsi"/>
              </w:rPr>
            </w:pPr>
            <w:r w:rsidRPr="00252B2D">
              <w:rPr>
                <w:rFonts w:cstheme="majorHAnsi"/>
                <w:lang w:val="es-ES_tradnl"/>
              </w:rPr>
              <w:t xml:space="preserve">El pueblo tiene un potencial de mercado y unos recursos turísticos significativos. Promueve además la mejora de la cadena de valor del turismo y la competitividad del destino en áreas relacionadas con el acceso a los mercados, el marketing y la promoción, la innovación, el desarrollo de productos y la calidad. </w:t>
            </w:r>
            <w:r w:rsidRPr="00252B2D">
              <w:rPr>
                <w:lang w:val="es-ES_tradnl"/>
              </w:rPr>
              <w:t xml:space="preserve"> Se pueden incluir aspectos tales como: </w:t>
            </w:r>
          </w:p>
        </w:tc>
      </w:tr>
      <w:tr w:rsidR="00AD5713" w:rsidRPr="005203D7" w14:paraId="71F95140" w14:textId="77777777" w:rsidTr="00973738">
        <w:tc>
          <w:tcPr>
            <w:tcW w:w="9016" w:type="dxa"/>
            <w:gridSpan w:val="2"/>
            <w:tcBorders>
              <w:top w:val="nil"/>
            </w:tcBorders>
            <w:shd w:val="clear" w:color="auto" w:fill="F2F2F2" w:themeFill="background1" w:themeFillShade="F2"/>
            <w:vAlign w:val="center"/>
          </w:tcPr>
          <w:p w14:paraId="5157729A" w14:textId="77777777" w:rsidR="00AD5713" w:rsidRPr="00252B2D" w:rsidRDefault="00AD5713" w:rsidP="00AD5713">
            <w:pPr>
              <w:pStyle w:val="B1Mainbody"/>
              <w:numPr>
                <w:ilvl w:val="0"/>
                <w:numId w:val="20"/>
              </w:numPr>
              <w:rPr>
                <w:rFonts w:cstheme="majorHAnsi"/>
                <w:lang w:val="es-ES_tradnl"/>
              </w:rPr>
            </w:pPr>
            <w:r w:rsidRPr="00252B2D">
              <w:rPr>
                <w:rFonts w:cstheme="majorHAnsi"/>
                <w:lang w:val="es-ES_tradnl"/>
              </w:rPr>
              <w:t xml:space="preserve">El pueblo está integrado en una zona con atractivos turísticos de mayor alcance (por ejemplo, forma parte de una ruta nacional, regional o internacional, o de un grupo de pueblos con valores naturales y culturales comunes, de un parque natural, etc.). </w:t>
            </w:r>
          </w:p>
          <w:p w14:paraId="22D44C53" w14:textId="77777777" w:rsidR="00AD5713" w:rsidRPr="00252B2D" w:rsidRDefault="00AD5713" w:rsidP="00AD5713">
            <w:pPr>
              <w:pStyle w:val="B1Mainbody"/>
              <w:numPr>
                <w:ilvl w:val="0"/>
                <w:numId w:val="20"/>
              </w:numPr>
              <w:rPr>
                <w:rFonts w:cstheme="majorHAnsi"/>
                <w:lang w:val="es-ES_tradnl"/>
              </w:rPr>
            </w:pPr>
            <w:r w:rsidRPr="00252B2D">
              <w:rPr>
                <w:rFonts w:cstheme="majorHAnsi"/>
                <w:lang w:val="es-ES_tradnl"/>
              </w:rPr>
              <w:t xml:space="preserve">El pueblo promueve y apoya el desarrollo de experiencias y productos competitivos, sostenibles e innovadores y fomenta la integración del turismo con todos los demás sectores que potencian su cadena de valor. </w:t>
            </w:r>
          </w:p>
          <w:p w14:paraId="4580BF7A" w14:textId="77777777" w:rsidR="00AD5713" w:rsidRPr="00252B2D" w:rsidRDefault="00AD5713" w:rsidP="00AD5713">
            <w:pPr>
              <w:pStyle w:val="B1Mainbody"/>
              <w:numPr>
                <w:ilvl w:val="0"/>
                <w:numId w:val="20"/>
              </w:numPr>
              <w:rPr>
                <w:rFonts w:cstheme="majorHAnsi"/>
                <w:lang w:val="es-ES_tradnl"/>
              </w:rPr>
            </w:pPr>
            <w:r w:rsidRPr="00252B2D">
              <w:rPr>
                <w:rFonts w:cstheme="majorHAnsi"/>
                <w:lang w:val="es-ES_tradnl"/>
              </w:rPr>
              <w:t xml:space="preserve">El pueblo cuenta con opciones de alojamiento que reflejan los valores rurales y locales. </w:t>
            </w:r>
          </w:p>
          <w:p w14:paraId="773E956A" w14:textId="77777777" w:rsidR="00AD5713" w:rsidRPr="00252B2D" w:rsidRDefault="00AD5713" w:rsidP="00AD5713">
            <w:pPr>
              <w:pStyle w:val="B1Mainbody"/>
              <w:numPr>
                <w:ilvl w:val="0"/>
                <w:numId w:val="20"/>
              </w:numPr>
              <w:rPr>
                <w:rFonts w:cstheme="majorHAnsi"/>
                <w:lang w:val="es-ES_tradnl"/>
              </w:rPr>
            </w:pPr>
            <w:r w:rsidRPr="00252B2D">
              <w:rPr>
                <w:rFonts w:cstheme="majorHAnsi"/>
                <w:lang w:val="es-ES_tradnl"/>
              </w:rPr>
              <w:t xml:space="preserve">El pueblo tiene opciones para comer que ofrecen gastronomía local y una cultura culinaria tradicional. </w:t>
            </w:r>
          </w:p>
          <w:p w14:paraId="36F70B81" w14:textId="77777777" w:rsidR="00AD5713" w:rsidRPr="00252B2D" w:rsidRDefault="00AD5713" w:rsidP="00AD5713">
            <w:pPr>
              <w:pStyle w:val="B1Mainbody"/>
              <w:numPr>
                <w:ilvl w:val="0"/>
                <w:numId w:val="20"/>
              </w:numPr>
              <w:rPr>
                <w:rFonts w:cstheme="majorHAnsi"/>
                <w:lang w:val="es-ES_tradnl"/>
              </w:rPr>
            </w:pPr>
            <w:r w:rsidRPr="00252B2D">
              <w:rPr>
                <w:rFonts w:cstheme="majorHAnsi"/>
                <w:lang w:val="es-ES_tradnl"/>
              </w:rPr>
              <w:t xml:space="preserve">El pueblo tiene y promueve productos y actividades que guardan relación con las tradiciones locales y facilita su adquisición por parte de empresas locales y turistas. </w:t>
            </w:r>
          </w:p>
          <w:p w14:paraId="3E81216A" w14:textId="77777777" w:rsidR="00AD5713" w:rsidRPr="00252B2D" w:rsidRDefault="00AD5713" w:rsidP="00AD5713">
            <w:pPr>
              <w:pStyle w:val="B1Mainbody"/>
              <w:numPr>
                <w:ilvl w:val="0"/>
                <w:numId w:val="20"/>
              </w:numPr>
              <w:rPr>
                <w:rFonts w:cstheme="majorHAnsi"/>
                <w:lang w:val="es-ES_tradnl"/>
              </w:rPr>
            </w:pPr>
            <w:r w:rsidRPr="00252B2D">
              <w:rPr>
                <w:rFonts w:cstheme="majorHAnsi"/>
                <w:lang w:val="es-ES_tradnl"/>
              </w:rPr>
              <w:t xml:space="preserve">El pueblo implementa o defiende la implementación de unas normas de calidad turística y unos sistemas de certificación en las empresas turísticas </w:t>
            </w:r>
            <w:r w:rsidRPr="00252B2D">
              <w:rPr>
                <w:rFonts w:cstheme="majorHAnsi"/>
                <w:lang w:val="es-ES_tradnl"/>
              </w:rPr>
              <w:lastRenderedPageBreak/>
              <w:t xml:space="preserve">y los proveedores de servicios. </w:t>
            </w:r>
          </w:p>
          <w:p w14:paraId="7AEBB945" w14:textId="77777777" w:rsidR="00AD5713" w:rsidRPr="00252B2D" w:rsidRDefault="00AD5713" w:rsidP="00AD5713">
            <w:pPr>
              <w:pStyle w:val="B1Mainbody"/>
              <w:numPr>
                <w:ilvl w:val="0"/>
                <w:numId w:val="20"/>
              </w:numPr>
              <w:rPr>
                <w:rFonts w:cstheme="majorHAnsi"/>
                <w:lang w:val="es-ES_tradnl"/>
              </w:rPr>
            </w:pPr>
            <w:r w:rsidRPr="00252B2D">
              <w:rPr>
                <w:rFonts w:cstheme="majorHAnsi"/>
                <w:lang w:val="es-ES_tradnl"/>
              </w:rPr>
              <w:t xml:space="preserve">El pueblo tiene una señalización turística. </w:t>
            </w:r>
          </w:p>
          <w:p w14:paraId="402F7D22" w14:textId="77777777" w:rsidR="00AD5713" w:rsidRPr="00252B2D" w:rsidRDefault="00AD5713" w:rsidP="00AD5713">
            <w:pPr>
              <w:pStyle w:val="B1Mainbody"/>
              <w:numPr>
                <w:ilvl w:val="0"/>
                <w:numId w:val="20"/>
              </w:numPr>
              <w:rPr>
                <w:rFonts w:cstheme="majorHAnsi"/>
                <w:lang w:val="es-ES_tradnl"/>
              </w:rPr>
            </w:pPr>
            <w:r w:rsidRPr="00252B2D">
              <w:rPr>
                <w:rFonts w:cstheme="majorHAnsi"/>
                <w:lang w:val="es-ES_tradnl"/>
              </w:rPr>
              <w:t xml:space="preserve">El pueblo tiene capacidad para albergar eventos o ha desarrollado eventos de interés, en especial relacionados con la cultura, los conocimientos y los productos locales. </w:t>
            </w:r>
          </w:p>
          <w:p w14:paraId="78E05EEF" w14:textId="77777777" w:rsidR="00AD5713" w:rsidRPr="00252B2D" w:rsidRDefault="00AD5713" w:rsidP="00AD5713">
            <w:pPr>
              <w:pStyle w:val="B1Mainbody"/>
              <w:numPr>
                <w:ilvl w:val="0"/>
                <w:numId w:val="20"/>
              </w:numPr>
              <w:rPr>
                <w:rFonts w:cstheme="majorHAnsi"/>
                <w:lang w:val="es-ES_tradnl"/>
              </w:rPr>
            </w:pPr>
            <w:r w:rsidRPr="00252B2D">
              <w:rPr>
                <w:rFonts w:cstheme="majorHAnsi"/>
                <w:lang w:val="es-ES_tradnl"/>
              </w:rPr>
              <w:t xml:space="preserve">El pueblo toma parte activa en los planes o iniciativas de marketing y promoción. </w:t>
            </w:r>
          </w:p>
          <w:p w14:paraId="52A6F201" w14:textId="77777777" w:rsidR="00AD5713" w:rsidRPr="00252B2D" w:rsidRDefault="00AD5713" w:rsidP="00AD5713">
            <w:pPr>
              <w:pStyle w:val="B1Mainbody"/>
              <w:numPr>
                <w:ilvl w:val="0"/>
                <w:numId w:val="20"/>
              </w:numPr>
              <w:rPr>
                <w:rFonts w:cstheme="majorHAnsi"/>
                <w:lang w:val="es-ES_tradnl"/>
              </w:rPr>
            </w:pPr>
            <w:r w:rsidRPr="00252B2D">
              <w:rPr>
                <w:rFonts w:cstheme="majorHAnsi"/>
                <w:lang w:val="es-ES_tradnl"/>
              </w:rPr>
              <w:t xml:space="preserve">La oferta turística del pueblo está bien representada en los canales de distribución de viajes y en las webs de promoción. </w:t>
            </w:r>
          </w:p>
          <w:p w14:paraId="1BFA7222" w14:textId="699F01E1" w:rsidR="00AD5713" w:rsidRPr="00AD5713" w:rsidRDefault="00AD5713" w:rsidP="00AD5713">
            <w:pPr>
              <w:pStyle w:val="B1Mainbody"/>
              <w:numPr>
                <w:ilvl w:val="0"/>
                <w:numId w:val="20"/>
              </w:numPr>
              <w:rPr>
                <w:rFonts w:cstheme="majorHAnsi"/>
                <w:lang w:val="es-ES"/>
              </w:rPr>
            </w:pPr>
            <w:r w:rsidRPr="00252B2D">
              <w:rPr>
                <w:rFonts w:cstheme="majorHAnsi"/>
                <w:lang w:val="es-ES_tradnl"/>
              </w:rPr>
              <w:t xml:space="preserve">El pueblo está comprometido con una estrategia de transformación, fomentando la innovación en su visión turística, su enfoque y los productos que ofrece. </w:t>
            </w:r>
          </w:p>
        </w:tc>
      </w:tr>
      <w:tr w:rsidR="00AD5713" w:rsidRPr="00174E57" w14:paraId="6FE575D3" w14:textId="77777777" w:rsidTr="00AE2F29">
        <w:tc>
          <w:tcPr>
            <w:tcW w:w="7508" w:type="dxa"/>
          </w:tcPr>
          <w:p w14:paraId="4514B84F" w14:textId="602A6908" w:rsidR="00AD5713" w:rsidRPr="00AD5713" w:rsidRDefault="00AD5713" w:rsidP="00AD5713">
            <w:pPr>
              <w:pStyle w:val="B1Mainbody"/>
              <w:rPr>
                <w:lang w:val="es-ES"/>
              </w:rPr>
            </w:pPr>
            <w:r w:rsidRPr="00252B2D">
              <w:rPr>
                <w:lang w:val="es-ES_tradnl"/>
              </w:rPr>
              <w:lastRenderedPageBreak/>
              <w:t>3.6.1. Describa el potencial de mercado y el turismo del pueblo. Describa las políticas, medidas e iniciativas principales que ilustr</w:t>
            </w:r>
            <w:r>
              <w:rPr>
                <w:lang w:val="es-ES_tradnl"/>
              </w:rPr>
              <w:t>e</w:t>
            </w:r>
            <w:r w:rsidRPr="00252B2D">
              <w:rPr>
                <w:lang w:val="es-ES_tradnl"/>
              </w:rPr>
              <w:t>n de qué forma el pueblo está comprometido con la mejora de la cadena de valor del turismo y la competitividad del destino en ámbitos relacionados con el acceso a los mercados, el marketing y la promoción, la innovación, el desarrollo de productos y la calidad * (máximo 300 palabras)</w:t>
            </w:r>
          </w:p>
        </w:tc>
        <w:tc>
          <w:tcPr>
            <w:tcW w:w="1508" w:type="dxa"/>
          </w:tcPr>
          <w:p w14:paraId="46EF92F4" w14:textId="2E670C58" w:rsidR="00AD5713" w:rsidRPr="00174E57" w:rsidRDefault="00AD5713" w:rsidP="00AD5713">
            <w:pPr>
              <w:pStyle w:val="B1Mainbody"/>
            </w:pPr>
            <w:r w:rsidRPr="00252B2D">
              <w:rPr>
                <w:lang w:val="es-ES_tradnl"/>
              </w:rPr>
              <w:t xml:space="preserve">Pregunta abierta </w:t>
            </w:r>
          </w:p>
        </w:tc>
      </w:tr>
      <w:tr w:rsidR="00AD5713" w:rsidRPr="00174E57" w14:paraId="18B508C3" w14:textId="77777777" w:rsidTr="00AE2F29">
        <w:tc>
          <w:tcPr>
            <w:tcW w:w="7508" w:type="dxa"/>
            <w:tcBorders>
              <w:bottom w:val="single" w:sz="4" w:space="0" w:color="auto"/>
            </w:tcBorders>
          </w:tcPr>
          <w:p w14:paraId="50E62207" w14:textId="438B581C" w:rsidR="00AD5713" w:rsidRPr="00AD5713" w:rsidRDefault="00AD5713" w:rsidP="00AD5713">
            <w:pPr>
              <w:pStyle w:val="B1Mainbody"/>
              <w:rPr>
                <w:i/>
                <w:iCs/>
                <w:lang w:val="es-ES"/>
              </w:rPr>
            </w:pPr>
            <w:r w:rsidRPr="00252B2D">
              <w:rPr>
                <w:lang w:val="es-ES_tradnl"/>
              </w:rPr>
              <w:t>3.6.2.</w:t>
            </w:r>
            <w:r w:rsidRPr="00252B2D">
              <w:rPr>
                <w:i/>
                <w:lang w:val="es-ES_tradnl"/>
              </w:rPr>
              <w:t xml:space="preserve"> </w:t>
            </w:r>
            <w:r w:rsidRPr="00252B2D">
              <w:rPr>
                <w:lang w:val="es-ES_tradnl"/>
              </w:rPr>
              <w:t xml:space="preserve">Incluya un máximo de 2 documentos justificativos de interés, tales como enlaces, documentos oficiales, presentaciones, folletos, material de comunicación, fotografías o vídeos, etc. </w:t>
            </w:r>
          </w:p>
        </w:tc>
        <w:tc>
          <w:tcPr>
            <w:tcW w:w="1508" w:type="dxa"/>
            <w:tcBorders>
              <w:bottom w:val="single" w:sz="4" w:space="0" w:color="auto"/>
            </w:tcBorders>
          </w:tcPr>
          <w:p w14:paraId="08BA1504" w14:textId="77777777" w:rsidR="00AD5713" w:rsidRPr="00252B2D" w:rsidRDefault="00AD5713" w:rsidP="00AD5713">
            <w:pPr>
              <w:pStyle w:val="B1Mainbody"/>
              <w:rPr>
                <w:lang w:val="es-ES_tradnl"/>
              </w:rPr>
            </w:pPr>
            <w:r w:rsidRPr="00252B2D">
              <w:rPr>
                <w:lang w:val="es-ES_tradnl"/>
              </w:rPr>
              <w:t xml:space="preserve">•Archivos  </w:t>
            </w:r>
          </w:p>
          <w:p w14:paraId="49673DA7" w14:textId="65C4E90E" w:rsidR="00AD5713" w:rsidRPr="00174E57" w:rsidRDefault="00AD5713" w:rsidP="00AD5713">
            <w:pPr>
              <w:pStyle w:val="B1Mainbody"/>
            </w:pPr>
            <w:r w:rsidRPr="00252B2D">
              <w:rPr>
                <w:lang w:val="es-ES_tradnl"/>
              </w:rPr>
              <w:t xml:space="preserve">•Enlaces de interés </w:t>
            </w:r>
          </w:p>
        </w:tc>
      </w:tr>
      <w:tr w:rsidR="0042461F" w:rsidRPr="005203D7" w14:paraId="0E4ED931" w14:textId="77777777" w:rsidTr="00973738">
        <w:tc>
          <w:tcPr>
            <w:tcW w:w="9016" w:type="dxa"/>
            <w:gridSpan w:val="2"/>
            <w:tcBorders>
              <w:bottom w:val="nil"/>
            </w:tcBorders>
            <w:shd w:val="clear" w:color="auto" w:fill="F2F2F2" w:themeFill="background1" w:themeFillShade="F2"/>
          </w:tcPr>
          <w:p w14:paraId="373BDB0A" w14:textId="7FEAFCE6" w:rsidR="0042461F" w:rsidRPr="0042461F" w:rsidRDefault="0042461F" w:rsidP="0042461F">
            <w:pPr>
              <w:pStyle w:val="Style2"/>
              <w:rPr>
                <w:lang w:val="es-ES"/>
              </w:rPr>
            </w:pPr>
            <w:r w:rsidRPr="00252B2D">
              <w:rPr>
                <w:lang w:val="es-ES_tradnl"/>
              </w:rPr>
              <w:t>3.7. Gobernanza y priorización del turismo ​</w:t>
            </w:r>
          </w:p>
        </w:tc>
      </w:tr>
      <w:tr w:rsidR="0042461F" w:rsidRPr="00FC63C3" w14:paraId="6A416499" w14:textId="77777777" w:rsidTr="00973738">
        <w:tc>
          <w:tcPr>
            <w:tcW w:w="9016" w:type="dxa"/>
            <w:gridSpan w:val="2"/>
            <w:tcBorders>
              <w:top w:val="nil"/>
              <w:bottom w:val="nil"/>
            </w:tcBorders>
            <w:shd w:val="clear" w:color="auto" w:fill="F2F2F2" w:themeFill="background1" w:themeFillShade="F2"/>
          </w:tcPr>
          <w:p w14:paraId="4295072F" w14:textId="74145873" w:rsidR="0042461F" w:rsidRPr="00973738" w:rsidRDefault="0042461F" w:rsidP="0042461F">
            <w:pPr>
              <w:pStyle w:val="B1Mainbody"/>
              <w:rPr>
                <w:rFonts w:cstheme="majorHAnsi"/>
              </w:rPr>
            </w:pPr>
            <w:r w:rsidRPr="00252B2D">
              <w:rPr>
                <w:rFonts w:cstheme="majorHAnsi"/>
                <w:lang w:val="es-ES_tradnl"/>
              </w:rPr>
              <w:t xml:space="preserve">El pueblo está comprometido con hacer del turismo un pilar estratégico para el desarrollo rural. Promueve además un modelo de gobernanza basado en alianzas público-privadas, cooperación con otros niveles administrativos y participación de la comunidad en la planificación y el desarrollo del turismo. </w:t>
            </w:r>
            <w:r w:rsidRPr="00252B2D">
              <w:rPr>
                <w:lang w:val="es-ES_tradnl"/>
              </w:rPr>
              <w:t xml:space="preserve">Se pueden incluir aspectos tales como: </w:t>
            </w:r>
          </w:p>
        </w:tc>
      </w:tr>
      <w:tr w:rsidR="0042461F" w:rsidRPr="005203D7" w14:paraId="057B01A3" w14:textId="77777777" w:rsidTr="00973738">
        <w:tc>
          <w:tcPr>
            <w:tcW w:w="9016" w:type="dxa"/>
            <w:gridSpan w:val="2"/>
            <w:tcBorders>
              <w:top w:val="nil"/>
            </w:tcBorders>
            <w:shd w:val="clear" w:color="auto" w:fill="F2F2F2" w:themeFill="background1" w:themeFillShade="F2"/>
            <w:vAlign w:val="center"/>
          </w:tcPr>
          <w:p w14:paraId="3FB65A67" w14:textId="77777777" w:rsidR="0042461F" w:rsidRPr="00252B2D" w:rsidRDefault="0042461F" w:rsidP="0042461F">
            <w:pPr>
              <w:pStyle w:val="B1Mainbody"/>
              <w:numPr>
                <w:ilvl w:val="0"/>
                <w:numId w:val="21"/>
              </w:numPr>
              <w:rPr>
                <w:rFonts w:cstheme="majorHAnsi"/>
                <w:lang w:val="es-ES_tradnl"/>
              </w:rPr>
            </w:pPr>
            <w:r w:rsidRPr="00252B2D">
              <w:rPr>
                <w:rFonts w:cstheme="majorHAnsi"/>
                <w:lang w:val="es-ES_tradnl"/>
              </w:rPr>
              <w:t xml:space="preserve">El pueblo tiene una estructura específica para el desarrollo y la gestión del turismo (pública, privada o público-privada). </w:t>
            </w:r>
          </w:p>
          <w:p w14:paraId="51B6E6A7" w14:textId="77777777" w:rsidR="0042461F" w:rsidRPr="00252B2D" w:rsidRDefault="0042461F" w:rsidP="0042461F">
            <w:pPr>
              <w:pStyle w:val="B1Mainbody"/>
              <w:numPr>
                <w:ilvl w:val="0"/>
                <w:numId w:val="21"/>
              </w:numPr>
              <w:rPr>
                <w:rFonts w:cstheme="majorHAnsi"/>
                <w:lang w:val="es-ES_tradnl"/>
              </w:rPr>
            </w:pPr>
            <w:r w:rsidRPr="00252B2D">
              <w:rPr>
                <w:rFonts w:cstheme="majorHAnsi"/>
                <w:lang w:val="es-ES_tradnl"/>
              </w:rPr>
              <w:t xml:space="preserve">El pueblo difunde o promueve políticas, medidas e iniciativas para potenciar la cooperación entre el sector público y el privado. </w:t>
            </w:r>
          </w:p>
          <w:p w14:paraId="70BB6836" w14:textId="77777777" w:rsidR="0042461F" w:rsidRPr="00252B2D" w:rsidRDefault="0042461F" w:rsidP="0042461F">
            <w:pPr>
              <w:pStyle w:val="B1Mainbody"/>
              <w:numPr>
                <w:ilvl w:val="0"/>
                <w:numId w:val="21"/>
              </w:numPr>
              <w:rPr>
                <w:rFonts w:cstheme="majorHAnsi"/>
                <w:lang w:val="es-ES_tradnl"/>
              </w:rPr>
            </w:pPr>
            <w:r w:rsidRPr="00252B2D">
              <w:rPr>
                <w:rFonts w:cstheme="majorHAnsi"/>
                <w:lang w:val="es-ES_tradnl"/>
              </w:rPr>
              <w:t xml:space="preserve">El pueblo forma parte del plan, los programas o los mecanismos turísticos nacionales o regionales y promueve la coordinación entre distintos niveles administrativos. </w:t>
            </w:r>
          </w:p>
          <w:p w14:paraId="6099CDC3" w14:textId="77777777" w:rsidR="0042461F" w:rsidRPr="00252B2D" w:rsidRDefault="0042461F" w:rsidP="0042461F">
            <w:pPr>
              <w:pStyle w:val="B1Mainbody"/>
              <w:numPr>
                <w:ilvl w:val="0"/>
                <w:numId w:val="21"/>
              </w:numPr>
              <w:rPr>
                <w:rFonts w:cstheme="majorHAnsi"/>
                <w:lang w:val="es-ES_tradnl"/>
              </w:rPr>
            </w:pPr>
            <w:r w:rsidRPr="00252B2D">
              <w:rPr>
                <w:rFonts w:cstheme="majorHAnsi"/>
                <w:lang w:val="es-ES_tradnl"/>
              </w:rPr>
              <w:t xml:space="preserve">El pueblo difunde o promueve políticas, medidas e iniciativas que apoyan la </w:t>
            </w:r>
            <w:r w:rsidRPr="00252B2D">
              <w:rPr>
                <w:rFonts w:cstheme="majorHAnsi"/>
                <w:lang w:val="es-ES_tradnl"/>
              </w:rPr>
              <w:lastRenderedPageBreak/>
              <w:t xml:space="preserve">participación de los residentes en la planificación y el desarrollo del turismo. El pueblo ha implementado medidas que contribuyen al bienestar y la satisfacción de la población local. </w:t>
            </w:r>
          </w:p>
          <w:p w14:paraId="07778C48" w14:textId="77777777" w:rsidR="0042461F" w:rsidRPr="00252B2D" w:rsidRDefault="0042461F" w:rsidP="0042461F">
            <w:pPr>
              <w:pStyle w:val="B1Mainbody"/>
              <w:numPr>
                <w:ilvl w:val="0"/>
                <w:numId w:val="21"/>
              </w:numPr>
              <w:rPr>
                <w:rFonts w:cstheme="majorHAnsi"/>
                <w:lang w:val="es-ES_tradnl"/>
              </w:rPr>
            </w:pPr>
            <w:r w:rsidRPr="00252B2D">
              <w:rPr>
                <w:rFonts w:cstheme="majorHAnsi"/>
                <w:lang w:val="es-ES_tradnl"/>
              </w:rPr>
              <w:t xml:space="preserve">El pueblo difunde o promueve políticas, medidas e iniciativas en favor de la sensibilización de la comunidad respecto al turismo. </w:t>
            </w:r>
          </w:p>
          <w:p w14:paraId="0D1BFB0E" w14:textId="3918F4F1" w:rsidR="0042461F" w:rsidRPr="00062470" w:rsidRDefault="0042461F" w:rsidP="00062470">
            <w:pPr>
              <w:pStyle w:val="B1Mainbody"/>
              <w:numPr>
                <w:ilvl w:val="0"/>
                <w:numId w:val="21"/>
              </w:numPr>
              <w:rPr>
                <w:rFonts w:cstheme="majorHAnsi"/>
                <w:lang w:val="es-ES_tradnl"/>
              </w:rPr>
            </w:pPr>
            <w:r w:rsidRPr="00252B2D">
              <w:rPr>
                <w:rFonts w:cstheme="majorHAnsi"/>
                <w:lang w:val="es-ES_tradnl"/>
              </w:rPr>
              <w:t>El pueblo difunde o promueve vínculos y alianzas entre el mundo rural y el urbano y reconoce la fuerte interacción con los destinos urbanos como socios clave de su desarrollo turístico.</w:t>
            </w:r>
          </w:p>
        </w:tc>
      </w:tr>
      <w:tr w:rsidR="00B41B29" w:rsidRPr="00174E57" w14:paraId="67D6C426" w14:textId="77777777" w:rsidTr="00AE2F29">
        <w:tc>
          <w:tcPr>
            <w:tcW w:w="7508" w:type="dxa"/>
          </w:tcPr>
          <w:p w14:paraId="53D4E214" w14:textId="4109D3F4" w:rsidR="00B41B29" w:rsidRPr="00B41B29" w:rsidRDefault="00B41B29" w:rsidP="00B41B29">
            <w:pPr>
              <w:pStyle w:val="B1Mainbody"/>
              <w:rPr>
                <w:lang w:val="es-ES"/>
              </w:rPr>
            </w:pPr>
            <w:r w:rsidRPr="00252B2D">
              <w:rPr>
                <w:lang w:val="es-ES_tradnl"/>
              </w:rPr>
              <w:lastRenderedPageBreak/>
              <w:t>3.7.1. Describa las políticas, medidas e iniciativas de interés que ilustren de qué forma el pueblo tiene el compromiso de hacer del turismo un pilar estratégico para el desarrollo rural y cómo promueve el pueblo un modelo de gobernanza basado en alianzas público-privadas, cooperación con otros niveles administrativos y participación de la comunidad en la planificación y el desarrollo del turismo * (máximo 300 palabras)</w:t>
            </w:r>
          </w:p>
        </w:tc>
        <w:tc>
          <w:tcPr>
            <w:tcW w:w="1508" w:type="dxa"/>
          </w:tcPr>
          <w:p w14:paraId="28F205D7" w14:textId="122F57A2" w:rsidR="00B41B29" w:rsidRPr="00174E57" w:rsidRDefault="00B41B29" w:rsidP="00B41B29">
            <w:pPr>
              <w:pStyle w:val="B1Mainbody"/>
            </w:pPr>
            <w:r w:rsidRPr="00252B2D">
              <w:rPr>
                <w:lang w:val="es-ES_tradnl"/>
              </w:rPr>
              <w:t xml:space="preserve">Pregunta abierta </w:t>
            </w:r>
          </w:p>
        </w:tc>
      </w:tr>
      <w:tr w:rsidR="00B41B29" w:rsidRPr="00174E57" w14:paraId="3F192F9C" w14:textId="77777777" w:rsidTr="00AE2F29">
        <w:tc>
          <w:tcPr>
            <w:tcW w:w="7508" w:type="dxa"/>
            <w:tcBorders>
              <w:bottom w:val="single" w:sz="4" w:space="0" w:color="auto"/>
            </w:tcBorders>
          </w:tcPr>
          <w:p w14:paraId="352FC4BD" w14:textId="17B44D12" w:rsidR="00B41B29" w:rsidRPr="00B41B29" w:rsidRDefault="00B41B29" w:rsidP="00B41B29">
            <w:pPr>
              <w:pStyle w:val="B1Mainbody"/>
              <w:rPr>
                <w:lang w:val="es-ES"/>
              </w:rPr>
            </w:pPr>
            <w:r w:rsidRPr="00252B2D">
              <w:rPr>
                <w:lang w:val="es-ES_tradnl"/>
              </w:rPr>
              <w:t xml:space="preserve">3.7.2. Incluya un máximo de 2 documentos justificativos de interés, tales como enlaces, documentos oficiales, presentaciones, folletos, material de comunicación, fotografías o vídeos, etc. </w:t>
            </w:r>
          </w:p>
        </w:tc>
        <w:tc>
          <w:tcPr>
            <w:tcW w:w="1508" w:type="dxa"/>
            <w:tcBorders>
              <w:bottom w:val="single" w:sz="4" w:space="0" w:color="auto"/>
            </w:tcBorders>
          </w:tcPr>
          <w:p w14:paraId="66696028" w14:textId="77777777" w:rsidR="00B41B29" w:rsidRPr="00252B2D" w:rsidRDefault="00B41B29" w:rsidP="00B41B29">
            <w:pPr>
              <w:pStyle w:val="B1Mainbody"/>
              <w:rPr>
                <w:lang w:val="es-ES_tradnl"/>
              </w:rPr>
            </w:pPr>
            <w:r w:rsidRPr="00252B2D">
              <w:rPr>
                <w:lang w:val="es-ES_tradnl"/>
              </w:rPr>
              <w:t xml:space="preserve">•Archivos  </w:t>
            </w:r>
          </w:p>
          <w:p w14:paraId="589DF6FD" w14:textId="739AC75A" w:rsidR="00B41B29" w:rsidRPr="00174E57" w:rsidRDefault="00B41B29" w:rsidP="00B41B29">
            <w:pPr>
              <w:pStyle w:val="B1Mainbody"/>
            </w:pPr>
            <w:r w:rsidRPr="00252B2D">
              <w:rPr>
                <w:lang w:val="es-ES_tradnl"/>
              </w:rPr>
              <w:t xml:space="preserve">•Enlaces de interés </w:t>
            </w:r>
          </w:p>
        </w:tc>
      </w:tr>
      <w:tr w:rsidR="00B41B29" w:rsidRPr="00FC63C3" w14:paraId="676ED9DC" w14:textId="77777777" w:rsidTr="00973738">
        <w:tc>
          <w:tcPr>
            <w:tcW w:w="9016" w:type="dxa"/>
            <w:gridSpan w:val="2"/>
            <w:tcBorders>
              <w:bottom w:val="nil"/>
            </w:tcBorders>
            <w:shd w:val="clear" w:color="auto" w:fill="F2F2F2" w:themeFill="background1" w:themeFillShade="F2"/>
          </w:tcPr>
          <w:p w14:paraId="0D9D5266" w14:textId="7F20710C" w:rsidR="00B41B29" w:rsidRPr="00FC63C3" w:rsidRDefault="00B41B29" w:rsidP="00B41B29">
            <w:pPr>
              <w:pStyle w:val="Style2"/>
            </w:pPr>
            <w:r w:rsidRPr="00252B2D">
              <w:rPr>
                <w:lang w:val="es-ES_tradnl"/>
              </w:rPr>
              <w:t>3.8. Infraestructura y conectividad ​</w:t>
            </w:r>
          </w:p>
        </w:tc>
      </w:tr>
      <w:tr w:rsidR="00B41B29" w:rsidRPr="00FC63C3" w14:paraId="3B723092" w14:textId="77777777" w:rsidTr="00973738">
        <w:tc>
          <w:tcPr>
            <w:tcW w:w="9016" w:type="dxa"/>
            <w:gridSpan w:val="2"/>
            <w:tcBorders>
              <w:top w:val="nil"/>
              <w:bottom w:val="nil"/>
            </w:tcBorders>
            <w:shd w:val="clear" w:color="auto" w:fill="F2F2F2" w:themeFill="background1" w:themeFillShade="F2"/>
          </w:tcPr>
          <w:p w14:paraId="3ECF8D72" w14:textId="34AA7B52" w:rsidR="00B41B29" w:rsidRPr="00973738" w:rsidRDefault="00B41B29" w:rsidP="00B41B29">
            <w:pPr>
              <w:pStyle w:val="B1Mainbody"/>
              <w:rPr>
                <w:rFonts w:cstheme="majorHAnsi"/>
              </w:rPr>
            </w:pPr>
            <w:r w:rsidRPr="00252B2D">
              <w:rPr>
                <w:rFonts w:cstheme="majorHAnsi"/>
                <w:lang w:val="es-ES_tradnl"/>
              </w:rPr>
              <w:t xml:space="preserve">El pueblo tiene una infraestructura de calidad para facilitar el acceso y las comunicaciones que contribuye al bienestar de las comunidades rurales, al desarrollo empresarial y a la experiencia de los visitantes. </w:t>
            </w:r>
            <w:r w:rsidRPr="00252B2D">
              <w:rPr>
                <w:lang w:val="es-ES_tradnl"/>
              </w:rPr>
              <w:t xml:space="preserve">Se pueden incluir aspectos tales como: </w:t>
            </w:r>
          </w:p>
        </w:tc>
      </w:tr>
      <w:tr w:rsidR="00B41B29" w:rsidRPr="005203D7" w14:paraId="3716B4B9" w14:textId="77777777" w:rsidTr="00973738">
        <w:tc>
          <w:tcPr>
            <w:tcW w:w="9016" w:type="dxa"/>
            <w:gridSpan w:val="2"/>
            <w:tcBorders>
              <w:top w:val="nil"/>
            </w:tcBorders>
            <w:shd w:val="clear" w:color="auto" w:fill="F2F2F2" w:themeFill="background1" w:themeFillShade="F2"/>
            <w:vAlign w:val="center"/>
          </w:tcPr>
          <w:p w14:paraId="2698C4E6" w14:textId="77777777" w:rsidR="00B41B29" w:rsidRPr="00252B2D" w:rsidRDefault="00B41B29" w:rsidP="00B41B29">
            <w:pPr>
              <w:pStyle w:val="B1Mainbody"/>
              <w:numPr>
                <w:ilvl w:val="0"/>
                <w:numId w:val="22"/>
              </w:numPr>
              <w:rPr>
                <w:rFonts w:cstheme="majorHAnsi"/>
                <w:lang w:val="es-ES_tradnl"/>
              </w:rPr>
            </w:pPr>
            <w:r w:rsidRPr="00252B2D">
              <w:rPr>
                <w:rFonts w:cstheme="majorHAnsi"/>
                <w:lang w:val="es-ES_tradnl"/>
              </w:rPr>
              <w:t xml:space="preserve">El pueblo tiene infraestructura de transporte para facilitar la conectividad. </w:t>
            </w:r>
          </w:p>
          <w:p w14:paraId="4DC67EB9" w14:textId="77777777" w:rsidR="00B41B29" w:rsidRPr="00252B2D" w:rsidRDefault="00B41B29" w:rsidP="00B41B29">
            <w:pPr>
              <w:pStyle w:val="B1Mainbody"/>
              <w:numPr>
                <w:ilvl w:val="0"/>
                <w:numId w:val="22"/>
              </w:numPr>
              <w:rPr>
                <w:rFonts w:cstheme="majorHAnsi"/>
                <w:lang w:val="es-ES_tradnl"/>
              </w:rPr>
            </w:pPr>
            <w:r w:rsidRPr="00252B2D">
              <w:rPr>
                <w:rFonts w:cstheme="majorHAnsi"/>
                <w:lang w:val="es-ES_tradnl"/>
              </w:rPr>
              <w:t>El pueblo tiene comunicaciones adecuadas e infraestructura digital.</w:t>
            </w:r>
          </w:p>
          <w:p w14:paraId="56849360" w14:textId="52F870DF" w:rsidR="00B41B29" w:rsidRPr="00B41B29" w:rsidRDefault="00B41B29" w:rsidP="00B41B29">
            <w:pPr>
              <w:pStyle w:val="B1Mainbody"/>
              <w:numPr>
                <w:ilvl w:val="0"/>
                <w:numId w:val="22"/>
              </w:numPr>
              <w:rPr>
                <w:rFonts w:cstheme="majorHAnsi"/>
                <w:lang w:val="es-ES"/>
              </w:rPr>
            </w:pPr>
            <w:r w:rsidRPr="00252B2D">
              <w:rPr>
                <w:rFonts w:cstheme="majorHAnsi"/>
                <w:lang w:val="es-ES_tradnl"/>
              </w:rPr>
              <w:t xml:space="preserve">El pueblo tiene cobertura </w:t>
            </w:r>
            <w:r>
              <w:rPr>
                <w:rFonts w:cstheme="majorHAnsi"/>
                <w:lang w:val="es-ES_tradnl"/>
              </w:rPr>
              <w:t>de</w:t>
            </w:r>
            <w:r w:rsidRPr="00252B2D">
              <w:rPr>
                <w:rFonts w:cstheme="majorHAnsi"/>
                <w:lang w:val="es-ES_tradnl"/>
              </w:rPr>
              <w:t xml:space="preserve"> pagos electrónicos </w:t>
            </w:r>
            <w:r>
              <w:rPr>
                <w:rFonts w:cstheme="majorHAnsi"/>
                <w:lang w:val="es-ES_tradnl"/>
              </w:rPr>
              <w:t>para</w:t>
            </w:r>
            <w:r w:rsidRPr="00252B2D">
              <w:rPr>
                <w:rFonts w:cstheme="majorHAnsi"/>
                <w:lang w:val="es-ES_tradnl"/>
              </w:rPr>
              <w:t xml:space="preserve"> los proveedores de servicios turísticos. </w:t>
            </w:r>
          </w:p>
        </w:tc>
      </w:tr>
      <w:tr w:rsidR="00B41B29" w:rsidRPr="00174E57" w14:paraId="10AD90DE" w14:textId="77777777" w:rsidTr="00AE2F29">
        <w:tc>
          <w:tcPr>
            <w:tcW w:w="7508" w:type="dxa"/>
          </w:tcPr>
          <w:p w14:paraId="4E7217BD" w14:textId="6127836E" w:rsidR="00B41B29" w:rsidRPr="00B41B29" w:rsidRDefault="00B41B29" w:rsidP="00B41B29">
            <w:pPr>
              <w:pStyle w:val="B1Mainbody"/>
              <w:rPr>
                <w:lang w:val="es-ES"/>
              </w:rPr>
            </w:pPr>
            <w:r w:rsidRPr="00252B2D">
              <w:rPr>
                <w:lang w:val="es-ES_tradnl"/>
              </w:rPr>
              <w:t xml:space="preserve">3.8.1. Describa la infraestructura del pueblo y cómo facilita el acceso y la comunicación para mejorar el bienestar de las comunidades rurales, el desarrollo de empresas y la experiencia de los visitantes * (máximo 300 palabras) </w:t>
            </w:r>
          </w:p>
        </w:tc>
        <w:tc>
          <w:tcPr>
            <w:tcW w:w="1508" w:type="dxa"/>
          </w:tcPr>
          <w:p w14:paraId="0A058435" w14:textId="0036F13A" w:rsidR="00B41B29" w:rsidRPr="00174E57" w:rsidRDefault="00B41B29" w:rsidP="00B41B29">
            <w:pPr>
              <w:pStyle w:val="B1Mainbody"/>
            </w:pPr>
            <w:r w:rsidRPr="00252B2D">
              <w:rPr>
                <w:lang w:val="es-ES_tradnl"/>
              </w:rPr>
              <w:t xml:space="preserve">Pregunta abierta </w:t>
            </w:r>
          </w:p>
        </w:tc>
      </w:tr>
      <w:tr w:rsidR="00B41B29" w:rsidRPr="00174E57" w14:paraId="5B68E6B2" w14:textId="77777777" w:rsidTr="00AE2F29">
        <w:tc>
          <w:tcPr>
            <w:tcW w:w="7508" w:type="dxa"/>
            <w:tcBorders>
              <w:bottom w:val="single" w:sz="4" w:space="0" w:color="auto"/>
            </w:tcBorders>
          </w:tcPr>
          <w:p w14:paraId="6D9B3D2F" w14:textId="25B03D7D" w:rsidR="00B41B29" w:rsidRPr="00B41B29" w:rsidRDefault="00B41B29" w:rsidP="00B41B29">
            <w:pPr>
              <w:pStyle w:val="B1Mainbody"/>
              <w:rPr>
                <w:lang w:val="es-ES"/>
              </w:rPr>
            </w:pPr>
            <w:r w:rsidRPr="00252B2D">
              <w:rPr>
                <w:lang w:val="es-ES_tradnl"/>
              </w:rPr>
              <w:t xml:space="preserve">3.8.2. Incluya un máximo de 2 documentos justificativos de interés, tales como enlaces, documentos oficiales, presentaciones, folletos, material de comunicación, fotografías o vídeos, etc. </w:t>
            </w:r>
          </w:p>
        </w:tc>
        <w:tc>
          <w:tcPr>
            <w:tcW w:w="1508" w:type="dxa"/>
            <w:tcBorders>
              <w:bottom w:val="single" w:sz="4" w:space="0" w:color="auto"/>
            </w:tcBorders>
          </w:tcPr>
          <w:p w14:paraId="58A42222" w14:textId="77777777" w:rsidR="00B41B29" w:rsidRPr="00252B2D" w:rsidRDefault="00B41B29" w:rsidP="00B41B29">
            <w:pPr>
              <w:pStyle w:val="B1Mainbody"/>
              <w:rPr>
                <w:lang w:val="es-ES_tradnl"/>
              </w:rPr>
            </w:pPr>
            <w:r w:rsidRPr="00252B2D">
              <w:rPr>
                <w:lang w:val="es-ES_tradnl"/>
              </w:rPr>
              <w:t xml:space="preserve">  •Archivos</w:t>
            </w:r>
          </w:p>
          <w:p w14:paraId="14B769F7" w14:textId="2BBE6093" w:rsidR="00B41B29" w:rsidRPr="00174E57" w:rsidRDefault="00B41B29" w:rsidP="00B41B29">
            <w:pPr>
              <w:pStyle w:val="B1Mainbody"/>
            </w:pPr>
            <w:r w:rsidRPr="00252B2D">
              <w:rPr>
                <w:lang w:val="es-ES_tradnl"/>
              </w:rPr>
              <w:t xml:space="preserve">•Enlaces de interés </w:t>
            </w:r>
          </w:p>
        </w:tc>
      </w:tr>
      <w:tr w:rsidR="00B41B29" w:rsidRPr="00FC63C3" w14:paraId="54ADCD06" w14:textId="77777777" w:rsidTr="00973738">
        <w:tc>
          <w:tcPr>
            <w:tcW w:w="9016" w:type="dxa"/>
            <w:gridSpan w:val="2"/>
            <w:tcBorders>
              <w:bottom w:val="nil"/>
            </w:tcBorders>
            <w:shd w:val="clear" w:color="auto" w:fill="F2F2F2" w:themeFill="background1" w:themeFillShade="F2"/>
          </w:tcPr>
          <w:p w14:paraId="28C97C2F" w14:textId="1F4778B8" w:rsidR="00B41B29" w:rsidRPr="00FC63C3" w:rsidRDefault="00B41B29" w:rsidP="00B41B29">
            <w:pPr>
              <w:pStyle w:val="Style2"/>
            </w:pPr>
            <w:r w:rsidRPr="00252B2D">
              <w:rPr>
                <w:lang w:val="es-ES_tradnl"/>
              </w:rPr>
              <w:t>3.9. Salud y seguridad</w:t>
            </w:r>
          </w:p>
        </w:tc>
      </w:tr>
      <w:tr w:rsidR="00B41B29" w:rsidRPr="00FC63C3" w14:paraId="3EDDAF0C" w14:textId="77777777" w:rsidTr="00973738">
        <w:tc>
          <w:tcPr>
            <w:tcW w:w="9016" w:type="dxa"/>
            <w:gridSpan w:val="2"/>
            <w:tcBorders>
              <w:top w:val="nil"/>
              <w:bottom w:val="nil"/>
            </w:tcBorders>
            <w:shd w:val="clear" w:color="auto" w:fill="F2F2F2" w:themeFill="background1" w:themeFillShade="F2"/>
          </w:tcPr>
          <w:p w14:paraId="381954F9" w14:textId="50F5BD61" w:rsidR="00B41B29" w:rsidRPr="00973738" w:rsidRDefault="00B41B29" w:rsidP="00B41B29">
            <w:pPr>
              <w:pStyle w:val="B1Mainbody"/>
              <w:rPr>
                <w:rFonts w:cstheme="majorHAnsi"/>
              </w:rPr>
            </w:pPr>
            <w:r w:rsidRPr="00252B2D">
              <w:rPr>
                <w:rFonts w:cstheme="majorHAnsi"/>
                <w:lang w:val="es-ES_tradnl"/>
              </w:rPr>
              <w:lastRenderedPageBreak/>
              <w:t xml:space="preserve">El pueblo tiene sistemas de salud y seguridad para cuidar de los residentes y de los turistas. </w:t>
            </w:r>
            <w:r w:rsidRPr="00252B2D">
              <w:rPr>
                <w:lang w:val="es-ES_tradnl"/>
              </w:rPr>
              <w:t xml:space="preserve">Se pueden incluir aspectos tales como: </w:t>
            </w:r>
          </w:p>
        </w:tc>
      </w:tr>
      <w:tr w:rsidR="00B41B29" w:rsidRPr="005203D7" w14:paraId="7638986F" w14:textId="77777777" w:rsidTr="00973738">
        <w:tc>
          <w:tcPr>
            <w:tcW w:w="9016" w:type="dxa"/>
            <w:gridSpan w:val="2"/>
            <w:tcBorders>
              <w:top w:val="nil"/>
            </w:tcBorders>
            <w:shd w:val="clear" w:color="auto" w:fill="F2F2F2" w:themeFill="background1" w:themeFillShade="F2"/>
            <w:vAlign w:val="center"/>
          </w:tcPr>
          <w:p w14:paraId="05490BC7" w14:textId="77777777" w:rsidR="00B41B29" w:rsidRPr="00252B2D" w:rsidRDefault="00B41B29" w:rsidP="00B41B29">
            <w:pPr>
              <w:pStyle w:val="B1Mainbody"/>
              <w:numPr>
                <w:ilvl w:val="0"/>
                <w:numId w:val="23"/>
              </w:numPr>
              <w:rPr>
                <w:rFonts w:cstheme="majorHAnsi"/>
                <w:lang w:val="es-ES_tradnl"/>
              </w:rPr>
            </w:pPr>
            <w:r w:rsidRPr="00252B2D">
              <w:rPr>
                <w:rFonts w:cstheme="majorHAnsi"/>
                <w:lang w:val="es-ES_tradnl"/>
              </w:rPr>
              <w:t xml:space="preserve">El pueblo forma parte de un plan/sistema público de salud y seguridad. </w:t>
            </w:r>
          </w:p>
          <w:p w14:paraId="5E5585AB" w14:textId="77777777" w:rsidR="00B41B29" w:rsidRPr="00252B2D" w:rsidRDefault="00B41B29" w:rsidP="00B41B29">
            <w:pPr>
              <w:pStyle w:val="B1Mainbody"/>
              <w:numPr>
                <w:ilvl w:val="0"/>
                <w:numId w:val="23"/>
              </w:numPr>
              <w:rPr>
                <w:rFonts w:cstheme="majorHAnsi"/>
                <w:lang w:val="es-ES_tradnl"/>
              </w:rPr>
            </w:pPr>
            <w:r w:rsidRPr="00252B2D">
              <w:rPr>
                <w:rFonts w:cstheme="majorHAnsi"/>
                <w:lang w:val="es-ES_tradnl"/>
              </w:rPr>
              <w:t xml:space="preserve">El pueblo tiene o está cerca de servicios y proveedores de atención médica. </w:t>
            </w:r>
          </w:p>
          <w:p w14:paraId="1A4C251D" w14:textId="11F5C9B1" w:rsidR="00B41B29" w:rsidRPr="00B41B29" w:rsidRDefault="00B41B29" w:rsidP="00B41B29">
            <w:pPr>
              <w:pStyle w:val="B1Mainbody"/>
              <w:numPr>
                <w:ilvl w:val="0"/>
                <w:numId w:val="23"/>
              </w:numPr>
              <w:rPr>
                <w:rFonts w:cstheme="majorHAnsi"/>
                <w:lang w:val="es-ES"/>
              </w:rPr>
            </w:pPr>
            <w:r w:rsidRPr="00252B2D">
              <w:rPr>
                <w:rFonts w:cstheme="majorHAnsi"/>
                <w:lang w:val="es-ES_tradnl"/>
              </w:rPr>
              <w:t xml:space="preserve">En caso de vulnerabilidad a los desastres naturales, el pueblo tiene o forma parte de un plan de emergencia. </w:t>
            </w:r>
          </w:p>
        </w:tc>
      </w:tr>
      <w:tr w:rsidR="00B41B29" w14:paraId="42955C12" w14:textId="77777777" w:rsidTr="00AE2F29">
        <w:tc>
          <w:tcPr>
            <w:tcW w:w="7508" w:type="dxa"/>
          </w:tcPr>
          <w:p w14:paraId="2695BEA0" w14:textId="77777777" w:rsidR="00B41B29" w:rsidRPr="00252B2D" w:rsidRDefault="00B41B29" w:rsidP="00B41B29">
            <w:pPr>
              <w:pStyle w:val="B1Mainbody"/>
              <w:rPr>
                <w:lang w:val="es-ES_tradnl"/>
              </w:rPr>
            </w:pPr>
            <w:r w:rsidRPr="00252B2D">
              <w:rPr>
                <w:lang w:val="es-ES_tradnl"/>
              </w:rPr>
              <w:t xml:space="preserve">3.9.1. Describa los sistemas de salud y seguridad del pueblo para proteger a los residentes y a los turistas * (máximo 300 palabras). </w:t>
            </w:r>
          </w:p>
          <w:p w14:paraId="59624F36" w14:textId="77777777" w:rsidR="00B41B29" w:rsidRPr="00B41B29" w:rsidRDefault="00B41B29" w:rsidP="00B41B29">
            <w:pPr>
              <w:pStyle w:val="B1Mainbody"/>
              <w:rPr>
                <w:i/>
                <w:iCs/>
                <w:lang w:val="es-ES"/>
              </w:rPr>
            </w:pPr>
          </w:p>
        </w:tc>
        <w:tc>
          <w:tcPr>
            <w:tcW w:w="1508" w:type="dxa"/>
          </w:tcPr>
          <w:p w14:paraId="2B85AEF3" w14:textId="06E56B20" w:rsidR="00B41B29" w:rsidRDefault="00B41B29" w:rsidP="00B41B29">
            <w:pPr>
              <w:pStyle w:val="B1Mainbody"/>
            </w:pPr>
            <w:r w:rsidRPr="00252B2D">
              <w:rPr>
                <w:lang w:val="es-ES_tradnl"/>
              </w:rPr>
              <w:t xml:space="preserve">Pregunta abierta </w:t>
            </w:r>
          </w:p>
        </w:tc>
      </w:tr>
      <w:tr w:rsidR="00B41B29" w14:paraId="614DB84C" w14:textId="77777777" w:rsidTr="00AE2F29">
        <w:tc>
          <w:tcPr>
            <w:tcW w:w="7508" w:type="dxa"/>
          </w:tcPr>
          <w:p w14:paraId="76F9F66D" w14:textId="295A3220" w:rsidR="00B41B29" w:rsidRPr="00B41B29" w:rsidRDefault="00B41B29" w:rsidP="00B41B29">
            <w:pPr>
              <w:pStyle w:val="B1Mainbody"/>
              <w:rPr>
                <w:i/>
                <w:iCs/>
                <w:lang w:val="es-ES"/>
              </w:rPr>
            </w:pPr>
            <w:r w:rsidRPr="00252B2D">
              <w:rPr>
                <w:lang w:val="es-ES_tradnl"/>
              </w:rPr>
              <w:t xml:space="preserve">3.9.2. Incluya un máximo de 2 documentos justificativos de interés, tales como enlaces, documentos oficiales, presentaciones, folletos, material de comunicación, fotografías o vídeos, etc. </w:t>
            </w:r>
          </w:p>
        </w:tc>
        <w:tc>
          <w:tcPr>
            <w:tcW w:w="1508" w:type="dxa"/>
          </w:tcPr>
          <w:p w14:paraId="6AEF0357" w14:textId="77777777" w:rsidR="00B41B29" w:rsidRPr="00252B2D" w:rsidRDefault="00B41B29" w:rsidP="00B41B29">
            <w:pPr>
              <w:pStyle w:val="B1Mainbody"/>
              <w:rPr>
                <w:lang w:val="es-ES_tradnl"/>
              </w:rPr>
            </w:pPr>
            <w:r w:rsidRPr="00252B2D">
              <w:rPr>
                <w:lang w:val="es-ES_tradnl"/>
              </w:rPr>
              <w:t xml:space="preserve">•Archivos  </w:t>
            </w:r>
          </w:p>
          <w:p w14:paraId="4EB06CE0" w14:textId="6E601A49" w:rsidR="00B41B29" w:rsidRDefault="00B41B29" w:rsidP="00B41B29">
            <w:pPr>
              <w:pStyle w:val="B1Mainbody"/>
            </w:pPr>
            <w:r w:rsidRPr="00252B2D">
              <w:rPr>
                <w:lang w:val="es-ES_tradnl"/>
              </w:rPr>
              <w:t xml:space="preserve">•Enlaces de interés </w:t>
            </w:r>
          </w:p>
        </w:tc>
      </w:tr>
    </w:tbl>
    <w:p w14:paraId="4A9FE82D" w14:textId="4A710D3A" w:rsidR="00A16135" w:rsidRDefault="00A16135" w:rsidP="00A16135">
      <w:pPr>
        <w:pStyle w:val="B1Mainbody"/>
        <w:rPr>
          <w:lang w:val="en-GB"/>
        </w:rPr>
      </w:pPr>
    </w:p>
    <w:p w14:paraId="6E154CC0" w14:textId="3BF4A4EB" w:rsidR="00917477" w:rsidRPr="00A16135" w:rsidRDefault="00B41B29" w:rsidP="00917477">
      <w:pPr>
        <w:pStyle w:val="Heading1"/>
      </w:pPr>
      <w:r>
        <w:t>Marco de cumplimiento</w:t>
      </w:r>
    </w:p>
    <w:tbl>
      <w:tblPr>
        <w:tblStyle w:val="TableGrid"/>
        <w:tblW w:w="0" w:type="auto"/>
        <w:tblLook w:val="04A0" w:firstRow="1" w:lastRow="0" w:firstColumn="1" w:lastColumn="0" w:noHBand="0" w:noVBand="1"/>
      </w:tblPr>
      <w:tblGrid>
        <w:gridCol w:w="2856"/>
        <w:gridCol w:w="5009"/>
        <w:gridCol w:w="1189"/>
      </w:tblGrid>
      <w:tr w:rsidR="001B7A19" w14:paraId="5EE4A03B" w14:textId="77777777" w:rsidTr="001B7A19">
        <w:tc>
          <w:tcPr>
            <w:tcW w:w="2861" w:type="dxa"/>
            <w:vAlign w:val="center"/>
          </w:tcPr>
          <w:p w14:paraId="6A723970" w14:textId="3755C6E1" w:rsidR="001B7A19" w:rsidRPr="001B7A19" w:rsidRDefault="001B7A19" w:rsidP="001B7A19">
            <w:pPr>
              <w:pStyle w:val="B1Mainbody"/>
              <w:rPr>
                <w:lang w:val="es-ES"/>
              </w:rPr>
            </w:pPr>
            <w:r w:rsidRPr="00252B2D">
              <w:rPr>
                <w:lang w:val="es-ES_tradnl"/>
              </w:rPr>
              <w:t xml:space="preserve">¿Cómo ha conocido la iniciativa piloto Best Tourism Villages by UNWTO? </w:t>
            </w:r>
          </w:p>
        </w:tc>
        <w:tc>
          <w:tcPr>
            <w:tcW w:w="5016" w:type="dxa"/>
          </w:tcPr>
          <w:p w14:paraId="623A1808" w14:textId="77777777" w:rsidR="001B7A19" w:rsidRPr="00252B2D" w:rsidRDefault="001B7A19" w:rsidP="001B7A19">
            <w:pPr>
              <w:pStyle w:val="B1Mainbody"/>
              <w:numPr>
                <w:ilvl w:val="0"/>
                <w:numId w:val="24"/>
              </w:numPr>
              <w:rPr>
                <w:lang w:val="es-ES_tradnl"/>
              </w:rPr>
            </w:pPr>
            <w:r w:rsidRPr="00252B2D">
              <w:rPr>
                <w:lang w:val="es-ES_tradnl"/>
              </w:rPr>
              <w:t xml:space="preserve">Web de la OMT </w:t>
            </w:r>
          </w:p>
          <w:p w14:paraId="69B8E869" w14:textId="77777777" w:rsidR="001B7A19" w:rsidRPr="00252B2D" w:rsidRDefault="001B7A19" w:rsidP="001B7A19">
            <w:pPr>
              <w:pStyle w:val="B1Mainbody"/>
              <w:numPr>
                <w:ilvl w:val="0"/>
                <w:numId w:val="24"/>
              </w:numPr>
              <w:rPr>
                <w:lang w:val="es-ES_tradnl"/>
              </w:rPr>
            </w:pPr>
            <w:r w:rsidRPr="00252B2D">
              <w:rPr>
                <w:lang w:val="es-ES_tradnl"/>
              </w:rPr>
              <w:t xml:space="preserve">Redes sociales </w:t>
            </w:r>
          </w:p>
          <w:p w14:paraId="75B8E77F" w14:textId="77777777" w:rsidR="001B7A19" w:rsidRPr="00252B2D" w:rsidRDefault="001B7A19" w:rsidP="001B7A19">
            <w:pPr>
              <w:pStyle w:val="B1Mainbody"/>
              <w:numPr>
                <w:ilvl w:val="0"/>
                <w:numId w:val="24"/>
              </w:numPr>
              <w:rPr>
                <w:lang w:val="es-ES_tradnl"/>
              </w:rPr>
            </w:pPr>
            <w:r w:rsidRPr="00252B2D">
              <w:rPr>
                <w:lang w:val="es-ES_tradnl"/>
              </w:rPr>
              <w:t xml:space="preserve">Comunicación directa de la OMT </w:t>
            </w:r>
          </w:p>
          <w:p w14:paraId="5195EDCB" w14:textId="77777777" w:rsidR="001B7A19" w:rsidRPr="00252B2D" w:rsidRDefault="001B7A19" w:rsidP="001B7A19">
            <w:pPr>
              <w:pStyle w:val="B1Mainbody"/>
              <w:numPr>
                <w:ilvl w:val="0"/>
                <w:numId w:val="24"/>
              </w:numPr>
              <w:rPr>
                <w:lang w:val="es-ES_tradnl"/>
              </w:rPr>
            </w:pPr>
            <w:r w:rsidRPr="00252B2D">
              <w:rPr>
                <w:lang w:val="es-ES_tradnl"/>
              </w:rPr>
              <w:t xml:space="preserve">Prensa </w:t>
            </w:r>
          </w:p>
          <w:p w14:paraId="7FD06BEB" w14:textId="77777777" w:rsidR="001B7A19" w:rsidRPr="00252B2D" w:rsidRDefault="001B7A19" w:rsidP="001B7A19">
            <w:pPr>
              <w:pStyle w:val="B1Mainbody"/>
              <w:numPr>
                <w:ilvl w:val="0"/>
                <w:numId w:val="24"/>
              </w:numPr>
              <w:rPr>
                <w:lang w:val="es-ES_tradnl"/>
              </w:rPr>
            </w:pPr>
            <w:r w:rsidRPr="00252B2D">
              <w:rPr>
                <w:lang w:val="es-ES_tradnl"/>
              </w:rPr>
              <w:t xml:space="preserve">Evento </w:t>
            </w:r>
          </w:p>
          <w:p w14:paraId="79C91B24" w14:textId="77777777" w:rsidR="001B7A19" w:rsidRPr="00252B2D" w:rsidRDefault="001B7A19" w:rsidP="001B7A19">
            <w:pPr>
              <w:pStyle w:val="B1Mainbody"/>
              <w:numPr>
                <w:ilvl w:val="0"/>
                <w:numId w:val="24"/>
              </w:numPr>
              <w:rPr>
                <w:lang w:val="es-ES_tradnl"/>
              </w:rPr>
            </w:pPr>
            <w:r w:rsidRPr="00252B2D">
              <w:rPr>
                <w:lang w:val="es-ES_tradnl"/>
              </w:rPr>
              <w:t xml:space="preserve">Recomendación de un colega o socio </w:t>
            </w:r>
          </w:p>
          <w:p w14:paraId="33232F30" w14:textId="77777777" w:rsidR="001B7A19" w:rsidRPr="00252B2D" w:rsidRDefault="001B7A19" w:rsidP="001B7A19">
            <w:pPr>
              <w:pStyle w:val="B1Mainbody"/>
              <w:numPr>
                <w:ilvl w:val="0"/>
                <w:numId w:val="24"/>
              </w:numPr>
              <w:rPr>
                <w:lang w:val="es-ES_tradnl"/>
              </w:rPr>
            </w:pPr>
            <w:r w:rsidRPr="00252B2D">
              <w:rPr>
                <w:lang w:val="es-ES_tradnl"/>
              </w:rPr>
              <w:t>Otro</w:t>
            </w:r>
          </w:p>
          <w:p w14:paraId="46911168" w14:textId="67D608B2" w:rsidR="001B7A19" w:rsidRPr="00C82CEC" w:rsidRDefault="001B7A19" w:rsidP="001B7A19">
            <w:pPr>
              <w:pStyle w:val="B1Mainbody"/>
              <w:numPr>
                <w:ilvl w:val="0"/>
                <w:numId w:val="24"/>
              </w:numPr>
            </w:pPr>
            <w:r w:rsidRPr="00252B2D">
              <w:rPr>
                <w:lang w:val="es-ES_tradnl"/>
              </w:rPr>
              <w:t>…</w:t>
            </w:r>
          </w:p>
        </w:tc>
        <w:tc>
          <w:tcPr>
            <w:tcW w:w="1177" w:type="dxa"/>
            <w:vAlign w:val="center"/>
          </w:tcPr>
          <w:p w14:paraId="4655A696" w14:textId="5C0E9D1C" w:rsidR="001B7A19" w:rsidRDefault="001B7A19" w:rsidP="001B7A19">
            <w:pPr>
              <w:pStyle w:val="B1Mainbody"/>
            </w:pPr>
            <w:r w:rsidRPr="00252B2D">
              <w:rPr>
                <w:lang w:val="es-ES_tradnl"/>
              </w:rPr>
              <w:t xml:space="preserve">Pregunta de opción múltiple </w:t>
            </w:r>
          </w:p>
        </w:tc>
      </w:tr>
    </w:tbl>
    <w:p w14:paraId="3742B19D" w14:textId="77777777" w:rsidR="003646B0" w:rsidRPr="005D7D65" w:rsidRDefault="003646B0" w:rsidP="005D7D65">
      <w:pPr>
        <w:pStyle w:val="B1Mainbody"/>
      </w:pPr>
    </w:p>
    <w:p w14:paraId="27C70BC0" w14:textId="77777777" w:rsidR="009F64EF" w:rsidRPr="00252B2D" w:rsidRDefault="009F64EF" w:rsidP="00E00255">
      <w:pPr>
        <w:pStyle w:val="B1Mainbody"/>
        <w:rPr>
          <w:lang w:val="es-ES_tradnl"/>
        </w:rPr>
      </w:pPr>
      <w:bookmarkStart w:id="0" w:name="_Toc72396661"/>
      <w:r w:rsidRPr="00252B2D">
        <w:rPr>
          <w:lang w:val="es-ES_tradnl"/>
        </w:rPr>
        <w:t xml:space="preserve">Antes de enviar la candidatura, asegúrese de que ha subido todos los documentos requeridos en el formato especificado, conforme a la siguiente lista:  </w:t>
      </w:r>
    </w:p>
    <w:p w14:paraId="1A1A8D0F" w14:textId="77777777" w:rsidR="009F64EF" w:rsidRPr="00252B2D" w:rsidRDefault="009F64EF" w:rsidP="009F64EF">
      <w:pPr>
        <w:pStyle w:val="B1Mainbody"/>
        <w:numPr>
          <w:ilvl w:val="0"/>
          <w:numId w:val="25"/>
        </w:numPr>
        <w:rPr>
          <w:lang w:val="es-ES_tradnl"/>
        </w:rPr>
      </w:pPr>
      <w:r w:rsidRPr="00252B2D">
        <w:rPr>
          <w:lang w:val="es-ES_tradnl"/>
        </w:rPr>
        <w:t>Enlace o documento justificativo relativo al censo del pueblo en el último año del que se disponen datos, donde se refleje el número de habitantes (campo 1.3)</w:t>
      </w:r>
    </w:p>
    <w:p w14:paraId="07A236CB" w14:textId="77777777" w:rsidR="009F64EF" w:rsidRPr="00252B2D" w:rsidRDefault="009F64EF" w:rsidP="009F64EF">
      <w:pPr>
        <w:pStyle w:val="B1Mainbody"/>
        <w:numPr>
          <w:ilvl w:val="0"/>
          <w:numId w:val="25"/>
        </w:numPr>
        <w:rPr>
          <w:lang w:val="es-ES_tradnl"/>
        </w:rPr>
      </w:pPr>
      <w:r w:rsidRPr="00252B2D">
        <w:rPr>
          <w:lang w:val="es-ES_tradnl"/>
        </w:rPr>
        <w:t>Presentación (campo 2.1)</w:t>
      </w:r>
    </w:p>
    <w:p w14:paraId="751CC204" w14:textId="77777777" w:rsidR="009F64EF" w:rsidRPr="00252B2D" w:rsidRDefault="009F64EF" w:rsidP="009F64EF">
      <w:pPr>
        <w:pStyle w:val="B1Mainbody"/>
        <w:numPr>
          <w:ilvl w:val="0"/>
          <w:numId w:val="25"/>
        </w:numPr>
        <w:rPr>
          <w:lang w:val="es-ES_tradnl"/>
        </w:rPr>
      </w:pPr>
      <w:r w:rsidRPr="00252B2D">
        <w:rPr>
          <w:lang w:val="es-ES_tradnl"/>
        </w:rPr>
        <w:t>Justificación de la candidatura completa (campo 2.2)</w:t>
      </w:r>
    </w:p>
    <w:tbl>
      <w:tblPr>
        <w:tblStyle w:val="TableGrid"/>
        <w:tblW w:w="9017" w:type="dxa"/>
        <w:tblLook w:val="04A0" w:firstRow="1" w:lastRow="0" w:firstColumn="1" w:lastColumn="0" w:noHBand="0" w:noVBand="1"/>
      </w:tblPr>
      <w:tblGrid>
        <w:gridCol w:w="7998"/>
        <w:gridCol w:w="1019"/>
      </w:tblGrid>
      <w:tr w:rsidR="00FC2753" w:rsidRPr="00EB2C0D" w14:paraId="11CBBD42" w14:textId="77777777" w:rsidTr="00FC2753">
        <w:tc>
          <w:tcPr>
            <w:tcW w:w="7998" w:type="dxa"/>
            <w:vAlign w:val="center"/>
          </w:tcPr>
          <w:p w14:paraId="7D6DD677" w14:textId="76B83F7E" w:rsidR="00FC2753" w:rsidRPr="0004028C" w:rsidRDefault="0004028C" w:rsidP="00FC2753">
            <w:pPr>
              <w:pStyle w:val="B1Mainbody"/>
              <w:jc w:val="left"/>
              <w:rPr>
                <w:szCs w:val="24"/>
                <w:lang w:val="es-ES"/>
              </w:rPr>
            </w:pPr>
            <w:r w:rsidRPr="00252B2D">
              <w:rPr>
                <w:lang w:val="es-ES_tradnl"/>
              </w:rPr>
              <w:lastRenderedPageBreak/>
              <w:t>1. Conozco/Conocemos y acepto/aceptamos los Estatutos de la OMT</w:t>
            </w:r>
            <w:r w:rsidRPr="00252B2D">
              <w:rPr>
                <w:rStyle w:val="FootnoteReference"/>
                <w:rFonts w:ascii="Arial Narrow" w:hAnsi="Arial Narrow"/>
                <w:lang w:val="es-ES_tradnl"/>
              </w:rPr>
              <w:footnoteReference w:id="1"/>
            </w:r>
            <w:r w:rsidRPr="00252B2D">
              <w:rPr>
                <w:lang w:val="es-ES_tradnl"/>
              </w:rPr>
              <w:t xml:space="preserve"> y el Código Ético Mundial para el Turismo</w:t>
            </w:r>
            <w:r w:rsidRPr="00252B2D">
              <w:rPr>
                <w:rStyle w:val="FootnoteReference"/>
                <w:rFonts w:ascii="Arial Narrow" w:hAnsi="Arial Narrow"/>
                <w:lang w:val="es-ES_tradnl"/>
              </w:rPr>
              <w:footnoteReference w:id="2"/>
            </w:r>
            <w:r w:rsidRPr="00252B2D">
              <w:rPr>
                <w:lang w:val="es-ES_tradnl"/>
              </w:rPr>
              <w:t xml:space="preserve">  *  </w:t>
            </w:r>
          </w:p>
        </w:tc>
        <w:tc>
          <w:tcPr>
            <w:tcW w:w="1019" w:type="dxa"/>
            <w:vAlign w:val="center"/>
          </w:tcPr>
          <w:sdt>
            <w:sdtPr>
              <w:id w:val="273208149"/>
              <w14:checkbox>
                <w14:checked w14:val="0"/>
                <w14:checkedState w14:val="2612" w14:font="MS Gothic"/>
                <w14:uncheckedState w14:val="2610" w14:font="MS Gothic"/>
              </w14:checkbox>
            </w:sdtPr>
            <w:sdtEndPr/>
            <w:sdtContent>
              <w:p w14:paraId="79C97F46" w14:textId="77777777" w:rsidR="00FC2753" w:rsidRPr="00273DDA" w:rsidRDefault="00FC2753" w:rsidP="00FC2753">
                <w:pPr>
                  <w:pStyle w:val="B1Mainbody"/>
                  <w:jc w:val="left"/>
                  <w:rPr>
                    <w:szCs w:val="24"/>
                  </w:rPr>
                </w:pPr>
                <w:r>
                  <w:rPr>
                    <w:rFonts w:ascii="MS Gothic" w:eastAsia="MS Gothic" w:hAnsi="MS Gothic" w:hint="eastAsia"/>
                    <w:szCs w:val="24"/>
                  </w:rPr>
                  <w:t>☐</w:t>
                </w:r>
              </w:p>
            </w:sdtContent>
          </w:sdt>
          <w:p w14:paraId="42249DEF" w14:textId="78D95612" w:rsidR="00FC2753" w:rsidRPr="00273DDA" w:rsidRDefault="00933567" w:rsidP="00FC2753">
            <w:pPr>
              <w:pStyle w:val="B1Mainbody"/>
              <w:jc w:val="left"/>
              <w:rPr>
                <w:szCs w:val="24"/>
              </w:rPr>
            </w:pPr>
            <w:r>
              <w:rPr>
                <w:szCs w:val="24"/>
              </w:rPr>
              <w:t>SI</w:t>
            </w:r>
          </w:p>
        </w:tc>
      </w:tr>
      <w:tr w:rsidR="00FC2753" w:rsidRPr="00982880" w14:paraId="279711B8" w14:textId="77777777" w:rsidTr="00FC2753">
        <w:tc>
          <w:tcPr>
            <w:tcW w:w="7998" w:type="dxa"/>
            <w:vAlign w:val="center"/>
          </w:tcPr>
          <w:p w14:paraId="502841E0" w14:textId="0370FA48" w:rsidR="00FC2753" w:rsidRPr="00542740" w:rsidRDefault="00933567" w:rsidP="00FC2753">
            <w:pPr>
              <w:pStyle w:val="B1Mainbody"/>
              <w:jc w:val="left"/>
              <w:rPr>
                <w:rFonts w:cs="Arial"/>
                <w:szCs w:val="24"/>
              </w:rPr>
            </w:pPr>
            <w:r w:rsidRPr="00252B2D">
              <w:rPr>
                <w:lang w:val="es-ES_tradnl"/>
              </w:rPr>
              <w:t>2. Conozco/Conocemos y acepto/aceptamos cumplir los términos y condiciones de la iniciativa piloto "Best Tourism Villages by UNWTO"</w:t>
            </w:r>
            <w:r w:rsidRPr="00252B2D">
              <w:rPr>
                <w:rStyle w:val="FootnoteReference"/>
                <w:rFonts w:ascii="Arial Narrow" w:hAnsi="Arial Narrow"/>
                <w:lang w:val="es-ES_tradnl"/>
              </w:rPr>
              <w:footnoteReference w:id="3"/>
            </w:r>
            <w:r w:rsidRPr="00252B2D">
              <w:rPr>
                <w:lang w:val="es-ES_tradnl"/>
              </w:rPr>
              <w:t>. Por consiguiente, reconozco/reconocemos que la OMT se reserva el derecho a suspender o excluir a un pueblo del sello "‘Best Tourism Villages by UNWTO" o del programa de mejora o de la red en cualquier momento en caso de que se infrinjan los términos y condiciones, por no cumplir los requisitos para sumarse a la iniciativa o por cualquier otra razón debidamente justificada. *</w:t>
            </w:r>
          </w:p>
        </w:tc>
        <w:tc>
          <w:tcPr>
            <w:tcW w:w="1019" w:type="dxa"/>
            <w:vAlign w:val="center"/>
          </w:tcPr>
          <w:sdt>
            <w:sdtPr>
              <w:id w:val="1062600399"/>
              <w14:checkbox>
                <w14:checked w14:val="0"/>
                <w14:checkedState w14:val="2612" w14:font="MS Gothic"/>
                <w14:uncheckedState w14:val="2610" w14:font="MS Gothic"/>
              </w14:checkbox>
            </w:sdtPr>
            <w:sdtEndPr/>
            <w:sdtContent>
              <w:p w14:paraId="3374115B" w14:textId="77777777" w:rsidR="00FC2753" w:rsidRPr="00273DDA" w:rsidRDefault="00FC2753" w:rsidP="00FC2753">
                <w:pPr>
                  <w:pStyle w:val="B1Mainbody"/>
                  <w:jc w:val="left"/>
                  <w:rPr>
                    <w:szCs w:val="24"/>
                  </w:rPr>
                </w:pPr>
                <w:r w:rsidRPr="00273DDA">
                  <w:rPr>
                    <w:rFonts w:ascii="MS Gothic" w:eastAsia="MS Gothic" w:hAnsi="MS Gothic" w:cs="MS Gothic" w:hint="eastAsia"/>
                    <w:szCs w:val="24"/>
                  </w:rPr>
                  <w:t>☐</w:t>
                </w:r>
              </w:p>
            </w:sdtContent>
          </w:sdt>
          <w:p w14:paraId="06CAA7E1" w14:textId="0C113A81" w:rsidR="00FC2753" w:rsidRPr="00273DDA" w:rsidRDefault="00933567" w:rsidP="00FC2753">
            <w:pPr>
              <w:pStyle w:val="B1Mainbody"/>
              <w:jc w:val="left"/>
              <w:rPr>
                <w:szCs w:val="24"/>
              </w:rPr>
            </w:pPr>
            <w:r>
              <w:rPr>
                <w:szCs w:val="24"/>
              </w:rPr>
              <w:t>SI</w:t>
            </w:r>
          </w:p>
        </w:tc>
      </w:tr>
      <w:tr w:rsidR="00FC2753" w:rsidRPr="00982880" w14:paraId="10F63B8A" w14:textId="77777777" w:rsidTr="00FC2753">
        <w:tc>
          <w:tcPr>
            <w:tcW w:w="7998" w:type="dxa"/>
            <w:vAlign w:val="center"/>
          </w:tcPr>
          <w:p w14:paraId="698F9569" w14:textId="074840DC" w:rsidR="00FC2753" w:rsidRPr="00542740" w:rsidRDefault="00933567" w:rsidP="00FC2753">
            <w:pPr>
              <w:pStyle w:val="B1Mainbody"/>
              <w:jc w:val="left"/>
              <w:rPr>
                <w:szCs w:val="24"/>
                <w:lang w:val="en-US"/>
              </w:rPr>
            </w:pPr>
            <w:r w:rsidRPr="00252B2D">
              <w:rPr>
                <w:lang w:val="es-ES_tradnl"/>
              </w:rPr>
              <w:t>3. Entiendo/Entendemos y acepto/aceptamos que el pueblo, una vez sea oficialmente miembro de la red "Best Tourism Villages by UNWTO", puede mencionar su membresía como tal. Puede, por lo tanto, indicar después de su nombre "miembro de la red Best Tourism Villages by UNWTO”. Cualquier uso de los signos de la OMT (nombre, emblema, bandera o sigla) estará sujeto a la autorización previa por escrito de la OMT y habrá de cumplir plenamente las condiciones de uso de los signos de la OMT</w:t>
            </w:r>
            <w:r w:rsidRPr="00252B2D">
              <w:rPr>
                <w:rStyle w:val="FootnoteReference"/>
                <w:rFonts w:ascii="Arial Narrow" w:hAnsi="Arial Narrow"/>
                <w:lang w:val="es-ES_tradnl"/>
              </w:rPr>
              <w:footnoteReference w:id="4"/>
            </w:r>
            <w:r w:rsidRPr="00252B2D">
              <w:rPr>
                <w:lang w:val="es-ES_tradnl"/>
              </w:rPr>
              <w:t>. *</w:t>
            </w:r>
          </w:p>
        </w:tc>
        <w:tc>
          <w:tcPr>
            <w:tcW w:w="1019" w:type="dxa"/>
            <w:vAlign w:val="center"/>
          </w:tcPr>
          <w:sdt>
            <w:sdtPr>
              <w:id w:val="126908162"/>
              <w14:checkbox>
                <w14:checked w14:val="0"/>
                <w14:checkedState w14:val="2612" w14:font="MS Gothic"/>
                <w14:uncheckedState w14:val="2610" w14:font="MS Gothic"/>
              </w14:checkbox>
            </w:sdtPr>
            <w:sdtEndPr/>
            <w:sdtContent>
              <w:p w14:paraId="4463C79E" w14:textId="77777777" w:rsidR="00FC2753" w:rsidRPr="00273DDA" w:rsidRDefault="00FC2753" w:rsidP="00FC2753">
                <w:pPr>
                  <w:pStyle w:val="B1Mainbody"/>
                  <w:jc w:val="left"/>
                  <w:rPr>
                    <w:szCs w:val="24"/>
                  </w:rPr>
                </w:pPr>
                <w:r w:rsidRPr="00273DDA">
                  <w:rPr>
                    <w:rFonts w:ascii="MS Gothic" w:eastAsia="MS Gothic" w:hAnsi="MS Gothic" w:cs="MS Gothic" w:hint="eastAsia"/>
                    <w:szCs w:val="24"/>
                  </w:rPr>
                  <w:t>☐</w:t>
                </w:r>
              </w:p>
            </w:sdtContent>
          </w:sdt>
          <w:p w14:paraId="42EDD682" w14:textId="1958456D" w:rsidR="00FC2753" w:rsidRDefault="00933567" w:rsidP="00FC2753">
            <w:pPr>
              <w:pStyle w:val="B1Mainbody"/>
              <w:jc w:val="left"/>
              <w:rPr>
                <w:szCs w:val="24"/>
              </w:rPr>
            </w:pPr>
            <w:r>
              <w:rPr>
                <w:szCs w:val="24"/>
              </w:rPr>
              <w:t>SI</w:t>
            </w:r>
          </w:p>
          <w:p w14:paraId="394B1876" w14:textId="77777777" w:rsidR="00FC2753" w:rsidRDefault="00FC2753" w:rsidP="00FC2753">
            <w:pPr>
              <w:pStyle w:val="B1Mainbody"/>
              <w:jc w:val="left"/>
              <w:rPr>
                <w:szCs w:val="24"/>
              </w:rPr>
            </w:pPr>
          </w:p>
        </w:tc>
      </w:tr>
      <w:tr w:rsidR="00FC2753" w:rsidRPr="00982880" w14:paraId="5550C02D" w14:textId="77777777" w:rsidTr="00FC2753">
        <w:tc>
          <w:tcPr>
            <w:tcW w:w="7998" w:type="dxa"/>
            <w:vAlign w:val="center"/>
          </w:tcPr>
          <w:p w14:paraId="5156DA59" w14:textId="21FE10A6" w:rsidR="00FC2753" w:rsidRPr="00967913" w:rsidRDefault="00967913" w:rsidP="00FC2753">
            <w:pPr>
              <w:pStyle w:val="B1Mainbody"/>
              <w:jc w:val="left"/>
              <w:rPr>
                <w:lang w:val="es-ES"/>
              </w:rPr>
            </w:pPr>
            <w:r w:rsidRPr="00252B2D">
              <w:rPr>
                <w:lang w:val="es-ES_tradnl"/>
              </w:rPr>
              <w:t>4.  Al convertirse en miembro de la red "Best Tourism Villages by UNWTO", el pueblo acepta cumplir los términos y condiciones fijados por la OMT, en particular sobre el uso de los signos de la OMT y la prohibición de participar en cualquier actividad que pudiera ser opuesta a los objetivos o principios de la OMT o de las Naciones Unidas o que pudiera obrar en detrimento de la OMT.*</w:t>
            </w:r>
          </w:p>
        </w:tc>
        <w:tc>
          <w:tcPr>
            <w:tcW w:w="1019" w:type="dxa"/>
            <w:vAlign w:val="center"/>
          </w:tcPr>
          <w:sdt>
            <w:sdtPr>
              <w:id w:val="1381133334"/>
              <w14:checkbox>
                <w14:checked w14:val="0"/>
                <w14:checkedState w14:val="2612" w14:font="MS Gothic"/>
                <w14:uncheckedState w14:val="2610" w14:font="MS Gothic"/>
              </w14:checkbox>
            </w:sdtPr>
            <w:sdtEndPr/>
            <w:sdtContent>
              <w:p w14:paraId="0C037189" w14:textId="77777777" w:rsidR="00FC2753" w:rsidRPr="00273DDA" w:rsidRDefault="00FC2753" w:rsidP="00FC2753">
                <w:pPr>
                  <w:pStyle w:val="B1Mainbody"/>
                  <w:jc w:val="left"/>
                  <w:rPr>
                    <w:szCs w:val="24"/>
                  </w:rPr>
                </w:pPr>
                <w:r w:rsidRPr="00273DDA">
                  <w:rPr>
                    <w:rFonts w:ascii="MS Gothic" w:eastAsia="MS Gothic" w:hAnsi="MS Gothic" w:cs="MS Gothic" w:hint="eastAsia"/>
                    <w:szCs w:val="24"/>
                  </w:rPr>
                  <w:t>☐</w:t>
                </w:r>
              </w:p>
            </w:sdtContent>
          </w:sdt>
          <w:p w14:paraId="7B274924" w14:textId="2D13CF4D" w:rsidR="00FC2753" w:rsidRDefault="00967913" w:rsidP="00FC2753">
            <w:pPr>
              <w:pStyle w:val="B1Mainbody"/>
              <w:jc w:val="left"/>
              <w:rPr>
                <w:szCs w:val="24"/>
              </w:rPr>
            </w:pPr>
            <w:r>
              <w:rPr>
                <w:szCs w:val="24"/>
              </w:rPr>
              <w:t>SI</w:t>
            </w:r>
          </w:p>
          <w:p w14:paraId="2D2DE902" w14:textId="77777777" w:rsidR="00FC2753" w:rsidRDefault="00FC2753" w:rsidP="00FC2753">
            <w:pPr>
              <w:pStyle w:val="B1Mainbody"/>
              <w:jc w:val="left"/>
              <w:rPr>
                <w:szCs w:val="24"/>
              </w:rPr>
            </w:pPr>
          </w:p>
        </w:tc>
      </w:tr>
      <w:tr w:rsidR="00FC2753" w:rsidRPr="00FC2753" w14:paraId="34EE8F57" w14:textId="77777777" w:rsidTr="00FC2753">
        <w:trPr>
          <w:gridAfter w:val="1"/>
          <w:wAfter w:w="1019" w:type="dxa"/>
        </w:trPr>
        <w:tc>
          <w:tcPr>
            <w:tcW w:w="7998" w:type="dxa"/>
            <w:vAlign w:val="center"/>
          </w:tcPr>
          <w:p w14:paraId="15E95F02" w14:textId="72D94938" w:rsidR="00FC2753" w:rsidRPr="00FC2753" w:rsidRDefault="00967913" w:rsidP="00FC2753">
            <w:pPr>
              <w:pStyle w:val="B1Mainbody"/>
              <w:jc w:val="left"/>
              <w:rPr>
                <w:b/>
                <w:color w:val="00B050"/>
              </w:rPr>
            </w:pPr>
            <w:r>
              <w:rPr>
                <w:b/>
                <w:color w:val="00B050"/>
              </w:rPr>
              <w:t>COMPROMISO</w:t>
            </w:r>
          </w:p>
        </w:tc>
      </w:tr>
      <w:tr w:rsidR="00FC2753" w14:paraId="601FA1ED" w14:textId="77777777" w:rsidTr="00FC2753">
        <w:tc>
          <w:tcPr>
            <w:tcW w:w="7998" w:type="dxa"/>
            <w:vAlign w:val="center"/>
          </w:tcPr>
          <w:p w14:paraId="3EFDDE9D" w14:textId="0F3DE465" w:rsidR="00FC2753" w:rsidRPr="00B435C0" w:rsidRDefault="00B435C0" w:rsidP="00FC2753">
            <w:pPr>
              <w:pStyle w:val="B1Mainbody"/>
              <w:jc w:val="left"/>
              <w:rPr>
                <w:lang w:val="es-ES"/>
              </w:rPr>
            </w:pPr>
            <w:r w:rsidRPr="00252B2D">
              <w:rPr>
                <w:lang w:val="es-ES_tradnl"/>
              </w:rPr>
              <w:t>Declaro que toda la información anteriormente indicada es verdadera y correcta a mi leal saber y entender y que he leído, comprendido y aceptado los términos y condiciones y estoy conforme con todos ellos. En caso de incumplimiento de lo estipulado en los mencionados términos y condiciones, entiendo que la OMT se reserva el derecho a desestimar mi candidatura.*</w:t>
            </w:r>
          </w:p>
        </w:tc>
        <w:tc>
          <w:tcPr>
            <w:tcW w:w="1019" w:type="dxa"/>
            <w:vAlign w:val="center"/>
          </w:tcPr>
          <w:sdt>
            <w:sdtPr>
              <w:id w:val="-1621690342"/>
              <w14:checkbox>
                <w14:checked w14:val="0"/>
                <w14:checkedState w14:val="2612" w14:font="MS Gothic"/>
                <w14:uncheckedState w14:val="2610" w14:font="MS Gothic"/>
              </w14:checkbox>
            </w:sdtPr>
            <w:sdtEndPr/>
            <w:sdtContent>
              <w:p w14:paraId="2C51F6FE" w14:textId="77777777" w:rsidR="00FC2753" w:rsidRPr="00273DDA" w:rsidRDefault="00FC2753" w:rsidP="00FC2753">
                <w:pPr>
                  <w:pStyle w:val="B1Mainbody"/>
                  <w:jc w:val="left"/>
                  <w:rPr>
                    <w:szCs w:val="24"/>
                  </w:rPr>
                </w:pPr>
                <w:r>
                  <w:rPr>
                    <w:rFonts w:ascii="MS Gothic" w:eastAsia="MS Gothic" w:hAnsi="MS Gothic" w:hint="eastAsia"/>
                    <w:szCs w:val="24"/>
                  </w:rPr>
                  <w:t>☐</w:t>
                </w:r>
              </w:p>
            </w:sdtContent>
          </w:sdt>
          <w:p w14:paraId="5F7D2C76" w14:textId="6E32FD6C" w:rsidR="00FC2753" w:rsidRDefault="00B435C0" w:rsidP="00FC2753">
            <w:pPr>
              <w:pStyle w:val="B1Mainbody"/>
              <w:jc w:val="left"/>
            </w:pPr>
            <w:r>
              <w:t>SI</w:t>
            </w:r>
          </w:p>
        </w:tc>
      </w:tr>
      <w:tr w:rsidR="00FC2753" w:rsidRPr="00FC2753" w14:paraId="39E96A37" w14:textId="77777777" w:rsidTr="00FC2753">
        <w:tc>
          <w:tcPr>
            <w:tcW w:w="7998" w:type="dxa"/>
            <w:vAlign w:val="center"/>
          </w:tcPr>
          <w:p w14:paraId="3893F2FD" w14:textId="13B44234" w:rsidR="00FC2753" w:rsidRPr="00FC2753" w:rsidRDefault="00B435C0" w:rsidP="00FC2753">
            <w:pPr>
              <w:pStyle w:val="B1Mainbody"/>
              <w:jc w:val="left"/>
              <w:rPr>
                <w:b/>
                <w:color w:val="00B050"/>
              </w:rPr>
            </w:pPr>
            <w:r>
              <w:rPr>
                <w:b/>
                <w:color w:val="00B050"/>
              </w:rPr>
              <w:lastRenderedPageBreak/>
              <w:t xml:space="preserve">PROTECCIÓN DE DATOS </w:t>
            </w:r>
          </w:p>
        </w:tc>
        <w:tc>
          <w:tcPr>
            <w:tcW w:w="1019" w:type="dxa"/>
            <w:vAlign w:val="center"/>
          </w:tcPr>
          <w:p w14:paraId="1EDDB159" w14:textId="77777777" w:rsidR="00FC2753" w:rsidRPr="00FC2753" w:rsidRDefault="00FC2753" w:rsidP="00FC2753">
            <w:pPr>
              <w:pStyle w:val="B1Mainbody"/>
              <w:jc w:val="left"/>
              <w:rPr>
                <w:b/>
                <w:color w:val="00B050"/>
              </w:rPr>
            </w:pPr>
          </w:p>
        </w:tc>
      </w:tr>
      <w:tr w:rsidR="00FC2753" w14:paraId="254BE748" w14:textId="77777777" w:rsidTr="00FC2753">
        <w:tc>
          <w:tcPr>
            <w:tcW w:w="7998" w:type="dxa"/>
            <w:vAlign w:val="center"/>
          </w:tcPr>
          <w:p w14:paraId="4A9C9360" w14:textId="223F2AB6" w:rsidR="00FC2753" w:rsidRPr="00C41A4C" w:rsidRDefault="00B435C0" w:rsidP="00FC2753">
            <w:pPr>
              <w:pStyle w:val="B1Mainbody"/>
              <w:jc w:val="left"/>
            </w:pPr>
            <w:r w:rsidRPr="00252B2D">
              <w:rPr>
                <w:lang w:val="es-ES_tradnl"/>
              </w:rPr>
              <w:t>1. Al presentar su candidatura, los participantes reconocen que los proyectos referenciados son originales suyos o que cuentan con los derechos de propiedad o de propiedad intelectual necesarios. Los participantes convienen en eximir a la OMT de toda responsabilidad por cualquier pérdida, reclamación, daño, gasto o responsabilidad que pueda derivarse en relación con los derechos de propiedad intelectual o los datos personales de terceras partes con respecto a las candidaturas presentadas. La OMT no reclamará ningún derecho de propiedad sobre las iniciativas presentadas u otra propiedad industrial o intelectual que pueda contener su candidatura. Los participantes no ceden a la OMT los derechos de propiedad industrial o intelectual que se deriven de sus candidaturas. *</w:t>
            </w:r>
          </w:p>
        </w:tc>
        <w:tc>
          <w:tcPr>
            <w:tcW w:w="1019" w:type="dxa"/>
            <w:vAlign w:val="center"/>
          </w:tcPr>
          <w:sdt>
            <w:sdtPr>
              <w:id w:val="-779036431"/>
              <w14:checkbox>
                <w14:checked w14:val="0"/>
                <w14:checkedState w14:val="2612" w14:font="MS Gothic"/>
                <w14:uncheckedState w14:val="2610" w14:font="MS Gothic"/>
              </w14:checkbox>
            </w:sdtPr>
            <w:sdtEndPr/>
            <w:sdtContent>
              <w:p w14:paraId="73CEAA15" w14:textId="77777777" w:rsidR="00FC2753" w:rsidRPr="00273DDA" w:rsidRDefault="00FC2753" w:rsidP="00FC2753">
                <w:pPr>
                  <w:pStyle w:val="B1Mainbody"/>
                  <w:jc w:val="left"/>
                  <w:rPr>
                    <w:szCs w:val="24"/>
                  </w:rPr>
                </w:pPr>
                <w:r>
                  <w:rPr>
                    <w:rFonts w:ascii="MS Gothic" w:eastAsia="MS Gothic" w:hAnsi="MS Gothic" w:hint="eastAsia"/>
                    <w:szCs w:val="24"/>
                  </w:rPr>
                  <w:t>☐</w:t>
                </w:r>
              </w:p>
            </w:sdtContent>
          </w:sdt>
          <w:p w14:paraId="5A5FCA29" w14:textId="06DF1E4A" w:rsidR="00FC2753" w:rsidRDefault="00B435C0" w:rsidP="00FC2753">
            <w:pPr>
              <w:pStyle w:val="B1Mainbody"/>
              <w:jc w:val="left"/>
              <w:rPr>
                <w:szCs w:val="24"/>
              </w:rPr>
            </w:pPr>
            <w:r>
              <w:rPr>
                <w:szCs w:val="24"/>
              </w:rPr>
              <w:t>SI</w:t>
            </w:r>
          </w:p>
          <w:p w14:paraId="27DB5B57" w14:textId="77777777" w:rsidR="00FC2753" w:rsidRDefault="00FC2753" w:rsidP="00FC2753">
            <w:pPr>
              <w:pStyle w:val="B1Mainbody"/>
              <w:jc w:val="left"/>
            </w:pPr>
          </w:p>
        </w:tc>
      </w:tr>
      <w:tr w:rsidR="00FC2753" w14:paraId="42AE2F7C" w14:textId="77777777" w:rsidTr="00AE2F29">
        <w:tc>
          <w:tcPr>
            <w:tcW w:w="7998" w:type="dxa"/>
          </w:tcPr>
          <w:p w14:paraId="6BF4845A" w14:textId="0CD0E72D" w:rsidR="00FC2753" w:rsidRPr="009A59D8" w:rsidRDefault="009A59D8" w:rsidP="00FC2753">
            <w:pPr>
              <w:pStyle w:val="B1Mainbody"/>
              <w:rPr>
                <w:lang w:val="es-ES"/>
              </w:rPr>
            </w:pPr>
            <w:r w:rsidRPr="00252B2D">
              <w:rPr>
                <w:lang w:val="es-ES_tradnl"/>
              </w:rPr>
              <w:t xml:space="preserve">2. Al presentar su candidatura, </w:t>
            </w:r>
            <w:bookmarkStart w:id="1" w:name="_Hlk77159312"/>
            <w:r w:rsidRPr="00252B2D">
              <w:rPr>
                <w:lang w:val="es-ES_tradnl"/>
              </w:rPr>
              <w:t xml:space="preserve">los participantes otorgan expresamente su consentimiento para utilizar </w:t>
            </w:r>
            <w:r>
              <w:rPr>
                <w:lang w:val="es-ES_tradnl"/>
              </w:rPr>
              <w:t>el</w:t>
            </w:r>
            <w:r w:rsidRPr="00252B2D">
              <w:rPr>
                <w:lang w:val="es-ES_tradnl"/>
              </w:rPr>
              <w:t xml:space="preserve"> nombre de su pueblo </w:t>
            </w:r>
            <w:bookmarkEnd w:id="1"/>
            <w:r w:rsidRPr="00252B2D">
              <w:rPr>
                <w:lang w:val="es-ES_tradnl"/>
              </w:rPr>
              <w:t xml:space="preserve">y las iniciativas que guarden conexión con la iniciativa piloto “Best Tourism Villages by UNWTO” y para guardar y mantener los archivos relacionados. </w:t>
            </w:r>
            <w:hyperlink r:id="rId20" w:history="1">
              <w:r w:rsidRPr="00252B2D">
                <w:rPr>
                  <w:lang w:val="es-ES_tradnl"/>
                </w:rPr>
                <w:t>Los participantes pueden ejercer su derecho a conocer, modificar, cancelar o rechazar el tratamiento de sus datos personales enviando un correo electrónico a besttourismvillages@unwto.org  en el que se indique qué derecho desean ejercer y se adjunte una copia de su pasaporte, documento nacional de identidad o documentación equivalente.</w:t>
              </w:r>
            </w:hyperlink>
          </w:p>
        </w:tc>
        <w:tc>
          <w:tcPr>
            <w:tcW w:w="1019" w:type="dxa"/>
          </w:tcPr>
          <w:sdt>
            <w:sdtPr>
              <w:id w:val="-1554461109"/>
              <w14:checkbox>
                <w14:checked w14:val="0"/>
                <w14:checkedState w14:val="2612" w14:font="MS Gothic"/>
                <w14:uncheckedState w14:val="2610" w14:font="MS Gothic"/>
              </w14:checkbox>
            </w:sdtPr>
            <w:sdtEndPr/>
            <w:sdtContent>
              <w:p w14:paraId="1E8670AD" w14:textId="77777777" w:rsidR="00FC2753" w:rsidRPr="00273DDA" w:rsidRDefault="00FC2753" w:rsidP="00FC2753">
                <w:pPr>
                  <w:pStyle w:val="B1Mainbody"/>
                  <w:rPr>
                    <w:szCs w:val="24"/>
                  </w:rPr>
                </w:pPr>
                <w:r>
                  <w:rPr>
                    <w:rFonts w:ascii="MS Gothic" w:eastAsia="MS Gothic" w:hAnsi="MS Gothic" w:hint="eastAsia"/>
                    <w:szCs w:val="24"/>
                  </w:rPr>
                  <w:t>☐</w:t>
                </w:r>
              </w:p>
            </w:sdtContent>
          </w:sdt>
          <w:p w14:paraId="269D599E" w14:textId="1D24D04F" w:rsidR="00FC2753" w:rsidRDefault="009A59D8" w:rsidP="00FC2753">
            <w:pPr>
              <w:pStyle w:val="B1Mainbody"/>
              <w:rPr>
                <w:szCs w:val="24"/>
              </w:rPr>
            </w:pPr>
            <w:r>
              <w:rPr>
                <w:szCs w:val="24"/>
              </w:rPr>
              <w:t>SI</w:t>
            </w:r>
          </w:p>
          <w:p w14:paraId="7D83C1C9" w14:textId="77777777" w:rsidR="00FC2753" w:rsidRDefault="00FC2753" w:rsidP="00FC2753">
            <w:pPr>
              <w:pStyle w:val="B1Mainbody"/>
              <w:rPr>
                <w:szCs w:val="24"/>
              </w:rPr>
            </w:pPr>
          </w:p>
        </w:tc>
      </w:tr>
      <w:tr w:rsidR="00FC2753" w14:paraId="6759FB0C" w14:textId="77777777" w:rsidTr="00AE2F29">
        <w:tc>
          <w:tcPr>
            <w:tcW w:w="7998" w:type="dxa"/>
          </w:tcPr>
          <w:p w14:paraId="4F351822" w14:textId="397FA63E" w:rsidR="00FC2753" w:rsidRPr="00FC2753" w:rsidRDefault="008850EA" w:rsidP="00FC2753">
            <w:pPr>
              <w:pStyle w:val="B1Mainbody"/>
              <w:rPr>
                <w:szCs w:val="24"/>
              </w:rPr>
            </w:pPr>
            <w:sdt>
              <w:sdtPr>
                <w:id w:val="1270658500"/>
                <w14:checkbox>
                  <w14:checked w14:val="0"/>
                  <w14:checkedState w14:val="2612" w14:font="MS Gothic"/>
                  <w14:uncheckedState w14:val="2610" w14:font="MS Gothic"/>
                </w14:checkbox>
              </w:sdtPr>
              <w:sdtEndPr/>
              <w:sdtContent>
                <w:r w:rsidR="00FC2753">
                  <w:rPr>
                    <w:rFonts w:ascii="MS Gothic" w:eastAsia="MS Gothic" w:hAnsi="MS Gothic" w:hint="eastAsia"/>
                    <w:szCs w:val="24"/>
                  </w:rPr>
                  <w:t>☐</w:t>
                </w:r>
              </w:sdtContent>
            </w:sdt>
            <w:r w:rsidR="00FC2753">
              <w:rPr>
                <w:szCs w:val="24"/>
              </w:rPr>
              <w:t xml:space="preserve"> </w:t>
            </w:r>
            <w:r w:rsidR="00FC2753">
              <w:rPr>
                <w:rStyle w:val="formblue"/>
                <w:szCs w:val="24"/>
              </w:rPr>
              <w:t xml:space="preserve">  </w:t>
            </w:r>
            <w:r w:rsidR="009A59D8">
              <w:rPr>
                <w:rStyle w:val="formblue"/>
                <w:szCs w:val="24"/>
              </w:rPr>
              <w:t>Estoy de acuerdo</w:t>
            </w:r>
            <w:r w:rsidR="00FC2753">
              <w:rPr>
                <w:rStyle w:val="formblue"/>
                <w:szCs w:val="24"/>
              </w:rPr>
              <w:t>*</w:t>
            </w:r>
          </w:p>
        </w:tc>
        <w:tc>
          <w:tcPr>
            <w:tcW w:w="1019" w:type="dxa"/>
          </w:tcPr>
          <w:p w14:paraId="42EBB3B5" w14:textId="77777777" w:rsidR="00FC2753" w:rsidRDefault="00FC2753" w:rsidP="00FC2753">
            <w:pPr>
              <w:pStyle w:val="B1Mainbody"/>
              <w:rPr>
                <w:szCs w:val="24"/>
              </w:rPr>
            </w:pPr>
          </w:p>
        </w:tc>
      </w:tr>
    </w:tbl>
    <w:p w14:paraId="0200E277" w14:textId="77777777" w:rsidR="00FC2753" w:rsidRPr="002F0AE4" w:rsidRDefault="00FC2753" w:rsidP="00FC2753">
      <w:pPr>
        <w:pStyle w:val="B1Mainbody"/>
      </w:pPr>
    </w:p>
    <w:tbl>
      <w:tblPr>
        <w:tblStyle w:val="TableGrid"/>
        <w:tblW w:w="0" w:type="auto"/>
        <w:tblLook w:val="04A0" w:firstRow="1" w:lastRow="0" w:firstColumn="1" w:lastColumn="0" w:noHBand="0" w:noVBand="1"/>
      </w:tblPr>
      <w:tblGrid>
        <w:gridCol w:w="4508"/>
      </w:tblGrid>
      <w:tr w:rsidR="00FC2753" w14:paraId="549ECF91" w14:textId="77777777" w:rsidTr="00AE2F29">
        <w:tc>
          <w:tcPr>
            <w:tcW w:w="4508" w:type="dxa"/>
          </w:tcPr>
          <w:p w14:paraId="76FCA04E" w14:textId="7543D072" w:rsidR="00FC2753" w:rsidRDefault="00FC2753" w:rsidP="00FC2753">
            <w:pPr>
              <w:pStyle w:val="B1Mainbody"/>
            </w:pPr>
            <w:r>
              <w:t>N</w:t>
            </w:r>
            <w:r w:rsidR="009A59D8">
              <w:t>ombre</w:t>
            </w:r>
            <w:r>
              <w:t>**</w:t>
            </w:r>
          </w:p>
        </w:tc>
      </w:tr>
      <w:tr w:rsidR="00FC2753" w14:paraId="395422D1" w14:textId="77777777" w:rsidTr="00AE2F29">
        <w:tc>
          <w:tcPr>
            <w:tcW w:w="4508" w:type="dxa"/>
          </w:tcPr>
          <w:p w14:paraId="6B8DC890" w14:textId="25F1AF3F" w:rsidR="00FC2753" w:rsidRPr="0CF79469" w:rsidRDefault="00FC2753" w:rsidP="00FC2753">
            <w:pPr>
              <w:pStyle w:val="B1Mainbody"/>
            </w:pPr>
            <w:r>
              <w:t>Organiza</w:t>
            </w:r>
            <w:r w:rsidR="009A59D8">
              <w:t>c</w:t>
            </w:r>
            <w:r>
              <w:t>i</w:t>
            </w:r>
            <w:r w:rsidR="009A59D8">
              <w:t>ó</w:t>
            </w:r>
            <w:r>
              <w:t>n *</w:t>
            </w:r>
          </w:p>
        </w:tc>
      </w:tr>
      <w:tr w:rsidR="00FC2753" w14:paraId="03C9A405" w14:textId="77777777" w:rsidTr="00AE2F29">
        <w:tc>
          <w:tcPr>
            <w:tcW w:w="4508" w:type="dxa"/>
          </w:tcPr>
          <w:p w14:paraId="6BC871FB" w14:textId="28E8953A" w:rsidR="00FC2753" w:rsidRDefault="009A59D8" w:rsidP="00FC2753">
            <w:pPr>
              <w:pStyle w:val="B1Mainbody"/>
            </w:pPr>
            <w:r>
              <w:t>Cargo</w:t>
            </w:r>
            <w:r w:rsidR="00FC2753">
              <w:t>*</w:t>
            </w:r>
          </w:p>
        </w:tc>
      </w:tr>
      <w:tr w:rsidR="00FC2753" w14:paraId="237802A4" w14:textId="77777777" w:rsidTr="00AE2F29">
        <w:tc>
          <w:tcPr>
            <w:tcW w:w="4508" w:type="dxa"/>
          </w:tcPr>
          <w:p w14:paraId="69A614C7" w14:textId="7953CE51" w:rsidR="00FC2753" w:rsidRDefault="009A59D8" w:rsidP="00FC2753">
            <w:pPr>
              <w:pStyle w:val="B1Mainbody"/>
            </w:pPr>
            <w:r>
              <w:t>País</w:t>
            </w:r>
            <w:r w:rsidR="00FC2753">
              <w:t>*</w:t>
            </w:r>
          </w:p>
        </w:tc>
      </w:tr>
      <w:tr w:rsidR="00FC2753" w14:paraId="74975C8F" w14:textId="77777777" w:rsidTr="00AE2F29">
        <w:tc>
          <w:tcPr>
            <w:tcW w:w="4508" w:type="dxa"/>
          </w:tcPr>
          <w:p w14:paraId="4E0A1A14" w14:textId="79AA16F5" w:rsidR="00FC2753" w:rsidRDefault="009A59D8" w:rsidP="00FC2753">
            <w:pPr>
              <w:pStyle w:val="B1Mainbody"/>
            </w:pPr>
            <w:r>
              <w:t>Fecha</w:t>
            </w:r>
            <w:r w:rsidR="00FC2753">
              <w:t>*</w:t>
            </w:r>
          </w:p>
        </w:tc>
      </w:tr>
    </w:tbl>
    <w:p w14:paraId="176982D3" w14:textId="77777777" w:rsidR="00B23460" w:rsidRDefault="00B23460" w:rsidP="00FC2753">
      <w:pPr>
        <w:pStyle w:val="B1Mainbody"/>
      </w:pPr>
    </w:p>
    <w:p w14:paraId="6DC6DE58" w14:textId="5B1B4E0E" w:rsidR="00FC2753" w:rsidRPr="009A59D8" w:rsidRDefault="00FC2753" w:rsidP="00FC2753">
      <w:pPr>
        <w:pStyle w:val="B1Mainbody"/>
        <w:rPr>
          <w:lang w:val="es-ES"/>
        </w:rPr>
      </w:pPr>
      <w:r w:rsidRPr="009A59D8">
        <w:rPr>
          <w:lang w:val="es-ES"/>
        </w:rPr>
        <w:t>**</w:t>
      </w:r>
      <w:r w:rsidR="009A59D8" w:rsidRPr="009A59D8">
        <w:rPr>
          <w:lang w:val="es-ES"/>
        </w:rPr>
        <w:t>La persona que presenta la candidatur</w:t>
      </w:r>
      <w:r w:rsidR="009A59D8">
        <w:rPr>
          <w:lang w:val="es-ES"/>
        </w:rPr>
        <w:t>a</w:t>
      </w:r>
      <w:r w:rsidR="009A59D8" w:rsidRPr="009A59D8">
        <w:rPr>
          <w:lang w:val="es-ES"/>
        </w:rPr>
        <w:t xml:space="preserve"> es la persona responsab</w:t>
      </w:r>
      <w:r w:rsidR="009A59D8">
        <w:rPr>
          <w:lang w:val="es-ES"/>
        </w:rPr>
        <w:t>le de la candidatura en el Estado Miembro de la OMT.</w:t>
      </w:r>
      <w:r w:rsidRPr="009A59D8">
        <w:rPr>
          <w:lang w:val="es-ES"/>
        </w:rPr>
        <w:t xml:space="preserve"> </w:t>
      </w:r>
    </w:p>
    <w:p w14:paraId="2AD26783" w14:textId="55634DF8" w:rsidR="00EE0622" w:rsidRPr="007175D7" w:rsidRDefault="00EE0622" w:rsidP="00EE0622">
      <w:pPr>
        <w:rPr>
          <w:rFonts w:asciiTheme="majorHAnsi" w:eastAsiaTheme="majorEastAsia" w:hAnsiTheme="majorHAnsi" w:cs="Times New Roman (Headings CS)"/>
          <w:b/>
          <w:color w:val="00B050"/>
          <w:spacing w:val="20"/>
          <w:szCs w:val="28"/>
        </w:rPr>
      </w:pPr>
      <w:r w:rsidRPr="007175D7">
        <w:rPr>
          <w:rFonts w:asciiTheme="majorHAnsi" w:eastAsiaTheme="majorEastAsia" w:hAnsiTheme="majorHAnsi" w:cs="Times New Roman (Headings CS)"/>
          <w:b/>
          <w:color w:val="00B050"/>
          <w:spacing w:val="20"/>
          <w:szCs w:val="28"/>
        </w:rPr>
        <w:t>Versi</w:t>
      </w:r>
      <w:r w:rsidR="009A59D8">
        <w:rPr>
          <w:rFonts w:asciiTheme="majorHAnsi" w:eastAsiaTheme="majorEastAsia" w:hAnsiTheme="majorHAnsi" w:cs="Times New Roman (Headings CS)"/>
          <w:b/>
          <w:color w:val="00B050"/>
          <w:spacing w:val="20"/>
          <w:szCs w:val="28"/>
        </w:rPr>
        <w:t>ó</w:t>
      </w:r>
      <w:r w:rsidRPr="007175D7">
        <w:rPr>
          <w:rFonts w:asciiTheme="majorHAnsi" w:eastAsiaTheme="majorEastAsia" w:hAnsiTheme="majorHAnsi" w:cs="Times New Roman (Headings CS)"/>
          <w:b/>
          <w:color w:val="00B050"/>
          <w:spacing w:val="20"/>
          <w:szCs w:val="28"/>
        </w:rPr>
        <w:t xml:space="preserve">n </w:t>
      </w:r>
      <w:r w:rsidR="008850EA">
        <w:rPr>
          <w:rFonts w:asciiTheme="majorHAnsi" w:eastAsiaTheme="majorEastAsia" w:hAnsiTheme="majorHAnsi" w:cs="Times New Roman (Headings CS)"/>
          <w:b/>
          <w:color w:val="00B050"/>
          <w:spacing w:val="20"/>
          <w:szCs w:val="28"/>
        </w:rPr>
        <w:t>3</w:t>
      </w:r>
      <w:r w:rsidRPr="007175D7">
        <w:rPr>
          <w:rFonts w:asciiTheme="majorHAnsi" w:eastAsiaTheme="majorEastAsia" w:hAnsiTheme="majorHAnsi" w:cs="Times New Roman (Headings CS)"/>
          <w:b/>
          <w:color w:val="00B050"/>
          <w:spacing w:val="20"/>
          <w:szCs w:val="28"/>
        </w:rPr>
        <w:t>.0.</w:t>
      </w:r>
    </w:p>
    <w:p w14:paraId="1C0BAB89" w14:textId="16BD7315" w:rsidR="00277DD8" w:rsidRPr="007175D7" w:rsidRDefault="00805B88">
      <w:pPr>
        <w:rPr>
          <w:rFonts w:asciiTheme="majorHAnsi" w:eastAsiaTheme="majorEastAsia" w:hAnsiTheme="majorHAnsi" w:cs="Times New Roman (Headings CS)"/>
          <w:b/>
          <w:color w:val="00B050"/>
          <w:spacing w:val="20"/>
          <w:szCs w:val="28"/>
        </w:rPr>
      </w:pPr>
      <w:r w:rsidRPr="007175D7">
        <w:rPr>
          <w:rFonts w:asciiTheme="majorHAnsi" w:eastAsiaTheme="majorEastAsia" w:hAnsiTheme="majorHAnsi" w:cs="Times New Roman (Headings CS)"/>
          <w:b/>
          <w:color w:val="00B050"/>
          <w:spacing w:val="20"/>
          <w:szCs w:val="28"/>
        </w:rPr>
        <w:t>Revis</w:t>
      </w:r>
      <w:r w:rsidR="009A59D8">
        <w:rPr>
          <w:rFonts w:asciiTheme="majorHAnsi" w:eastAsiaTheme="majorEastAsia" w:hAnsiTheme="majorHAnsi" w:cs="Times New Roman (Headings CS)"/>
          <w:b/>
          <w:color w:val="00B050"/>
          <w:spacing w:val="20"/>
          <w:szCs w:val="28"/>
        </w:rPr>
        <w:t xml:space="preserve">ado el </w:t>
      </w:r>
      <w:r w:rsidR="008850EA">
        <w:rPr>
          <w:rFonts w:asciiTheme="majorHAnsi" w:eastAsiaTheme="majorEastAsia" w:hAnsiTheme="majorHAnsi" w:cs="Times New Roman (Headings CS)"/>
          <w:b/>
          <w:color w:val="00B050"/>
          <w:spacing w:val="20"/>
          <w:szCs w:val="28"/>
        </w:rPr>
        <w:t>24 de agosto</w:t>
      </w:r>
      <w:r w:rsidRPr="007175D7">
        <w:rPr>
          <w:rFonts w:asciiTheme="majorHAnsi" w:eastAsiaTheme="majorEastAsia" w:hAnsiTheme="majorHAnsi" w:cs="Times New Roman (Headings CS)"/>
          <w:b/>
          <w:color w:val="00B050"/>
          <w:spacing w:val="20"/>
          <w:szCs w:val="28"/>
        </w:rPr>
        <w:t xml:space="preserve"> 2021</w:t>
      </w:r>
    </w:p>
    <w:p w14:paraId="29C30D3C" w14:textId="0C5DD136" w:rsidR="00277DD8" w:rsidRDefault="00277DD8">
      <w:pPr>
        <w:rPr>
          <w:lang w:val="en-US"/>
        </w:rPr>
      </w:pPr>
    </w:p>
    <w:p w14:paraId="47DD7AE2" w14:textId="210385E5" w:rsidR="005B1BE0" w:rsidRPr="005B1BE0" w:rsidRDefault="001A7952" w:rsidP="005B1BE0">
      <w:pPr>
        <w:rPr>
          <w:rFonts w:asciiTheme="majorHAnsi" w:eastAsiaTheme="majorEastAsia" w:hAnsiTheme="majorHAnsi" w:cs="Times New Roman (Headings CS)"/>
          <w:b/>
          <w:color w:val="00B050"/>
          <w:spacing w:val="20"/>
          <w:sz w:val="32"/>
          <w:szCs w:val="32"/>
          <w:lang w:val="en-US"/>
        </w:rPr>
        <w:sectPr w:rsidR="005B1BE0" w:rsidRPr="005B1BE0" w:rsidSect="006B38E1">
          <w:pgSz w:w="11900" w:h="16840"/>
          <w:pgMar w:top="1701" w:right="1418" w:bottom="1418" w:left="1418" w:header="720" w:footer="720" w:gutter="0"/>
          <w:pgNumType w:start="1"/>
          <w:cols w:space="720"/>
          <w:titlePg/>
        </w:sectPr>
      </w:pPr>
      <w:r>
        <w:rPr>
          <w:lang w:val="en-US"/>
        </w:rPr>
        <w:lastRenderedPageBreak/>
        <w:br w:type="page"/>
      </w:r>
      <w:bookmarkEnd w:id="0"/>
    </w:p>
    <w:p w14:paraId="5FB43A5B" w14:textId="3B4372BF" w:rsidR="00760BCF" w:rsidRPr="006246F6" w:rsidRDefault="00352FB8" w:rsidP="006F7260">
      <w:pPr>
        <w:pStyle w:val="GlossaryBiblio"/>
        <w:ind w:left="0" w:firstLine="0"/>
      </w:pPr>
      <w:r>
        <w:rPr>
          <w:noProof/>
        </w:rPr>
        <w:lastRenderedPageBreak/>
        <mc:AlternateContent>
          <mc:Choice Requires="wps">
            <w:drawing>
              <wp:anchor distT="0" distB="0" distL="114300" distR="114300" simplePos="0" relativeHeight="251654143" behindDoc="1" locked="0" layoutInCell="1" allowOverlap="1" wp14:anchorId="57DF00F0" wp14:editId="2595CBC6">
                <wp:simplePos x="0" y="0"/>
                <wp:positionH relativeFrom="page">
                  <wp:align>right</wp:align>
                </wp:positionH>
                <wp:positionV relativeFrom="paragraph">
                  <wp:posOffset>-1069502</wp:posOffset>
                </wp:positionV>
                <wp:extent cx="7552690" cy="11034291"/>
                <wp:effectExtent l="0" t="0" r="0" b="0"/>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90" cy="11034291"/>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02D1E" w14:textId="77777777" w:rsidR="00FA7204" w:rsidRPr="00FA7204" w:rsidRDefault="00FA7204" w:rsidP="00FA7204">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F00F0" id="Rectangle 1" o:spid="_x0000_s1032" style="position:absolute;margin-left:543.5pt;margin-top:-84.2pt;width:594.7pt;height:868.85pt;z-index:-25166233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" fillcolor="#00b050" stroked="f" strokeweight="1pt">
                <v:textbox>
                  <w:txbxContent>
                    <w:p w14:paraId="69502D1E" w14:textId="77777777" w:rsidR="00FA7204" w:rsidRPr="00FA7204" w:rsidRDefault="00FA7204" w:rsidP="00FA7204">
                      <w:pPr>
                        <w:rPr>
                          <w:lang w:val="es-ES"/>
                        </w:rPr>
                      </w:pPr>
                    </w:p>
                  </w:txbxContent>
                </v:textbox>
                <w10:wrap anchorx="page"/>
              </v:rect>
            </w:pict>
          </mc:Fallback>
        </mc:AlternateContent>
      </w:r>
    </w:p>
    <w:p w14:paraId="0F0504C6" w14:textId="0CBC9F99" w:rsidR="004F5956" w:rsidRPr="00BE7A19" w:rsidRDefault="004F5956" w:rsidP="00A54D85">
      <w:pPr>
        <w:ind w:right="-8"/>
      </w:pPr>
    </w:p>
    <w:p w14:paraId="4E94DDBF" w14:textId="77777777" w:rsidR="00215321" w:rsidRPr="00215321" w:rsidRDefault="00215321" w:rsidP="00A54D85">
      <w:pPr>
        <w:ind w:right="-8"/>
      </w:pPr>
    </w:p>
    <w:p w14:paraId="400BBC9B" w14:textId="77777777" w:rsidR="003C3CC5" w:rsidRPr="00215321" w:rsidRDefault="00752D80" w:rsidP="00A54D85">
      <w:pPr>
        <w:ind w:right="-8"/>
      </w:pPr>
      <w:r>
        <w:rPr>
          <w:noProof/>
        </w:rPr>
        <w:drawing>
          <wp:anchor distT="0" distB="0" distL="114300" distR="114300" simplePos="0" relativeHeight="251669504" behindDoc="0" locked="0" layoutInCell="1" allowOverlap="1" wp14:anchorId="5D2B9C99" wp14:editId="6D239403">
            <wp:simplePos x="0" y="0"/>
            <wp:positionH relativeFrom="column">
              <wp:posOffset>-83185</wp:posOffset>
            </wp:positionH>
            <wp:positionV relativeFrom="paragraph">
              <wp:posOffset>4965700</wp:posOffset>
            </wp:positionV>
            <wp:extent cx="2040890" cy="78994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0890" cy="789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8F22FA7" wp14:editId="4E1AD72F">
            <wp:simplePos x="0" y="0"/>
            <wp:positionH relativeFrom="column">
              <wp:posOffset>144145</wp:posOffset>
            </wp:positionH>
            <wp:positionV relativeFrom="paragraph">
              <wp:posOffset>6427470</wp:posOffset>
            </wp:positionV>
            <wp:extent cx="1600200" cy="13398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1" cstate="print">
                      <a:extLst>
                        <a:ext uri="{28A0092B-C50C-407E-A947-70E740481C1C}">
                          <a14:useLocalDpi xmlns:a14="http://schemas.microsoft.com/office/drawing/2010/main" val="0"/>
                        </a:ext>
                      </a:extLst>
                    </a:blip>
                    <a:srcRect l="14062" t="17519" r="14177" b="16623"/>
                    <a:stretch/>
                  </pic:blipFill>
                  <pic:spPr bwMode="auto">
                    <a:xfrm>
                      <a:off x="0" y="0"/>
                      <a:ext cx="1600200"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5F8">
        <w:rPr>
          <w:noProof/>
        </w:rPr>
        <mc:AlternateContent>
          <mc:Choice Requires="wps">
            <w:drawing>
              <wp:anchor distT="0" distB="0" distL="114300" distR="114300" simplePos="0" relativeHeight="251667456" behindDoc="0" locked="0" layoutInCell="1" allowOverlap="1" wp14:anchorId="76BE04C8" wp14:editId="72CA5D45">
                <wp:simplePos x="0" y="0"/>
                <wp:positionH relativeFrom="column">
                  <wp:posOffset>2551430</wp:posOffset>
                </wp:positionH>
                <wp:positionV relativeFrom="paragraph">
                  <wp:posOffset>4725035</wp:posOffset>
                </wp:positionV>
                <wp:extent cx="3474720" cy="3194685"/>
                <wp:effectExtent l="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3194685"/>
                        </a:xfrm>
                        <a:prstGeom prst="rect">
                          <a:avLst/>
                        </a:prstGeom>
                        <a:noFill/>
                        <a:ln w="6350">
                          <a:noFill/>
                        </a:ln>
                      </wps:spPr>
                      <wps:txbx>
                        <w:txbxContent>
                          <w:p w14:paraId="70D7D883" w14:textId="77777777" w:rsidR="00C03E38" w:rsidRPr="00536031" w:rsidRDefault="00C03E38" w:rsidP="00C03E38">
                            <w:pPr>
                              <w:jc w:val="both"/>
                              <w:rPr>
                                <w:color w:val="FFFFFF" w:themeColor="background1"/>
                                <w:sz w:val="18"/>
                                <w:szCs w:val="18"/>
                                <w:lang w:val="es-ES"/>
                              </w:rPr>
                            </w:pPr>
                            <w:r w:rsidRPr="00536031">
                              <w:rPr>
                                <w:color w:val="FFFFFF" w:themeColor="background1"/>
                                <w:sz w:val="18"/>
                                <w:szCs w:val="18"/>
                                <w:lang w:val="es-ES"/>
                              </w:rPr>
                              <w:t xml:space="preserve">Con la visión de hacer del turismo una fuerza positiva para la transformación, el desarrollo rural y el bienestar de las comunidades, la iniciativa piloto de </w:t>
                            </w:r>
                            <w:r w:rsidRPr="003D4805">
                              <w:rPr>
                                <w:b/>
                                <w:bCs/>
                                <w:color w:val="FFFFFF" w:themeColor="background1"/>
                                <w:sz w:val="18"/>
                                <w:szCs w:val="18"/>
                                <w:lang w:val="es-ES"/>
                              </w:rPr>
                              <w:t>Best Tourism Villages by UNWTO</w:t>
                            </w:r>
                            <w:r>
                              <w:rPr>
                                <w:color w:val="FFFFFF" w:themeColor="background1"/>
                                <w:sz w:val="18"/>
                                <w:szCs w:val="18"/>
                                <w:lang w:val="es-ES"/>
                              </w:rPr>
                              <w:t xml:space="preserve"> </w:t>
                            </w:r>
                            <w:r w:rsidRPr="00536031">
                              <w:rPr>
                                <w:color w:val="FFFFFF" w:themeColor="background1"/>
                                <w:sz w:val="18"/>
                                <w:szCs w:val="18"/>
                                <w:lang w:val="es-ES"/>
                              </w:rPr>
                              <w:t>pretende avanzar en el papel del turismo en la valoración y salvaguarda de los pueblos rurales junto con sus paisajes asociados</w:t>
                            </w:r>
                            <w:r>
                              <w:rPr>
                                <w:color w:val="FFFFFF" w:themeColor="background1"/>
                                <w:sz w:val="18"/>
                                <w:szCs w:val="18"/>
                                <w:lang w:val="es-ES"/>
                              </w:rPr>
                              <w:t xml:space="preserve">, </w:t>
                            </w:r>
                            <w:r w:rsidRPr="00536031">
                              <w:rPr>
                                <w:color w:val="FFFFFF" w:themeColor="background1"/>
                                <w:sz w:val="18"/>
                                <w:szCs w:val="18"/>
                                <w:lang w:val="es-ES"/>
                              </w:rPr>
                              <w:t>sistemas de conocimientos</w:t>
                            </w:r>
                            <w:r>
                              <w:rPr>
                                <w:color w:val="FFFFFF" w:themeColor="background1"/>
                                <w:sz w:val="18"/>
                                <w:szCs w:val="18"/>
                                <w:lang w:val="es-ES"/>
                              </w:rPr>
                              <w:t xml:space="preserve">, </w:t>
                            </w:r>
                            <w:r w:rsidRPr="009C4FA4">
                              <w:rPr>
                                <w:color w:val="FFFFFF" w:themeColor="background1"/>
                                <w:sz w:val="18"/>
                                <w:szCs w:val="18"/>
                                <w:lang w:val="es-ES"/>
                              </w:rPr>
                              <w:t>diversidad biológica y cultural, valores y actividades locales.</w:t>
                            </w:r>
                          </w:p>
                          <w:p w14:paraId="239A1E84" w14:textId="77777777" w:rsidR="00C03E38" w:rsidRPr="003D4805" w:rsidRDefault="00C03E38" w:rsidP="00C03E38">
                            <w:pPr>
                              <w:jc w:val="both"/>
                              <w:rPr>
                                <w:color w:val="FFFFFF" w:themeColor="background1"/>
                                <w:sz w:val="18"/>
                                <w:szCs w:val="18"/>
                                <w:lang w:val="es-ES"/>
                              </w:rPr>
                            </w:pPr>
                            <w:r w:rsidRPr="00536031">
                              <w:rPr>
                                <w:color w:val="FFFFFF" w:themeColor="background1"/>
                                <w:sz w:val="18"/>
                                <w:szCs w:val="18"/>
                                <w:lang w:val="es-ES"/>
                              </w:rPr>
                              <w:t xml:space="preserve">La </w:t>
                            </w:r>
                            <w:r w:rsidRPr="00536031">
                              <w:rPr>
                                <w:b/>
                                <w:bCs/>
                                <w:color w:val="FFFFFF" w:themeColor="background1"/>
                                <w:sz w:val="18"/>
                                <w:szCs w:val="18"/>
                                <w:lang w:val="es-ES"/>
                              </w:rPr>
                              <w:t>Organización Mundial del Turismo (OMT),</w:t>
                            </w:r>
                            <w:r w:rsidRPr="00536031">
                              <w:rPr>
                                <w:color w:val="FFFFFF" w:themeColor="background1"/>
                                <w:sz w:val="18"/>
                                <w:szCs w:val="18"/>
                                <w:lang w:val="es-ES"/>
                              </w:rPr>
                              <w:t xml:space="preserve"> un organismo especializado de las Naciones Unidas, es la principal organización internacional con un papel decisivo y central en la promoción del desarrollo de un turismo responsable, sostenible y universalmente accesible. Sirve de foro mundial para cuestiones de política turística y de fuente práctica de conocimientos sobre el turismo. Sus miembros incluyen 159 países, 6 territorios, 2 observadores permanentes y más de 500 miembros afiliados.</w:t>
                            </w:r>
                          </w:p>
                          <w:p w14:paraId="05F2E06B" w14:textId="77777777" w:rsidR="007C4C2B" w:rsidRPr="00C03E38" w:rsidRDefault="007C4C2B">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BE04C8" id="Text Box 12" o:spid="_x0000_s1033" type="#_x0000_t202" style="position:absolute;margin-left:200.9pt;margin-top:372.05pt;width:273.6pt;height:25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" filled="f" stroked="f" strokeweight=".5pt">
                <v:textbox>
                  <w:txbxContent>
                    <w:p w14:paraId="70D7D883" w14:textId="77777777" w:rsidR="00C03E38" w:rsidRPr="00536031" w:rsidRDefault="00C03E38" w:rsidP="00C03E38">
                      <w:pPr>
                        <w:jc w:val="both"/>
                        <w:rPr>
                          <w:color w:val="FFFFFF" w:themeColor="background1"/>
                          <w:sz w:val="18"/>
                          <w:szCs w:val="18"/>
                          <w:lang w:val="es-ES"/>
                        </w:rPr>
                      </w:pPr>
                      <w:r w:rsidRPr="00536031">
                        <w:rPr>
                          <w:color w:val="FFFFFF" w:themeColor="background1"/>
                          <w:sz w:val="18"/>
                          <w:szCs w:val="18"/>
                          <w:lang w:val="es-ES"/>
                        </w:rPr>
                        <w:t xml:space="preserve">Con la visión de hacer del turismo una fuerza positiva para la transformación, el desarrollo rural y el bienestar de las comunidades, la iniciativa piloto de </w:t>
                      </w:r>
                      <w:r w:rsidRPr="003D4805">
                        <w:rPr>
                          <w:b/>
                          <w:bCs/>
                          <w:color w:val="FFFFFF" w:themeColor="background1"/>
                          <w:sz w:val="18"/>
                          <w:szCs w:val="18"/>
                          <w:lang w:val="es-ES"/>
                        </w:rPr>
                        <w:t>Best Tourism Villages by UNWTO</w:t>
                      </w:r>
                      <w:r>
                        <w:rPr>
                          <w:color w:val="FFFFFF" w:themeColor="background1"/>
                          <w:sz w:val="18"/>
                          <w:szCs w:val="18"/>
                          <w:lang w:val="es-ES"/>
                        </w:rPr>
                        <w:t xml:space="preserve"> </w:t>
                      </w:r>
                      <w:r w:rsidRPr="00536031">
                        <w:rPr>
                          <w:color w:val="FFFFFF" w:themeColor="background1"/>
                          <w:sz w:val="18"/>
                          <w:szCs w:val="18"/>
                          <w:lang w:val="es-ES"/>
                        </w:rPr>
                        <w:t>pretende avanzar en el papel del turismo en la valoración y salvaguarda de los pueblos rurales junto con sus paisajes asociados</w:t>
                      </w:r>
                      <w:r>
                        <w:rPr>
                          <w:color w:val="FFFFFF" w:themeColor="background1"/>
                          <w:sz w:val="18"/>
                          <w:szCs w:val="18"/>
                          <w:lang w:val="es-ES"/>
                        </w:rPr>
                        <w:t xml:space="preserve">, </w:t>
                      </w:r>
                      <w:r w:rsidRPr="00536031">
                        <w:rPr>
                          <w:color w:val="FFFFFF" w:themeColor="background1"/>
                          <w:sz w:val="18"/>
                          <w:szCs w:val="18"/>
                          <w:lang w:val="es-ES"/>
                        </w:rPr>
                        <w:t>sistemas de conocimientos</w:t>
                      </w:r>
                      <w:r>
                        <w:rPr>
                          <w:color w:val="FFFFFF" w:themeColor="background1"/>
                          <w:sz w:val="18"/>
                          <w:szCs w:val="18"/>
                          <w:lang w:val="es-ES"/>
                        </w:rPr>
                        <w:t xml:space="preserve">, </w:t>
                      </w:r>
                      <w:r w:rsidRPr="009C4FA4">
                        <w:rPr>
                          <w:color w:val="FFFFFF" w:themeColor="background1"/>
                          <w:sz w:val="18"/>
                          <w:szCs w:val="18"/>
                          <w:lang w:val="es-ES"/>
                        </w:rPr>
                        <w:t>diversidad biológica y cultural, valores y actividades locales.</w:t>
                      </w:r>
                    </w:p>
                    <w:p w14:paraId="239A1E84" w14:textId="77777777" w:rsidR="00C03E38" w:rsidRPr="003D4805" w:rsidRDefault="00C03E38" w:rsidP="00C03E38">
                      <w:pPr>
                        <w:jc w:val="both"/>
                        <w:rPr>
                          <w:color w:val="FFFFFF" w:themeColor="background1"/>
                          <w:sz w:val="18"/>
                          <w:szCs w:val="18"/>
                          <w:lang w:val="es-ES"/>
                        </w:rPr>
                      </w:pPr>
                      <w:r w:rsidRPr="00536031">
                        <w:rPr>
                          <w:color w:val="FFFFFF" w:themeColor="background1"/>
                          <w:sz w:val="18"/>
                          <w:szCs w:val="18"/>
                          <w:lang w:val="es-ES"/>
                        </w:rPr>
                        <w:t xml:space="preserve">La </w:t>
                      </w:r>
                      <w:r w:rsidRPr="00536031">
                        <w:rPr>
                          <w:b/>
                          <w:bCs/>
                          <w:color w:val="FFFFFF" w:themeColor="background1"/>
                          <w:sz w:val="18"/>
                          <w:szCs w:val="18"/>
                          <w:lang w:val="es-ES"/>
                        </w:rPr>
                        <w:t>Organización Mundial del Turismo (OMT),</w:t>
                      </w:r>
                      <w:r w:rsidRPr="00536031">
                        <w:rPr>
                          <w:color w:val="FFFFFF" w:themeColor="background1"/>
                          <w:sz w:val="18"/>
                          <w:szCs w:val="18"/>
                          <w:lang w:val="es-ES"/>
                        </w:rPr>
                        <w:t xml:space="preserve"> un organismo especializado de las Naciones </w:t>
                      </w:r>
                      <w:proofErr w:type="gramStart"/>
                      <w:r w:rsidRPr="00536031">
                        <w:rPr>
                          <w:color w:val="FFFFFF" w:themeColor="background1"/>
                          <w:sz w:val="18"/>
                          <w:szCs w:val="18"/>
                          <w:lang w:val="es-ES"/>
                        </w:rPr>
                        <w:t>Unidas,</w:t>
                      </w:r>
                      <w:proofErr w:type="gramEnd"/>
                      <w:r w:rsidRPr="00536031">
                        <w:rPr>
                          <w:color w:val="FFFFFF" w:themeColor="background1"/>
                          <w:sz w:val="18"/>
                          <w:szCs w:val="18"/>
                          <w:lang w:val="es-ES"/>
                        </w:rPr>
                        <w:t xml:space="preserve"> es la principal organización internacional con un papel decisivo y central en la promoción del desarrollo de un turismo responsable, sostenible y universalmente accesible. Sirve de foro mundial para cuestiones de política turística y de fuente práctica de conocimientos sobre el turismo. Sus miembros incluyen 159 países, 6 territorios, 2 observadores permanentes y más de 500 miembros afiliados.</w:t>
                      </w:r>
                    </w:p>
                    <w:p w14:paraId="05F2E06B" w14:textId="77777777" w:rsidR="007C4C2B" w:rsidRPr="00C03E38" w:rsidRDefault="007C4C2B">
                      <w:pPr>
                        <w:rPr>
                          <w:lang w:val="es-ES"/>
                        </w:rPr>
                      </w:pPr>
                    </w:p>
                  </w:txbxContent>
                </v:textbox>
              </v:shape>
            </w:pict>
          </mc:Fallback>
        </mc:AlternateContent>
      </w:r>
      <w:r w:rsidR="004905F8">
        <w:rPr>
          <w:noProof/>
        </w:rPr>
        <mc:AlternateContent>
          <mc:Choice Requires="wps">
            <w:drawing>
              <wp:anchor distT="0" distB="0" distL="114299" distR="114299" simplePos="0" relativeHeight="251668480" behindDoc="0" locked="0" layoutInCell="1" allowOverlap="1" wp14:anchorId="58692091" wp14:editId="5413484C">
                <wp:simplePos x="0" y="0"/>
                <wp:positionH relativeFrom="column">
                  <wp:posOffset>2335529</wp:posOffset>
                </wp:positionH>
                <wp:positionV relativeFrom="paragraph">
                  <wp:posOffset>3448685</wp:posOffset>
                </wp:positionV>
                <wp:extent cx="0" cy="4726305"/>
                <wp:effectExtent l="0" t="0" r="0" b="0"/>
                <wp:wrapNone/>
                <wp:docPr id="1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2630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501D8D7">
              <v:line id="Straight Connector 14"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white [3212]" strokeweight="1pt" from="183.9pt,271.55pt" to="183.9pt,643.7pt" w14:anchorId="2043C1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">
                <v:stroke joinstyle="miter"/>
                <o:lock v:ext="edit" shapetype="f"/>
              </v:line>
            </w:pict>
          </mc:Fallback>
        </mc:AlternateContent>
      </w:r>
    </w:p>
    <w:sectPr w:rsidR="003C3CC5" w:rsidRPr="00215321" w:rsidSect="0015699B">
      <w:type w:val="nextColumn"/>
      <w:pgSz w:w="11900" w:h="16840"/>
      <w:pgMar w:top="1701" w:right="1418" w:bottom="1418" w:left="1418" w:header="851"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70ECE8" w14:textId="77777777" w:rsidR="00D67D63" w:rsidRDefault="00D67D63" w:rsidP="005F2E01">
      <w:pPr>
        <w:spacing w:after="0" w:line="240" w:lineRule="auto"/>
      </w:pPr>
      <w:r>
        <w:separator/>
      </w:r>
    </w:p>
    <w:p w14:paraId="523D6A74" w14:textId="77777777" w:rsidR="00D67D63" w:rsidRDefault="00D67D63"/>
  </w:endnote>
  <w:endnote w:type="continuationSeparator" w:id="0">
    <w:p w14:paraId="73A05E60" w14:textId="77777777" w:rsidR="00D67D63" w:rsidRDefault="00D67D63" w:rsidP="005F2E01">
      <w:pPr>
        <w:spacing w:after="0" w:line="240" w:lineRule="auto"/>
      </w:pPr>
      <w:r>
        <w:continuationSeparator/>
      </w:r>
    </w:p>
    <w:p w14:paraId="6A518268" w14:textId="77777777" w:rsidR="00D67D63" w:rsidRDefault="00D67D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mbr">
    <w:altName w:val="Cambria"/>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0FCB2" w14:textId="77777777" w:rsidR="00760BCF" w:rsidRDefault="00760BC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365B0398" w14:textId="77777777" w:rsidR="00760BCF" w:rsidRDefault="00760BC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200EA" w14:textId="1FADBFEA" w:rsidR="006351A0" w:rsidRPr="006351A0" w:rsidRDefault="00063BDC" w:rsidP="006351A0">
    <w:pPr>
      <w:pStyle w:val="Footer"/>
      <w:tabs>
        <w:tab w:val="clear" w:pos="284"/>
        <w:tab w:val="clear" w:pos="851"/>
        <w:tab w:val="clear" w:pos="1134"/>
        <w:tab w:val="clear" w:pos="1701"/>
        <w:tab w:val="clear" w:pos="2268"/>
        <w:tab w:val="clear" w:pos="2835"/>
        <w:tab w:val="clear" w:pos="4513"/>
      </w:tabs>
      <w:ind w:left="0" w:firstLine="0"/>
      <w:rPr>
        <w:color w:val="A5A5A5" w:themeColor="background2" w:themeShade="BF"/>
        <w:lang w:val="en-US"/>
      </w:rPr>
    </w:pPr>
    <w:r>
      <w:rPr>
        <w:color w:val="A5A5A5" w:themeColor="background2" w:themeShade="BF"/>
        <w:lang w:val="en-US"/>
      </w:rPr>
      <w:t>Última modificación</w:t>
    </w:r>
    <w:r w:rsidR="006351A0" w:rsidRPr="006351A0">
      <w:rPr>
        <w:color w:val="A5A5A5" w:themeColor="background2" w:themeShade="BF"/>
        <w:lang w:val="en-US"/>
      </w:rPr>
      <w:t xml:space="preserve">: </w:t>
    </w:r>
    <w:r w:rsidR="006351A0" w:rsidRPr="006351A0">
      <w:rPr>
        <w:color w:val="A5A5A5" w:themeColor="background2" w:themeShade="BF"/>
        <w:lang w:val="es-ES"/>
      </w:rPr>
      <w:fldChar w:fldCharType="begin"/>
    </w:r>
    <w:r w:rsidR="006351A0" w:rsidRPr="006351A0">
      <w:rPr>
        <w:color w:val="A5A5A5" w:themeColor="background2" w:themeShade="BF"/>
      </w:rPr>
      <w:instrText xml:space="preserve"> DATE \@ "d MMMM yyyy" </w:instrText>
    </w:r>
    <w:r w:rsidR="006351A0" w:rsidRPr="006351A0">
      <w:rPr>
        <w:color w:val="A5A5A5" w:themeColor="background2" w:themeShade="BF"/>
        <w:lang w:val="es-ES"/>
      </w:rPr>
      <w:fldChar w:fldCharType="separate"/>
    </w:r>
    <w:r w:rsidR="005203D7">
      <w:rPr>
        <w:noProof/>
        <w:color w:val="A5A5A5" w:themeColor="background2" w:themeShade="BF"/>
      </w:rPr>
      <w:t>25 August 2021</w:t>
    </w:r>
    <w:r w:rsidR="006351A0" w:rsidRPr="006351A0">
      <w:rPr>
        <w:color w:val="A5A5A5" w:themeColor="background2" w:themeShade="BF"/>
        <w:lang w:val="es-ES"/>
      </w:rPr>
      <w:fldChar w:fldCharType="end"/>
    </w:r>
    <w:r w:rsidR="006351A0" w:rsidRPr="006351A0">
      <w:rPr>
        <w:color w:val="A5A5A5" w:themeColor="background2" w:themeShade="BF"/>
      </w:rPr>
      <w:tab/>
      <w:t>© 2021, World Tourism Organization (UNWTO).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24C2F" w14:textId="77777777" w:rsidR="00D67D63" w:rsidRDefault="00D67D63" w:rsidP="005F2E01">
      <w:pPr>
        <w:spacing w:after="0" w:line="240" w:lineRule="auto"/>
      </w:pPr>
      <w:r>
        <w:separator/>
      </w:r>
    </w:p>
    <w:p w14:paraId="236157DB" w14:textId="77777777" w:rsidR="00D67D63" w:rsidRDefault="00D67D63"/>
  </w:footnote>
  <w:footnote w:type="continuationSeparator" w:id="0">
    <w:p w14:paraId="4B6ADA84" w14:textId="77777777" w:rsidR="00D67D63" w:rsidRDefault="00D67D63" w:rsidP="005F2E01">
      <w:pPr>
        <w:spacing w:after="0" w:line="240" w:lineRule="auto"/>
      </w:pPr>
      <w:r>
        <w:continuationSeparator/>
      </w:r>
    </w:p>
    <w:p w14:paraId="5D4DE10E" w14:textId="77777777" w:rsidR="00D67D63" w:rsidRDefault="00D67D63"/>
  </w:footnote>
  <w:footnote w:id="1">
    <w:p w14:paraId="1568CB93" w14:textId="77777777" w:rsidR="0004028C" w:rsidRPr="001A7952" w:rsidRDefault="0004028C" w:rsidP="0004028C">
      <w:pPr>
        <w:pStyle w:val="NoSpacing"/>
        <w:jc w:val="both"/>
        <w:rPr>
          <w:color w:val="0070C0"/>
        </w:rPr>
      </w:pPr>
      <w:r>
        <w:rPr>
          <w:rStyle w:val="FootnoteReference"/>
          <w:rFonts w:eastAsia="Times New Roman"/>
          <w:sz w:val="16"/>
        </w:rPr>
        <w:footnoteRef/>
      </w:r>
      <w:r>
        <w:rPr>
          <w:rStyle w:val="FootnoteReference"/>
          <w:rFonts w:ascii="Courier New" w:eastAsia="Times New Roman" w:hAnsi="Courier New"/>
        </w:rPr>
        <w:t xml:space="preserve"> </w:t>
      </w:r>
      <w:r>
        <w:rPr>
          <w:sz w:val="16"/>
        </w:rPr>
        <w:t xml:space="preserve">Organización Mundial del Turismo (2016) </w:t>
      </w:r>
      <w:r>
        <w:rPr>
          <w:i/>
          <w:sz w:val="16"/>
        </w:rPr>
        <w:t xml:space="preserve">Documentos básicos de la OMT, Volumen I </w:t>
      </w:r>
      <w:r>
        <w:rPr>
          <w:rFonts w:ascii="Cambria Math" w:hAnsi="Cambria Math" w:cs="Cambria Math"/>
          <w:i/>
          <w:sz w:val="16"/>
        </w:rPr>
        <w:softHyphen/>
      </w:r>
      <w:r>
        <w:rPr>
          <w:i/>
          <w:sz w:val="16"/>
        </w:rPr>
        <w:t xml:space="preserve"> Estatutos, reglamentos, acuerdos: quinta edición</w:t>
      </w:r>
      <w:r>
        <w:rPr>
          <w:sz w:val="16"/>
        </w:rPr>
        <w:t xml:space="preserve">, OMT, Madrid. </w:t>
      </w:r>
      <w:hyperlink r:id="rId1" w:history="1">
        <w:r>
          <w:rPr>
            <w:rStyle w:val="Hyperlink0"/>
            <w:rFonts w:eastAsia="Times New Roman"/>
            <w:color w:val="0070C0"/>
            <w:sz w:val="20"/>
          </w:rPr>
          <w:t>https://www.e-unwto.org/doi/book/10.18111/9789284417537</w:t>
        </w:r>
      </w:hyperlink>
      <w:r>
        <w:rPr>
          <w:sz w:val="16"/>
        </w:rPr>
        <w:t xml:space="preserve"> </w:t>
      </w:r>
    </w:p>
  </w:footnote>
  <w:footnote w:id="2">
    <w:p w14:paraId="7056712F" w14:textId="77777777" w:rsidR="0004028C" w:rsidRPr="0004028C" w:rsidRDefault="0004028C" w:rsidP="0004028C">
      <w:pPr>
        <w:pStyle w:val="FootnoteText"/>
        <w:jc w:val="both"/>
        <w:rPr>
          <w:rFonts w:ascii="Arial Narrow" w:hAnsi="Arial Narrow"/>
          <w:lang w:val="es-ES"/>
        </w:rPr>
      </w:pPr>
      <w:r>
        <w:rPr>
          <w:rStyle w:val="FootnoteReference"/>
          <w:rFonts w:ascii="Arial Narrow" w:hAnsi="Arial Narrow"/>
          <w:sz w:val="16"/>
        </w:rPr>
        <w:footnoteRef/>
      </w:r>
      <w:r w:rsidRPr="0004028C">
        <w:rPr>
          <w:rFonts w:ascii="Arial Narrow" w:hAnsi="Arial Narrow"/>
          <w:sz w:val="16"/>
          <w:lang w:val="es-ES"/>
        </w:rPr>
        <w:t xml:space="preserve"> </w:t>
      </w:r>
      <w:hyperlink r:id="rId2" w:history="1">
        <w:r w:rsidRPr="0004028C">
          <w:rPr>
            <w:rStyle w:val="Hyperlink0"/>
            <w:rFonts w:ascii="Arial Narrow" w:hAnsi="Arial Narrow"/>
            <w:color w:val="0070C0"/>
            <w:sz w:val="16"/>
            <w:lang w:val="es-ES"/>
          </w:rPr>
          <w:t>https://webunwto.s3.eu-west-1.amazonaws.com/imported_images/37826/gcetbrochureglobalcodees.pdf</w:t>
        </w:r>
      </w:hyperlink>
      <w:r w:rsidRPr="0004028C">
        <w:rPr>
          <w:rFonts w:ascii="Arial Narrow" w:hAnsi="Arial Narrow"/>
          <w:color w:val="0070C0"/>
          <w:sz w:val="16"/>
          <w:lang w:val="es-ES"/>
        </w:rPr>
        <w:t xml:space="preserve"> </w:t>
      </w:r>
      <w:r w:rsidRPr="0004028C">
        <w:rPr>
          <w:lang w:val="es-ES"/>
        </w:rPr>
        <w:t xml:space="preserve"> </w:t>
      </w:r>
    </w:p>
  </w:footnote>
  <w:footnote w:id="3">
    <w:p w14:paraId="203E4B37" w14:textId="77777777" w:rsidR="00933567" w:rsidRPr="000B4922" w:rsidRDefault="00933567" w:rsidP="00933567">
      <w:pPr>
        <w:pStyle w:val="NoSpacing"/>
        <w:jc w:val="both"/>
        <w:rPr>
          <w:sz w:val="16"/>
          <w:szCs w:val="16"/>
        </w:rPr>
      </w:pPr>
    </w:p>
  </w:footnote>
  <w:footnote w:id="4">
    <w:p w14:paraId="79ECFC1A" w14:textId="77777777" w:rsidR="00933567" w:rsidRPr="00933567" w:rsidRDefault="00933567" w:rsidP="00933567">
      <w:pPr>
        <w:rPr>
          <w:sz w:val="16"/>
          <w:szCs w:val="16"/>
          <w:lang w:val="es-ES"/>
        </w:rPr>
      </w:pPr>
      <w:r>
        <w:rPr>
          <w:rStyle w:val="FootnoteReference"/>
          <w:sz w:val="16"/>
        </w:rPr>
        <w:footnoteRef/>
      </w:r>
      <w:r w:rsidRPr="00933567">
        <w:rPr>
          <w:lang w:val="es-ES"/>
        </w:rPr>
        <w:t>A/RES/601(XIX), disponible en: https://www.e-unwto.org/doi/pdf/</w:t>
      </w:r>
      <w:hyperlink r:id="rId3" w:history="1">
        <w:r w:rsidRPr="00933567">
          <w:rPr>
            <w:lang w:val="es-ES"/>
          </w:rPr>
          <w:t>10.18111/unwtogad.2011.1.q143011gl1856q48</w:t>
        </w:r>
      </w:hyperlink>
      <w:r w:rsidRPr="00933567">
        <w:rPr>
          <w:lang w:val="es-ES"/>
        </w:rPr>
        <w:t xml:space="preserve"> </w:t>
      </w:r>
    </w:p>
    <w:p w14:paraId="13907CE4" w14:textId="77777777" w:rsidR="00933567" w:rsidRPr="00933567" w:rsidRDefault="00933567" w:rsidP="00933567">
      <w:pPr>
        <w:pStyle w:val="FootnoteText"/>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60550871"/>
      <w:docPartObj>
        <w:docPartGallery w:val="Page Numbers (Top of Page)"/>
        <w:docPartUnique/>
      </w:docPartObj>
    </w:sdtPr>
    <w:sdtEndPr>
      <w:rPr>
        <w:rStyle w:val="PageNumber"/>
        <w:b/>
        <w:bCs/>
        <w:color w:val="0070C0"/>
        <w:sz w:val="18"/>
        <w:szCs w:val="18"/>
      </w:rPr>
    </w:sdtEndPr>
    <w:sdtContent>
      <w:p w14:paraId="2E510908" w14:textId="77777777" w:rsidR="00091B27" w:rsidRPr="00091B27" w:rsidRDefault="00091B27" w:rsidP="00091B27">
        <w:pPr>
          <w:framePr w:wrap="none" w:vAnchor="text" w:hAnchor="margin" w:y="1"/>
          <w:rPr>
            <w:rStyle w:val="PageNumber"/>
            <w:b/>
            <w:bCs/>
            <w:color w:val="0070C0"/>
            <w:sz w:val="18"/>
            <w:szCs w:val="18"/>
          </w:rPr>
        </w:pPr>
        <w:r w:rsidRPr="00CA2C26">
          <w:rPr>
            <w:rStyle w:val="PageNumber"/>
            <w:b/>
            <w:bCs/>
            <w:color w:val="00B050"/>
            <w:sz w:val="18"/>
            <w:szCs w:val="18"/>
          </w:rPr>
          <w:fldChar w:fldCharType="begin"/>
        </w:r>
        <w:r w:rsidRPr="00CA2C26">
          <w:rPr>
            <w:rStyle w:val="PageNumber"/>
            <w:b/>
            <w:bCs/>
            <w:color w:val="00B050"/>
            <w:sz w:val="18"/>
            <w:szCs w:val="18"/>
          </w:rPr>
          <w:instrText xml:space="preserve"> PAGE </w:instrText>
        </w:r>
        <w:r w:rsidRPr="00CA2C26">
          <w:rPr>
            <w:rStyle w:val="PageNumber"/>
            <w:b/>
            <w:bCs/>
            <w:color w:val="00B050"/>
            <w:sz w:val="18"/>
            <w:szCs w:val="18"/>
          </w:rPr>
          <w:fldChar w:fldCharType="separate"/>
        </w:r>
        <w:r w:rsidRPr="00CA2C26">
          <w:rPr>
            <w:rStyle w:val="PageNumber"/>
            <w:b/>
            <w:bCs/>
            <w:noProof/>
            <w:color w:val="00B050"/>
            <w:sz w:val="18"/>
            <w:szCs w:val="18"/>
          </w:rPr>
          <w:t>1</w:t>
        </w:r>
        <w:r w:rsidRPr="00CA2C26">
          <w:rPr>
            <w:rStyle w:val="PageNumber"/>
            <w:b/>
            <w:bCs/>
            <w:color w:val="00B050"/>
            <w:sz w:val="18"/>
            <w:szCs w:val="18"/>
          </w:rPr>
          <w:fldChar w:fldCharType="end"/>
        </w:r>
      </w:p>
    </w:sdtContent>
  </w:sdt>
  <w:p w14:paraId="75D43100" w14:textId="4CAB7C7E" w:rsidR="002E2A98" w:rsidRPr="00CA2C26" w:rsidRDefault="00881C80" w:rsidP="00881C80">
    <w:pPr>
      <w:tabs>
        <w:tab w:val="left" w:pos="426"/>
        <w:tab w:val="left" w:pos="851"/>
        <w:tab w:val="right" w:pos="9064"/>
      </w:tabs>
      <w:ind w:right="-8" w:firstLine="426"/>
      <w:rPr>
        <w:rFonts w:cs="Times New Roman (Body CS)"/>
        <w:b/>
        <w:bCs/>
        <w:color w:val="00B050"/>
        <w:spacing w:val="12"/>
        <w:kern w:val="4"/>
        <w:sz w:val="18"/>
        <w:szCs w:val="18"/>
        <w:lang w:val="en-US"/>
      </w:rPr>
    </w:pPr>
    <w:r w:rsidRPr="00CA2C26">
      <w:rPr>
        <w:rFonts w:cs="Times New Roman (Body CS)"/>
        <w:b/>
        <w:bCs/>
        <w:color w:val="00B050"/>
        <w:spacing w:val="12"/>
        <w:kern w:val="4"/>
        <w:sz w:val="18"/>
        <w:szCs w:val="18"/>
        <w:lang w:val="en-US"/>
      </w:rPr>
      <w:t>|</w:t>
    </w:r>
    <w:r w:rsidRPr="00CA2C26">
      <w:rPr>
        <w:rFonts w:cs="Times New Roman (Body CS)"/>
        <w:b/>
        <w:bCs/>
        <w:color w:val="00B050"/>
        <w:spacing w:val="12"/>
        <w:kern w:val="4"/>
        <w:sz w:val="18"/>
        <w:szCs w:val="18"/>
        <w:lang w:val="en-US"/>
      </w:rPr>
      <w:tab/>
    </w:r>
    <w:r w:rsidRPr="00CA2C26">
      <w:rPr>
        <w:rFonts w:cs="Times New Roman (Body CS)"/>
        <w:color w:val="00B050"/>
        <w:spacing w:val="12"/>
        <w:kern w:val="4"/>
        <w:sz w:val="18"/>
        <w:szCs w:val="18"/>
        <w:lang w:val="en-US"/>
      </w:rPr>
      <w:t xml:space="preserve">Best Tourism Villages </w:t>
    </w:r>
    <w:r w:rsidR="00CA2C26" w:rsidRPr="00CA2C26">
      <w:rPr>
        <w:rFonts w:cs="Times New Roman (Body CS)"/>
        <w:color w:val="00B050"/>
        <w:spacing w:val="12"/>
        <w:kern w:val="4"/>
        <w:sz w:val="18"/>
        <w:szCs w:val="18"/>
        <w:lang w:val="en-US"/>
      </w:rPr>
      <w:t>by UNWTO</w:t>
    </w:r>
    <w:r w:rsidRPr="00CA2C26">
      <w:rPr>
        <w:rFonts w:cs="Times New Roman (Body CS)"/>
        <w:b/>
        <w:bCs/>
        <w:color w:val="00B050"/>
        <w:spacing w:val="12"/>
        <w:kern w:val="4"/>
        <w:sz w:val="18"/>
        <w:szCs w:val="18"/>
        <w:lang w:val="en-US"/>
      </w:rPr>
      <w:tab/>
    </w:r>
    <w:r w:rsidR="00767146">
      <w:rPr>
        <w:rFonts w:cs="Times New Roman (Body CS)"/>
        <w:b/>
        <w:bCs/>
        <w:color w:val="00B050"/>
        <w:spacing w:val="12"/>
        <w:kern w:val="4"/>
        <w:sz w:val="18"/>
        <w:szCs w:val="18"/>
        <w:lang w:val="en-US"/>
      </w:rPr>
      <w:t>Formulario de candidatura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Heading2Char"/>
        <w:rFonts w:cs="Times New Roman (Body CS)"/>
        <w:b w:val="0"/>
        <w:bCs/>
        <w:spacing w:val="12"/>
        <w:kern w:val="4"/>
        <w:sz w:val="18"/>
        <w:szCs w:val="18"/>
      </w:rPr>
      <w:id w:val="-868672202"/>
      <w:docPartObj>
        <w:docPartGallery w:val="Page Numbers (Top of Page)"/>
        <w:docPartUnique/>
      </w:docPartObj>
    </w:sdtPr>
    <w:sdtEndPr>
      <w:rPr>
        <w:rStyle w:val="Heading2Char"/>
      </w:rPr>
    </w:sdtEndPr>
    <w:sdtContent>
      <w:p w14:paraId="26B8E696" w14:textId="77777777" w:rsidR="00600948" w:rsidRPr="00637291" w:rsidRDefault="00600948" w:rsidP="00B91990">
        <w:pPr>
          <w:framePr w:wrap="none" w:vAnchor="text" w:hAnchor="margin" w:y="1"/>
          <w:rPr>
            <w:rStyle w:val="Heading2Char"/>
            <w:rFonts w:cs="Times New Roman (Body CS)"/>
            <w:b w:val="0"/>
            <w:bCs/>
            <w:spacing w:val="12"/>
            <w:kern w:val="4"/>
            <w:sz w:val="18"/>
            <w:szCs w:val="18"/>
          </w:rPr>
        </w:pPr>
        <w:r w:rsidRPr="00CA2C26">
          <w:rPr>
            <w:rStyle w:val="Heading2Char"/>
            <w:rFonts w:cs="Times New Roman (Body CS)"/>
            <w:b w:val="0"/>
            <w:bCs/>
            <w:spacing w:val="12"/>
            <w:kern w:val="4"/>
            <w:sz w:val="18"/>
            <w:szCs w:val="18"/>
          </w:rPr>
          <w:fldChar w:fldCharType="begin"/>
        </w:r>
        <w:r w:rsidRPr="00CA2C26">
          <w:rPr>
            <w:rStyle w:val="Heading2Char"/>
            <w:rFonts w:cs="Times New Roman (Body CS)"/>
            <w:bCs/>
            <w:spacing w:val="12"/>
            <w:kern w:val="4"/>
            <w:sz w:val="18"/>
            <w:szCs w:val="18"/>
          </w:rPr>
          <w:instrText xml:space="preserve"> PAGE </w:instrText>
        </w:r>
        <w:r w:rsidRPr="00CA2C26">
          <w:rPr>
            <w:rStyle w:val="Heading2Char"/>
            <w:rFonts w:cs="Times New Roman (Body CS)"/>
            <w:b w:val="0"/>
            <w:bCs/>
            <w:spacing w:val="12"/>
            <w:kern w:val="4"/>
            <w:sz w:val="18"/>
            <w:szCs w:val="18"/>
          </w:rPr>
          <w:fldChar w:fldCharType="separate"/>
        </w:r>
        <w:r w:rsidRPr="00CA2C26">
          <w:rPr>
            <w:rStyle w:val="Heading2Char"/>
            <w:rFonts w:cs="Times New Roman (Body CS)"/>
            <w:bCs/>
            <w:noProof/>
            <w:spacing w:val="12"/>
            <w:kern w:val="4"/>
            <w:sz w:val="18"/>
            <w:szCs w:val="18"/>
          </w:rPr>
          <w:t>3</w:t>
        </w:r>
        <w:r w:rsidRPr="00CA2C26">
          <w:rPr>
            <w:rStyle w:val="Heading2Char"/>
            <w:rFonts w:cs="Times New Roman (Body CS)"/>
            <w:b w:val="0"/>
            <w:bCs/>
            <w:spacing w:val="12"/>
            <w:kern w:val="4"/>
            <w:sz w:val="18"/>
            <w:szCs w:val="18"/>
          </w:rPr>
          <w:fldChar w:fldCharType="end"/>
        </w:r>
      </w:p>
    </w:sdtContent>
  </w:sdt>
  <w:p w14:paraId="1E72D00D" w14:textId="6E2F6A9B" w:rsidR="00600948" w:rsidRPr="00CA2C26" w:rsidRDefault="00600948" w:rsidP="002E2A98">
    <w:pPr>
      <w:tabs>
        <w:tab w:val="left" w:pos="851"/>
        <w:tab w:val="right" w:pos="9064"/>
      </w:tabs>
      <w:ind w:firstLine="360"/>
      <w:rPr>
        <w:rFonts w:cs="Times New Roman (Body CS)"/>
        <w:color w:val="00B050"/>
        <w:spacing w:val="12"/>
        <w:kern w:val="4"/>
        <w:sz w:val="18"/>
        <w:szCs w:val="18"/>
        <w:lang w:val="en-US"/>
      </w:rPr>
    </w:pPr>
    <w:r w:rsidRPr="00CA2C26">
      <w:rPr>
        <w:rFonts w:cs="Times New Roman (Body CS)"/>
        <w:color w:val="00B050"/>
        <w:spacing w:val="12"/>
        <w:kern w:val="4"/>
        <w:sz w:val="18"/>
        <w:szCs w:val="18"/>
        <w:lang w:val="en-US"/>
      </w:rPr>
      <w:t>|</w:t>
    </w:r>
    <w:r w:rsidRPr="00CA2C26">
      <w:rPr>
        <w:rFonts w:cs="Times New Roman (Body CS)"/>
        <w:color w:val="00B050"/>
        <w:spacing w:val="12"/>
        <w:kern w:val="4"/>
        <w:sz w:val="18"/>
        <w:szCs w:val="18"/>
        <w:lang w:val="en-US"/>
      </w:rPr>
      <w:tab/>
      <w:t xml:space="preserve">Best Tourism Villages </w:t>
    </w:r>
    <w:r w:rsidR="00CA2C26" w:rsidRPr="00CA2C26">
      <w:rPr>
        <w:rFonts w:cs="Times New Roman (Body CS)"/>
        <w:color w:val="00B050"/>
        <w:spacing w:val="12"/>
        <w:kern w:val="4"/>
        <w:sz w:val="18"/>
        <w:szCs w:val="18"/>
        <w:lang w:val="en-US"/>
      </w:rPr>
      <w:t>by UNWTO</w:t>
    </w:r>
    <w:r w:rsidRPr="00CA2C26">
      <w:rPr>
        <w:rFonts w:cs="Times New Roman (Body CS)"/>
        <w:color w:val="00B050"/>
        <w:spacing w:val="12"/>
        <w:kern w:val="4"/>
        <w:sz w:val="18"/>
        <w:szCs w:val="18"/>
        <w:lang w:val="en-US"/>
      </w:rPr>
      <w:tab/>
    </w:r>
    <w:r w:rsidR="00767146">
      <w:rPr>
        <w:rFonts w:cs="Times New Roman (Body CS)"/>
        <w:b/>
        <w:bCs/>
        <w:color w:val="00B050"/>
        <w:spacing w:val="12"/>
        <w:kern w:val="4"/>
        <w:sz w:val="18"/>
        <w:szCs w:val="18"/>
        <w:lang w:val="en-US"/>
      </w:rPr>
      <w:t>Formulario de candidatura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D3D3D"/>
    <w:multiLevelType w:val="hybridMultilevel"/>
    <w:tmpl w:val="FB5C83D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75535"/>
    <w:multiLevelType w:val="multilevel"/>
    <w:tmpl w:val="4DFAE91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29E6B0B"/>
    <w:multiLevelType w:val="hybridMultilevel"/>
    <w:tmpl w:val="F1C46F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9D1291"/>
    <w:multiLevelType w:val="hybridMultilevel"/>
    <w:tmpl w:val="F310496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074D4"/>
    <w:multiLevelType w:val="hybridMultilevel"/>
    <w:tmpl w:val="5DC4A14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DA3BF0"/>
    <w:multiLevelType w:val="hybridMultilevel"/>
    <w:tmpl w:val="2FF066C8"/>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FE23D4"/>
    <w:multiLevelType w:val="hybridMultilevel"/>
    <w:tmpl w:val="50FC348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8F48D1"/>
    <w:multiLevelType w:val="hybridMultilevel"/>
    <w:tmpl w:val="96CC98E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B37EB5"/>
    <w:multiLevelType w:val="multilevel"/>
    <w:tmpl w:val="578C317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0AD2480"/>
    <w:multiLevelType w:val="hybridMultilevel"/>
    <w:tmpl w:val="ADBEF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DC1BE9"/>
    <w:multiLevelType w:val="hybridMultilevel"/>
    <w:tmpl w:val="C8EEC550"/>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BC7B09"/>
    <w:multiLevelType w:val="multilevel"/>
    <w:tmpl w:val="BE20628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37345EA"/>
    <w:multiLevelType w:val="hybridMultilevel"/>
    <w:tmpl w:val="DD3AB80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647B4A"/>
    <w:multiLevelType w:val="multilevel"/>
    <w:tmpl w:val="4BFC656A"/>
    <w:lvl w:ilvl="0">
      <w:start w:val="1"/>
      <w:numFmt w:val="decimal"/>
      <w:pStyle w:val="Heading1"/>
      <w:lvlText w:val="%1."/>
      <w:lvlJc w:val="left"/>
      <w:pPr>
        <w:ind w:left="851" w:hanging="851"/>
      </w:pPr>
      <w:rPr>
        <w:b/>
        <w:bCs/>
        <w:i w:val="0"/>
        <w:iCs w:val="0"/>
        <w:caps w:val="0"/>
        <w:smallCaps w:val="0"/>
        <w:strike w:val="0"/>
        <w:dstrike w:val="0"/>
        <w:noProof w:val="0"/>
        <w:vanish w:val="0"/>
        <w:color w:val="00B05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860" w:hanging="860"/>
      </w:pPr>
      <w:rPr>
        <w:rFonts w:hint="default"/>
      </w:rPr>
    </w:lvl>
    <w:lvl w:ilvl="2">
      <w:start w:val="1"/>
      <w:numFmt w:val="decimal"/>
      <w:isLgl/>
      <w:lvlText w:val="%1.%2.%3"/>
      <w:lvlJc w:val="left"/>
      <w:pPr>
        <w:ind w:left="860" w:hanging="86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58E91EDE"/>
    <w:multiLevelType w:val="multilevel"/>
    <w:tmpl w:val="CCE2A250"/>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C916178"/>
    <w:multiLevelType w:val="hybridMultilevel"/>
    <w:tmpl w:val="F8DE164C"/>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280F5E"/>
    <w:multiLevelType w:val="hybridMultilevel"/>
    <w:tmpl w:val="7B2EF196"/>
    <w:lvl w:ilvl="0" w:tplc="E8129862">
      <w:start w:val="1"/>
      <w:numFmt w:val="decimal"/>
      <w:pStyle w:val="L2numberMainbody"/>
      <w:lvlText w:val="%1."/>
      <w:lvlJc w:val="left"/>
      <w:pPr>
        <w:tabs>
          <w:tab w:val="num" w:pos="1418"/>
        </w:tabs>
        <w:ind w:left="1418" w:hanging="567"/>
      </w:pPr>
      <w:rPr>
        <w:rFonts w:ascii="Cambria" w:hAnsi="Cambria" w:hint="default"/>
        <w:b w:val="0"/>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6574C5"/>
    <w:multiLevelType w:val="multilevel"/>
    <w:tmpl w:val="E530184E"/>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B1F4123"/>
    <w:multiLevelType w:val="hybridMultilevel"/>
    <w:tmpl w:val="D704477E"/>
    <w:lvl w:ilvl="0" w:tplc="4892719A">
      <w:start w:val="12"/>
      <w:numFmt w:val="bullet"/>
      <w:lvlText w:val="•"/>
      <w:lvlJc w:val="left"/>
      <w:pPr>
        <w:ind w:left="720" w:hanging="360"/>
      </w:pPr>
      <w:rPr>
        <w:rFonts w:ascii="Arial" w:hAnsi="Arial" w:hint="default"/>
        <w:b w:val="0"/>
        <w:bCs w:val="0"/>
        <w:i w:val="0"/>
        <w:iCs w:val="0"/>
        <w:color w:val="00B050"/>
        <w:sz w:val="22"/>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45172F"/>
    <w:multiLevelType w:val="hybridMultilevel"/>
    <w:tmpl w:val="367C7FC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EB53CC"/>
    <w:multiLevelType w:val="multilevel"/>
    <w:tmpl w:val="1084D6AA"/>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87732C1"/>
    <w:multiLevelType w:val="hybridMultilevel"/>
    <w:tmpl w:val="A10CB58E"/>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472405"/>
    <w:multiLevelType w:val="hybridMultilevel"/>
    <w:tmpl w:val="01624AF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DF31FF"/>
    <w:multiLevelType w:val="hybridMultilevel"/>
    <w:tmpl w:val="6CB4AB28"/>
    <w:lvl w:ilvl="0" w:tplc="3BF2FC16">
      <w:start w:val="1"/>
      <w:numFmt w:val="bullet"/>
      <w:pStyle w:val="L1bulletMainbody"/>
      <w:lvlText w:val=""/>
      <w:lvlJc w:val="left"/>
      <w:pPr>
        <w:tabs>
          <w:tab w:val="num" w:pos="1418"/>
        </w:tabs>
        <w:ind w:left="1418" w:hanging="567"/>
      </w:pPr>
      <w:rPr>
        <w:rFonts w:ascii="Wingdings" w:hAnsi="Wingdings" w:hint="default"/>
        <w:b w:val="0"/>
        <w:i w:val="0"/>
        <w:caps w:val="0"/>
        <w:strike w:val="0"/>
        <w:dstrike w:val="0"/>
        <w:vanish w:val="0"/>
        <w:color w:val="0070C0"/>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6F31D2"/>
    <w:multiLevelType w:val="hybridMultilevel"/>
    <w:tmpl w:val="22F685D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3"/>
  </w:num>
  <w:num w:numId="4">
    <w:abstractNumId w:val="11"/>
  </w:num>
  <w:num w:numId="5">
    <w:abstractNumId w:val="8"/>
  </w:num>
  <w:num w:numId="6">
    <w:abstractNumId w:val="17"/>
  </w:num>
  <w:num w:numId="7">
    <w:abstractNumId w:val="20"/>
  </w:num>
  <w:num w:numId="8">
    <w:abstractNumId w:val="14"/>
  </w:num>
  <w:num w:numId="9">
    <w:abstractNumId w:val="9"/>
  </w:num>
  <w:num w:numId="10">
    <w:abstractNumId w:val="15"/>
  </w:num>
  <w:num w:numId="11">
    <w:abstractNumId w:val="18"/>
  </w:num>
  <w:num w:numId="12">
    <w:abstractNumId w:val="4"/>
  </w:num>
  <w:num w:numId="13">
    <w:abstractNumId w:val="1"/>
  </w:num>
  <w:num w:numId="14">
    <w:abstractNumId w:val="7"/>
  </w:num>
  <w:num w:numId="15">
    <w:abstractNumId w:val="10"/>
  </w:num>
  <w:num w:numId="16">
    <w:abstractNumId w:val="12"/>
  </w:num>
  <w:num w:numId="17">
    <w:abstractNumId w:val="19"/>
  </w:num>
  <w:num w:numId="18">
    <w:abstractNumId w:val="22"/>
  </w:num>
  <w:num w:numId="19">
    <w:abstractNumId w:val="21"/>
  </w:num>
  <w:num w:numId="20">
    <w:abstractNumId w:val="24"/>
  </w:num>
  <w:num w:numId="21">
    <w:abstractNumId w:val="3"/>
  </w:num>
  <w:num w:numId="22">
    <w:abstractNumId w:val="6"/>
  </w:num>
  <w:num w:numId="23">
    <w:abstractNumId w:val="5"/>
  </w:num>
  <w:num w:numId="24">
    <w:abstractNumId w:val="0"/>
  </w:num>
  <w:num w:numId="2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C26"/>
    <w:rsid w:val="00004C8B"/>
    <w:rsid w:val="00007327"/>
    <w:rsid w:val="000162E0"/>
    <w:rsid w:val="00016D1E"/>
    <w:rsid w:val="00030EF5"/>
    <w:rsid w:val="00031F99"/>
    <w:rsid w:val="0004028C"/>
    <w:rsid w:val="0004032F"/>
    <w:rsid w:val="00053D28"/>
    <w:rsid w:val="00062470"/>
    <w:rsid w:val="00063BDC"/>
    <w:rsid w:val="00070975"/>
    <w:rsid w:val="00071E34"/>
    <w:rsid w:val="00080C0B"/>
    <w:rsid w:val="00091512"/>
    <w:rsid w:val="00091B27"/>
    <w:rsid w:val="000B0CA5"/>
    <w:rsid w:val="000B4922"/>
    <w:rsid w:val="000B6B6F"/>
    <w:rsid w:val="000C0E67"/>
    <w:rsid w:val="000C14C7"/>
    <w:rsid w:val="000C2DBD"/>
    <w:rsid w:val="000C377D"/>
    <w:rsid w:val="000D19F1"/>
    <w:rsid w:val="000D1E4E"/>
    <w:rsid w:val="000D2003"/>
    <w:rsid w:val="000D6517"/>
    <w:rsid w:val="000E0B65"/>
    <w:rsid w:val="000F2F9E"/>
    <w:rsid w:val="00102E85"/>
    <w:rsid w:val="00106993"/>
    <w:rsid w:val="00106A32"/>
    <w:rsid w:val="00106AD6"/>
    <w:rsid w:val="00107167"/>
    <w:rsid w:val="00111F7A"/>
    <w:rsid w:val="0011680F"/>
    <w:rsid w:val="00126DBD"/>
    <w:rsid w:val="0015699B"/>
    <w:rsid w:val="00160AFB"/>
    <w:rsid w:val="0016365C"/>
    <w:rsid w:val="0017489C"/>
    <w:rsid w:val="00176DBC"/>
    <w:rsid w:val="001777EF"/>
    <w:rsid w:val="001805EC"/>
    <w:rsid w:val="00191A2A"/>
    <w:rsid w:val="00194FE8"/>
    <w:rsid w:val="00196927"/>
    <w:rsid w:val="001969BF"/>
    <w:rsid w:val="001A6F7E"/>
    <w:rsid w:val="001A7952"/>
    <w:rsid w:val="001B0C7D"/>
    <w:rsid w:val="001B182D"/>
    <w:rsid w:val="001B7A19"/>
    <w:rsid w:val="001C1560"/>
    <w:rsid w:val="001C2F4C"/>
    <w:rsid w:val="001C7BE0"/>
    <w:rsid w:val="001C7FCF"/>
    <w:rsid w:val="001D18A9"/>
    <w:rsid w:val="001D4F78"/>
    <w:rsid w:val="001D60E5"/>
    <w:rsid w:val="001E0CE7"/>
    <w:rsid w:val="001F2E6C"/>
    <w:rsid w:val="001F6872"/>
    <w:rsid w:val="0020065F"/>
    <w:rsid w:val="00201665"/>
    <w:rsid w:val="00215321"/>
    <w:rsid w:val="002223F5"/>
    <w:rsid w:val="002304D4"/>
    <w:rsid w:val="002446D5"/>
    <w:rsid w:val="002463DE"/>
    <w:rsid w:val="00263918"/>
    <w:rsid w:val="00263960"/>
    <w:rsid w:val="00265E07"/>
    <w:rsid w:val="00266E80"/>
    <w:rsid w:val="002716F1"/>
    <w:rsid w:val="00274EEB"/>
    <w:rsid w:val="00275CFD"/>
    <w:rsid w:val="00277DD8"/>
    <w:rsid w:val="002803DF"/>
    <w:rsid w:val="0028067B"/>
    <w:rsid w:val="002818A5"/>
    <w:rsid w:val="002937A8"/>
    <w:rsid w:val="002A6465"/>
    <w:rsid w:val="002A72A1"/>
    <w:rsid w:val="002B0123"/>
    <w:rsid w:val="002B1263"/>
    <w:rsid w:val="002C465B"/>
    <w:rsid w:val="002C7197"/>
    <w:rsid w:val="002D3015"/>
    <w:rsid w:val="002E2A98"/>
    <w:rsid w:val="002F797B"/>
    <w:rsid w:val="002F7E68"/>
    <w:rsid w:val="00303F69"/>
    <w:rsid w:val="003075E2"/>
    <w:rsid w:val="00314A73"/>
    <w:rsid w:val="0032463F"/>
    <w:rsid w:val="00326982"/>
    <w:rsid w:val="003275DA"/>
    <w:rsid w:val="0033338C"/>
    <w:rsid w:val="00337A2F"/>
    <w:rsid w:val="003425B2"/>
    <w:rsid w:val="00343D57"/>
    <w:rsid w:val="00347B1D"/>
    <w:rsid w:val="00350E35"/>
    <w:rsid w:val="00352FB8"/>
    <w:rsid w:val="003551C5"/>
    <w:rsid w:val="00355E5C"/>
    <w:rsid w:val="00357B0B"/>
    <w:rsid w:val="00362DFD"/>
    <w:rsid w:val="003646B0"/>
    <w:rsid w:val="003671EB"/>
    <w:rsid w:val="00375AB4"/>
    <w:rsid w:val="00387FA4"/>
    <w:rsid w:val="00391C90"/>
    <w:rsid w:val="00392821"/>
    <w:rsid w:val="003A24FA"/>
    <w:rsid w:val="003A4AA9"/>
    <w:rsid w:val="003A5E86"/>
    <w:rsid w:val="003B0864"/>
    <w:rsid w:val="003B1D55"/>
    <w:rsid w:val="003B439C"/>
    <w:rsid w:val="003B5BF1"/>
    <w:rsid w:val="003B64F8"/>
    <w:rsid w:val="003B683A"/>
    <w:rsid w:val="003C2C25"/>
    <w:rsid w:val="003C3CC5"/>
    <w:rsid w:val="003D2D72"/>
    <w:rsid w:val="003D4BDB"/>
    <w:rsid w:val="003E4656"/>
    <w:rsid w:val="003F036C"/>
    <w:rsid w:val="003F66C5"/>
    <w:rsid w:val="004013F0"/>
    <w:rsid w:val="00407EE1"/>
    <w:rsid w:val="0041515B"/>
    <w:rsid w:val="00422251"/>
    <w:rsid w:val="0042433B"/>
    <w:rsid w:val="0042461F"/>
    <w:rsid w:val="00432C6C"/>
    <w:rsid w:val="0043491C"/>
    <w:rsid w:val="00435559"/>
    <w:rsid w:val="00437FD1"/>
    <w:rsid w:val="00441115"/>
    <w:rsid w:val="0045053F"/>
    <w:rsid w:val="00452C78"/>
    <w:rsid w:val="00455416"/>
    <w:rsid w:val="00471046"/>
    <w:rsid w:val="00474BC9"/>
    <w:rsid w:val="00475CEF"/>
    <w:rsid w:val="00476243"/>
    <w:rsid w:val="00486682"/>
    <w:rsid w:val="004905F8"/>
    <w:rsid w:val="004A32D8"/>
    <w:rsid w:val="004A7B4D"/>
    <w:rsid w:val="004B0F74"/>
    <w:rsid w:val="004C1326"/>
    <w:rsid w:val="004C46F8"/>
    <w:rsid w:val="004D5FBC"/>
    <w:rsid w:val="004F33DD"/>
    <w:rsid w:val="004F5956"/>
    <w:rsid w:val="005014BF"/>
    <w:rsid w:val="00510192"/>
    <w:rsid w:val="00512856"/>
    <w:rsid w:val="005203D7"/>
    <w:rsid w:val="00524E8C"/>
    <w:rsid w:val="00530BBF"/>
    <w:rsid w:val="005311D9"/>
    <w:rsid w:val="005404EB"/>
    <w:rsid w:val="00543CEF"/>
    <w:rsid w:val="005576F6"/>
    <w:rsid w:val="00562561"/>
    <w:rsid w:val="00563EA5"/>
    <w:rsid w:val="00564075"/>
    <w:rsid w:val="0057124C"/>
    <w:rsid w:val="00584194"/>
    <w:rsid w:val="00585FDB"/>
    <w:rsid w:val="00591D13"/>
    <w:rsid w:val="00592799"/>
    <w:rsid w:val="00593ABE"/>
    <w:rsid w:val="00596F7D"/>
    <w:rsid w:val="005B1BE0"/>
    <w:rsid w:val="005C1656"/>
    <w:rsid w:val="005C5C66"/>
    <w:rsid w:val="005D7D65"/>
    <w:rsid w:val="005E2885"/>
    <w:rsid w:val="005F2596"/>
    <w:rsid w:val="005F2E01"/>
    <w:rsid w:val="005F42D2"/>
    <w:rsid w:val="00600948"/>
    <w:rsid w:val="00602422"/>
    <w:rsid w:val="00604254"/>
    <w:rsid w:val="00605EFC"/>
    <w:rsid w:val="00607FE1"/>
    <w:rsid w:val="00611A6D"/>
    <w:rsid w:val="0061582A"/>
    <w:rsid w:val="0062241F"/>
    <w:rsid w:val="006246F6"/>
    <w:rsid w:val="006331A1"/>
    <w:rsid w:val="00633EAD"/>
    <w:rsid w:val="006348F3"/>
    <w:rsid w:val="006351A0"/>
    <w:rsid w:val="00637291"/>
    <w:rsid w:val="00660AF7"/>
    <w:rsid w:val="00670F99"/>
    <w:rsid w:val="006732AF"/>
    <w:rsid w:val="006A14C2"/>
    <w:rsid w:val="006A3596"/>
    <w:rsid w:val="006A5DB8"/>
    <w:rsid w:val="006B1F72"/>
    <w:rsid w:val="006B38E1"/>
    <w:rsid w:val="006B3B3E"/>
    <w:rsid w:val="006B47F2"/>
    <w:rsid w:val="006C50F6"/>
    <w:rsid w:val="006C5DBC"/>
    <w:rsid w:val="006D0C89"/>
    <w:rsid w:val="006D2E83"/>
    <w:rsid w:val="006D71F3"/>
    <w:rsid w:val="006E2A5E"/>
    <w:rsid w:val="006F1C21"/>
    <w:rsid w:val="006F389B"/>
    <w:rsid w:val="006F7260"/>
    <w:rsid w:val="00700C60"/>
    <w:rsid w:val="00705C6B"/>
    <w:rsid w:val="00706911"/>
    <w:rsid w:val="00710B76"/>
    <w:rsid w:val="007175D7"/>
    <w:rsid w:val="00721F0B"/>
    <w:rsid w:val="0073179F"/>
    <w:rsid w:val="007350E8"/>
    <w:rsid w:val="00735279"/>
    <w:rsid w:val="00740C26"/>
    <w:rsid w:val="007525F0"/>
    <w:rsid w:val="00752D80"/>
    <w:rsid w:val="00753033"/>
    <w:rsid w:val="00755C22"/>
    <w:rsid w:val="007564A1"/>
    <w:rsid w:val="00760BCF"/>
    <w:rsid w:val="00767146"/>
    <w:rsid w:val="00767208"/>
    <w:rsid w:val="007751C0"/>
    <w:rsid w:val="0079478E"/>
    <w:rsid w:val="00796E22"/>
    <w:rsid w:val="0079749D"/>
    <w:rsid w:val="007A6164"/>
    <w:rsid w:val="007A7488"/>
    <w:rsid w:val="007A78EB"/>
    <w:rsid w:val="007B3C0E"/>
    <w:rsid w:val="007B3ED7"/>
    <w:rsid w:val="007B4C8B"/>
    <w:rsid w:val="007C07A4"/>
    <w:rsid w:val="007C1D3F"/>
    <w:rsid w:val="007C38FD"/>
    <w:rsid w:val="007C4C2B"/>
    <w:rsid w:val="007C6662"/>
    <w:rsid w:val="007D0BE7"/>
    <w:rsid w:val="007D321D"/>
    <w:rsid w:val="007D3CAC"/>
    <w:rsid w:val="007D466C"/>
    <w:rsid w:val="007D57A1"/>
    <w:rsid w:val="007E0CFA"/>
    <w:rsid w:val="007E5A38"/>
    <w:rsid w:val="007E5E24"/>
    <w:rsid w:val="008002A2"/>
    <w:rsid w:val="00805790"/>
    <w:rsid w:val="00805B88"/>
    <w:rsid w:val="00810D71"/>
    <w:rsid w:val="00815CC8"/>
    <w:rsid w:val="00815E4F"/>
    <w:rsid w:val="00823EEF"/>
    <w:rsid w:val="008305EA"/>
    <w:rsid w:val="00831BA4"/>
    <w:rsid w:val="00832D2C"/>
    <w:rsid w:val="00834F29"/>
    <w:rsid w:val="00842DAE"/>
    <w:rsid w:val="00850CBF"/>
    <w:rsid w:val="00852E3D"/>
    <w:rsid w:val="00854FC7"/>
    <w:rsid w:val="00867A2C"/>
    <w:rsid w:val="00871DEE"/>
    <w:rsid w:val="00871E0E"/>
    <w:rsid w:val="00876716"/>
    <w:rsid w:val="00881C80"/>
    <w:rsid w:val="008850EA"/>
    <w:rsid w:val="008978E4"/>
    <w:rsid w:val="008C4413"/>
    <w:rsid w:val="008C50FB"/>
    <w:rsid w:val="008C6E66"/>
    <w:rsid w:val="008D18C2"/>
    <w:rsid w:val="008D27DF"/>
    <w:rsid w:val="008E1C94"/>
    <w:rsid w:val="008F0476"/>
    <w:rsid w:val="008F7346"/>
    <w:rsid w:val="008F7472"/>
    <w:rsid w:val="00903044"/>
    <w:rsid w:val="00914433"/>
    <w:rsid w:val="0091474A"/>
    <w:rsid w:val="00917477"/>
    <w:rsid w:val="00926245"/>
    <w:rsid w:val="00933567"/>
    <w:rsid w:val="00936BA2"/>
    <w:rsid w:val="00960210"/>
    <w:rsid w:val="00967913"/>
    <w:rsid w:val="00972C12"/>
    <w:rsid w:val="00973738"/>
    <w:rsid w:val="00974956"/>
    <w:rsid w:val="00982524"/>
    <w:rsid w:val="009913EB"/>
    <w:rsid w:val="00994B0C"/>
    <w:rsid w:val="00995F6A"/>
    <w:rsid w:val="00997EC6"/>
    <w:rsid w:val="009A0F82"/>
    <w:rsid w:val="009A1866"/>
    <w:rsid w:val="009A326C"/>
    <w:rsid w:val="009A59D8"/>
    <w:rsid w:val="009A6119"/>
    <w:rsid w:val="009B74CA"/>
    <w:rsid w:val="009C25F0"/>
    <w:rsid w:val="009C59C5"/>
    <w:rsid w:val="009D4B0F"/>
    <w:rsid w:val="009D7421"/>
    <w:rsid w:val="009E0910"/>
    <w:rsid w:val="009F1164"/>
    <w:rsid w:val="009F4019"/>
    <w:rsid w:val="009F64EF"/>
    <w:rsid w:val="00A0420D"/>
    <w:rsid w:val="00A0427B"/>
    <w:rsid w:val="00A1128E"/>
    <w:rsid w:val="00A16135"/>
    <w:rsid w:val="00A16AE5"/>
    <w:rsid w:val="00A23A6C"/>
    <w:rsid w:val="00A26560"/>
    <w:rsid w:val="00A319BB"/>
    <w:rsid w:val="00A4113B"/>
    <w:rsid w:val="00A41191"/>
    <w:rsid w:val="00A42EAF"/>
    <w:rsid w:val="00A54D85"/>
    <w:rsid w:val="00A553FE"/>
    <w:rsid w:val="00A57F82"/>
    <w:rsid w:val="00A63C1B"/>
    <w:rsid w:val="00A652B7"/>
    <w:rsid w:val="00A70069"/>
    <w:rsid w:val="00A74064"/>
    <w:rsid w:val="00A764C5"/>
    <w:rsid w:val="00A82A4D"/>
    <w:rsid w:val="00A97227"/>
    <w:rsid w:val="00AA43A3"/>
    <w:rsid w:val="00AA6956"/>
    <w:rsid w:val="00AB0667"/>
    <w:rsid w:val="00AB48A8"/>
    <w:rsid w:val="00AC44AE"/>
    <w:rsid w:val="00AD110A"/>
    <w:rsid w:val="00AD5713"/>
    <w:rsid w:val="00AE13F8"/>
    <w:rsid w:val="00AE70C1"/>
    <w:rsid w:val="00AE77E3"/>
    <w:rsid w:val="00AF79F6"/>
    <w:rsid w:val="00B00950"/>
    <w:rsid w:val="00B02595"/>
    <w:rsid w:val="00B06189"/>
    <w:rsid w:val="00B102DA"/>
    <w:rsid w:val="00B23460"/>
    <w:rsid w:val="00B3282C"/>
    <w:rsid w:val="00B34D96"/>
    <w:rsid w:val="00B41B29"/>
    <w:rsid w:val="00B435C0"/>
    <w:rsid w:val="00B442CC"/>
    <w:rsid w:val="00B4610F"/>
    <w:rsid w:val="00B54398"/>
    <w:rsid w:val="00B60768"/>
    <w:rsid w:val="00B63054"/>
    <w:rsid w:val="00B66961"/>
    <w:rsid w:val="00B709D8"/>
    <w:rsid w:val="00B77550"/>
    <w:rsid w:val="00B8494D"/>
    <w:rsid w:val="00B8608B"/>
    <w:rsid w:val="00B91990"/>
    <w:rsid w:val="00BA3206"/>
    <w:rsid w:val="00BB2BF5"/>
    <w:rsid w:val="00BC29ED"/>
    <w:rsid w:val="00BC4549"/>
    <w:rsid w:val="00BD13F5"/>
    <w:rsid w:val="00BD2F14"/>
    <w:rsid w:val="00BE51F3"/>
    <w:rsid w:val="00BE5FA6"/>
    <w:rsid w:val="00BE7A19"/>
    <w:rsid w:val="00C03E38"/>
    <w:rsid w:val="00C105EF"/>
    <w:rsid w:val="00C202DD"/>
    <w:rsid w:val="00C2638A"/>
    <w:rsid w:val="00C26B31"/>
    <w:rsid w:val="00C27663"/>
    <w:rsid w:val="00C27845"/>
    <w:rsid w:val="00C31AA7"/>
    <w:rsid w:val="00C34A95"/>
    <w:rsid w:val="00C35774"/>
    <w:rsid w:val="00C366A6"/>
    <w:rsid w:val="00C374F8"/>
    <w:rsid w:val="00C37AC1"/>
    <w:rsid w:val="00C40DB4"/>
    <w:rsid w:val="00C46614"/>
    <w:rsid w:val="00C5593F"/>
    <w:rsid w:val="00C61F07"/>
    <w:rsid w:val="00C67840"/>
    <w:rsid w:val="00C70133"/>
    <w:rsid w:val="00C72249"/>
    <w:rsid w:val="00C85A88"/>
    <w:rsid w:val="00C92DEF"/>
    <w:rsid w:val="00C93C33"/>
    <w:rsid w:val="00CA08D3"/>
    <w:rsid w:val="00CA2C26"/>
    <w:rsid w:val="00CA3C39"/>
    <w:rsid w:val="00CA45AB"/>
    <w:rsid w:val="00CA54C1"/>
    <w:rsid w:val="00CC33C2"/>
    <w:rsid w:val="00CD22E2"/>
    <w:rsid w:val="00CD27E8"/>
    <w:rsid w:val="00CD2F99"/>
    <w:rsid w:val="00CD6755"/>
    <w:rsid w:val="00CE7585"/>
    <w:rsid w:val="00CF5344"/>
    <w:rsid w:val="00D0464C"/>
    <w:rsid w:val="00D10014"/>
    <w:rsid w:val="00D1298E"/>
    <w:rsid w:val="00D12F81"/>
    <w:rsid w:val="00D20E01"/>
    <w:rsid w:val="00D22653"/>
    <w:rsid w:val="00D313AE"/>
    <w:rsid w:val="00D32277"/>
    <w:rsid w:val="00D34308"/>
    <w:rsid w:val="00D41253"/>
    <w:rsid w:val="00D53A89"/>
    <w:rsid w:val="00D61781"/>
    <w:rsid w:val="00D67D63"/>
    <w:rsid w:val="00D7090B"/>
    <w:rsid w:val="00D76AA8"/>
    <w:rsid w:val="00D8015D"/>
    <w:rsid w:val="00D816F3"/>
    <w:rsid w:val="00D835E3"/>
    <w:rsid w:val="00D84284"/>
    <w:rsid w:val="00D87CD8"/>
    <w:rsid w:val="00D9011E"/>
    <w:rsid w:val="00D9182D"/>
    <w:rsid w:val="00DA4A9D"/>
    <w:rsid w:val="00DB49E2"/>
    <w:rsid w:val="00DC248B"/>
    <w:rsid w:val="00DC2B65"/>
    <w:rsid w:val="00DC3146"/>
    <w:rsid w:val="00DC59F5"/>
    <w:rsid w:val="00DD016B"/>
    <w:rsid w:val="00DD3147"/>
    <w:rsid w:val="00DF19F1"/>
    <w:rsid w:val="00DF5395"/>
    <w:rsid w:val="00E11C70"/>
    <w:rsid w:val="00E147F4"/>
    <w:rsid w:val="00E21034"/>
    <w:rsid w:val="00E32BF0"/>
    <w:rsid w:val="00E3560E"/>
    <w:rsid w:val="00E36E84"/>
    <w:rsid w:val="00E36FB4"/>
    <w:rsid w:val="00E42D27"/>
    <w:rsid w:val="00E43683"/>
    <w:rsid w:val="00E463CD"/>
    <w:rsid w:val="00E55B30"/>
    <w:rsid w:val="00E56FA8"/>
    <w:rsid w:val="00E61AB9"/>
    <w:rsid w:val="00E86958"/>
    <w:rsid w:val="00E928B3"/>
    <w:rsid w:val="00EA6648"/>
    <w:rsid w:val="00EA79FE"/>
    <w:rsid w:val="00EB502E"/>
    <w:rsid w:val="00EB5323"/>
    <w:rsid w:val="00EC15D2"/>
    <w:rsid w:val="00EC1F42"/>
    <w:rsid w:val="00ED344D"/>
    <w:rsid w:val="00ED3AA9"/>
    <w:rsid w:val="00EE0622"/>
    <w:rsid w:val="00EE0C63"/>
    <w:rsid w:val="00EE38E3"/>
    <w:rsid w:val="00EE6C9C"/>
    <w:rsid w:val="00EF104F"/>
    <w:rsid w:val="00EF4FDF"/>
    <w:rsid w:val="00F06D67"/>
    <w:rsid w:val="00F07C31"/>
    <w:rsid w:val="00F14DA4"/>
    <w:rsid w:val="00F15C27"/>
    <w:rsid w:val="00F23FA4"/>
    <w:rsid w:val="00F24AE5"/>
    <w:rsid w:val="00F41ACF"/>
    <w:rsid w:val="00F45537"/>
    <w:rsid w:val="00F465CB"/>
    <w:rsid w:val="00F47F0C"/>
    <w:rsid w:val="00F508EC"/>
    <w:rsid w:val="00F874DD"/>
    <w:rsid w:val="00F87643"/>
    <w:rsid w:val="00FA20AA"/>
    <w:rsid w:val="00FA7204"/>
    <w:rsid w:val="00FB21D7"/>
    <w:rsid w:val="00FB48F5"/>
    <w:rsid w:val="00FB7769"/>
    <w:rsid w:val="00FC2753"/>
    <w:rsid w:val="00FC3B3E"/>
    <w:rsid w:val="00FC50E6"/>
    <w:rsid w:val="00FD253E"/>
    <w:rsid w:val="00FD35D1"/>
    <w:rsid w:val="00FF01BD"/>
    <w:rsid w:val="00FF63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0EDB1B"/>
  <w15:chartTrackingRefBased/>
  <w15:docId w15:val="{77804AA2-E8FC-4AE4-ACED-6F059323A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B1Mainbody"/>
    <w:link w:val="Heading1Char"/>
    <w:uiPriority w:val="9"/>
    <w:rsid w:val="00CA2C26"/>
    <w:pPr>
      <w:keepNext/>
      <w:keepLines/>
      <w:numPr>
        <w:numId w:val="2"/>
      </w:numPr>
      <w:tabs>
        <w:tab w:val="left" w:pos="851"/>
      </w:tabs>
      <w:spacing w:after="220" w:line="276" w:lineRule="auto"/>
      <w:outlineLvl w:val="0"/>
    </w:pPr>
    <w:rPr>
      <w:rFonts w:asciiTheme="majorHAnsi" w:eastAsiaTheme="majorEastAsia" w:hAnsiTheme="majorHAnsi" w:cs="Times New Roman (Headings CS)"/>
      <w:b/>
      <w:color w:val="00B050"/>
      <w:spacing w:val="20"/>
      <w:sz w:val="32"/>
      <w:szCs w:val="32"/>
    </w:rPr>
  </w:style>
  <w:style w:type="paragraph" w:styleId="Heading2">
    <w:name w:val="heading 2"/>
    <w:aliases w:val="Title 2"/>
    <w:basedOn w:val="Title1"/>
    <w:next w:val="B1Mainbody"/>
    <w:link w:val="Heading2Char"/>
    <w:uiPriority w:val="9"/>
    <w:unhideWhenUsed/>
    <w:qFormat/>
    <w:rsid w:val="00DC59F5"/>
    <w:pPr>
      <w:spacing w:before="40" w:after="0"/>
      <w:outlineLvl w:val="1"/>
    </w:pPr>
    <w:rPr>
      <w:rFonts w:cstheme="majorBidi"/>
      <w:sz w:val="28"/>
      <w:szCs w:val="26"/>
    </w:rPr>
  </w:style>
  <w:style w:type="paragraph" w:styleId="Heading3">
    <w:name w:val="heading 3"/>
    <w:basedOn w:val="Heading2"/>
    <w:next w:val="B1Mainbody"/>
    <w:link w:val="Heading3Char"/>
    <w:uiPriority w:val="9"/>
    <w:unhideWhenUsed/>
    <w:qFormat/>
    <w:rsid w:val="009F1164"/>
    <w:pPr>
      <w:numPr>
        <w:numId w:val="0"/>
      </w:numPr>
      <w:outlineLvl w:val="2"/>
    </w:pPr>
    <w:rPr>
      <w:sz w:val="24"/>
    </w:rPr>
  </w:style>
  <w:style w:type="paragraph" w:styleId="Heading4">
    <w:name w:val="heading 4"/>
    <w:basedOn w:val="Normal"/>
    <w:next w:val="Normal"/>
    <w:link w:val="Heading4Char"/>
    <w:uiPriority w:val="9"/>
    <w:semiHidden/>
    <w:unhideWhenUsed/>
    <w:qFormat/>
    <w:rsid w:val="007B4C8B"/>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Mainbody">
    <w:name w:val="B1_Main body"/>
    <w:qFormat/>
    <w:rsid w:val="00B77550"/>
    <w:pPr>
      <w:widowControl w:val="0"/>
      <w:tabs>
        <w:tab w:val="left" w:pos="851"/>
        <w:tab w:val="left" w:pos="1134"/>
        <w:tab w:val="left" w:pos="1701"/>
        <w:tab w:val="left" w:pos="2268"/>
        <w:tab w:val="left" w:pos="2835"/>
      </w:tabs>
      <w:suppressAutoHyphens/>
      <w:spacing w:after="220" w:line="276" w:lineRule="auto"/>
      <w:jc w:val="both"/>
    </w:pPr>
    <w:rPr>
      <w:rFonts w:ascii="Arial" w:eastAsia="Times New Roman" w:hAnsi="Arial" w:cs="Times New Roman"/>
      <w:color w:val="262626" w:themeColor="text1" w:themeTint="D9"/>
      <w:spacing w:val="10"/>
      <w:kern w:val="10"/>
      <w:sz w:val="22"/>
      <w:lang w:val="en-CA"/>
    </w:rPr>
  </w:style>
  <w:style w:type="character" w:customStyle="1" w:styleId="Heading1Char">
    <w:name w:val="Heading 1 Char"/>
    <w:basedOn w:val="DefaultParagraphFont"/>
    <w:link w:val="Heading1"/>
    <w:uiPriority w:val="9"/>
    <w:rsid w:val="00CA2C26"/>
    <w:rPr>
      <w:rFonts w:asciiTheme="majorHAnsi" w:eastAsiaTheme="majorEastAsia" w:hAnsiTheme="majorHAnsi" w:cs="Times New Roman (Headings CS)"/>
      <w:b/>
      <w:color w:val="00B050"/>
      <w:spacing w:val="20"/>
      <w:sz w:val="32"/>
      <w:szCs w:val="32"/>
    </w:rPr>
  </w:style>
  <w:style w:type="paragraph" w:customStyle="1" w:styleId="Title1">
    <w:name w:val="Title 1"/>
    <w:basedOn w:val="Title1NUMBERED"/>
    <w:next w:val="B1Mainbody"/>
    <w:qFormat/>
    <w:rsid w:val="00CA2C26"/>
  </w:style>
  <w:style w:type="paragraph" w:customStyle="1" w:styleId="Title1NUMBERED">
    <w:name w:val="Title 1_NUMBERED"/>
    <w:basedOn w:val="Heading1"/>
    <w:next w:val="B1Mainbody"/>
    <w:qFormat/>
    <w:rsid w:val="00CA2C26"/>
  </w:style>
  <w:style w:type="character" w:customStyle="1" w:styleId="Heading2Char">
    <w:name w:val="Heading 2 Char"/>
    <w:aliases w:val="Title 2 Char"/>
    <w:basedOn w:val="DefaultParagraphFont"/>
    <w:link w:val="Heading2"/>
    <w:uiPriority w:val="9"/>
    <w:rsid w:val="00DC59F5"/>
    <w:rPr>
      <w:rFonts w:asciiTheme="majorHAnsi" w:eastAsiaTheme="majorEastAsia" w:hAnsiTheme="majorHAnsi" w:cstheme="majorBidi"/>
      <w:b/>
      <w:color w:val="00B050"/>
      <w:spacing w:val="20"/>
      <w:sz w:val="28"/>
      <w:szCs w:val="26"/>
    </w:rPr>
  </w:style>
  <w:style w:type="character" w:customStyle="1" w:styleId="Heading3Char">
    <w:name w:val="Heading 3 Char"/>
    <w:basedOn w:val="DefaultParagraphFont"/>
    <w:link w:val="Heading3"/>
    <w:uiPriority w:val="9"/>
    <w:rsid w:val="00760BCF"/>
    <w:rPr>
      <w:rFonts w:asciiTheme="majorHAnsi" w:eastAsiaTheme="majorEastAsia" w:hAnsiTheme="majorHAnsi" w:cstheme="majorBidi"/>
      <w:b/>
      <w:color w:val="0070C0"/>
      <w:spacing w:val="20"/>
      <w:szCs w:val="26"/>
    </w:rPr>
  </w:style>
  <w:style w:type="paragraph" w:customStyle="1" w:styleId="GlossaryBiblio">
    <w:name w:val="Glossary/Biblio"/>
    <w:basedOn w:val="B1Mainbody"/>
    <w:qFormat/>
    <w:rsid w:val="009F1164"/>
    <w:pPr>
      <w:ind w:left="284" w:hanging="284"/>
      <w:jc w:val="left"/>
    </w:pPr>
    <w:rPr>
      <w:sz w:val="18"/>
    </w:rPr>
  </w:style>
  <w:style w:type="character" w:styleId="PageNumber">
    <w:name w:val="page number"/>
    <w:basedOn w:val="DefaultParagraphFont"/>
    <w:uiPriority w:val="99"/>
    <w:semiHidden/>
    <w:unhideWhenUsed/>
    <w:rsid w:val="0061582A"/>
  </w:style>
  <w:style w:type="paragraph" w:styleId="Footer">
    <w:name w:val="footer"/>
    <w:aliases w:val="Footnote"/>
    <w:basedOn w:val="B1Mainbody"/>
    <w:link w:val="FooterChar"/>
    <w:uiPriority w:val="99"/>
    <w:unhideWhenUsed/>
    <w:qFormat/>
    <w:rsid w:val="00A54D85"/>
    <w:pPr>
      <w:tabs>
        <w:tab w:val="left" w:pos="284"/>
        <w:tab w:val="center" w:pos="4513"/>
        <w:tab w:val="right" w:pos="9026"/>
      </w:tabs>
      <w:spacing w:after="0" w:line="240" w:lineRule="auto"/>
      <w:ind w:left="284" w:hanging="284"/>
      <w:jc w:val="left"/>
    </w:pPr>
    <w:rPr>
      <w:rFonts w:asciiTheme="minorHAnsi" w:hAnsiTheme="minorHAnsi"/>
      <w:spacing w:val="4"/>
      <w:kern w:val="4"/>
      <w:sz w:val="16"/>
    </w:rPr>
  </w:style>
  <w:style w:type="character" w:customStyle="1" w:styleId="FooterChar">
    <w:name w:val="Footer Char"/>
    <w:aliases w:val="Footnote Char"/>
    <w:basedOn w:val="DefaultParagraphFont"/>
    <w:link w:val="Footer"/>
    <w:uiPriority w:val="99"/>
    <w:rsid w:val="00A54D85"/>
    <w:rPr>
      <w:rFonts w:eastAsia="Times New Roman" w:cs="Times New Roman"/>
      <w:color w:val="262626" w:themeColor="text1" w:themeTint="D9"/>
      <w:spacing w:val="4"/>
      <w:kern w:val="4"/>
      <w:sz w:val="16"/>
      <w:lang w:val="en-CA"/>
    </w:rPr>
  </w:style>
  <w:style w:type="character" w:styleId="FootnoteReference">
    <w:name w:val="footnote reference"/>
    <w:uiPriority w:val="99"/>
    <w:unhideWhenUsed/>
    <w:qFormat/>
    <w:rsid w:val="00A0420D"/>
    <w:rPr>
      <w:rFonts w:ascii="cambr" w:hAnsi="cambr"/>
      <w:strike w:val="0"/>
      <w:dstrike w:val="0"/>
      <w:sz w:val="22"/>
      <w:vertAlign w:val="superscript"/>
    </w:rPr>
  </w:style>
  <w:style w:type="character" w:styleId="CommentReference">
    <w:name w:val="annotation reference"/>
    <w:basedOn w:val="DefaultParagraphFont"/>
    <w:uiPriority w:val="99"/>
    <w:unhideWhenUsed/>
    <w:rsid w:val="001B182D"/>
    <w:rPr>
      <w:sz w:val="16"/>
      <w:szCs w:val="16"/>
    </w:rPr>
  </w:style>
  <w:style w:type="paragraph" w:styleId="CommentText">
    <w:name w:val="annotation text"/>
    <w:basedOn w:val="Normal"/>
    <w:link w:val="CommentTextChar"/>
    <w:uiPriority w:val="99"/>
    <w:semiHidden/>
    <w:unhideWhenUsed/>
    <w:rsid w:val="001B182D"/>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1B182D"/>
    <w:rPr>
      <w:sz w:val="20"/>
      <w:szCs w:val="20"/>
      <w:lang w:val="en-GB"/>
    </w:rPr>
  </w:style>
  <w:style w:type="character" w:styleId="UnresolvedMention">
    <w:name w:val="Unresolved Mention"/>
    <w:basedOn w:val="DefaultParagraphFont"/>
    <w:uiPriority w:val="99"/>
    <w:semiHidden/>
    <w:unhideWhenUsed/>
    <w:rsid w:val="0033338C"/>
    <w:rPr>
      <w:color w:val="605E5C"/>
      <w:shd w:val="clear" w:color="auto" w:fill="E1DFDD"/>
    </w:rPr>
  </w:style>
  <w:style w:type="character" w:styleId="FollowedHyperlink">
    <w:name w:val="FollowedHyperlink"/>
    <w:basedOn w:val="DefaultParagraphFont"/>
    <w:uiPriority w:val="99"/>
    <w:semiHidden/>
    <w:unhideWhenUsed/>
    <w:rsid w:val="0033338C"/>
    <w:rPr>
      <w:color w:val="B2B2B2" w:themeColor="followedHyperlink"/>
      <w:u w:val="single"/>
    </w:rPr>
  </w:style>
  <w:style w:type="paragraph" w:customStyle="1" w:styleId="L1bulletMainbody">
    <w:name w:val="L1_bullet_Main body"/>
    <w:basedOn w:val="B1Mainbody"/>
    <w:qFormat/>
    <w:rsid w:val="00831BA4"/>
    <w:pPr>
      <w:numPr>
        <w:numId w:val="3"/>
      </w:numPr>
      <w:tabs>
        <w:tab w:val="clear" w:pos="1134"/>
      </w:tabs>
      <w:spacing w:after="0"/>
    </w:pPr>
    <w:rPr>
      <w:rFonts w:cstheme="majorHAnsi"/>
    </w:rPr>
  </w:style>
  <w:style w:type="character" w:customStyle="1" w:styleId="hyperlink">
    <w:name w:val="_hyperlink"/>
    <w:basedOn w:val="DefaultParagraphFont"/>
    <w:uiPriority w:val="1"/>
    <w:qFormat/>
    <w:rsid w:val="007D0BE7"/>
    <w:rPr>
      <w:color w:val="0070C0"/>
      <w:szCs w:val="16"/>
    </w:rPr>
  </w:style>
  <w:style w:type="paragraph" w:customStyle="1" w:styleId="B1MainbodyNUMBERED">
    <w:name w:val="B1_Main body_NUMBERED"/>
    <w:basedOn w:val="B1Mainbody"/>
    <w:next w:val="B1Mainbody"/>
    <w:qFormat/>
    <w:rsid w:val="00834F29"/>
    <w:pPr>
      <w:ind w:left="851" w:hanging="851"/>
    </w:pPr>
  </w:style>
  <w:style w:type="paragraph" w:customStyle="1" w:styleId="L2numberMainbody">
    <w:name w:val="L2_number_Main body"/>
    <w:basedOn w:val="L1bulletMainbody"/>
    <w:qFormat/>
    <w:rsid w:val="00BE51F3"/>
    <w:pPr>
      <w:numPr>
        <w:numId w:val="1"/>
      </w:numPr>
      <w:textAlignment w:val="baseline"/>
    </w:pPr>
    <w:rPr>
      <w:bCs/>
      <w:position w:val="1"/>
      <w:szCs w:val="22"/>
      <w:lang w:val="en-US"/>
    </w:rPr>
  </w:style>
  <w:style w:type="paragraph" w:customStyle="1" w:styleId="B1Mainbodyindent">
    <w:name w:val="B1_Main body_indent"/>
    <w:basedOn w:val="B1Mainbody"/>
    <w:qFormat/>
    <w:rsid w:val="00834F29"/>
    <w:pPr>
      <w:ind w:left="851"/>
    </w:pPr>
  </w:style>
  <w:style w:type="paragraph" w:styleId="FootnoteText">
    <w:name w:val="footnote text"/>
    <w:basedOn w:val="Normal"/>
    <w:link w:val="FootnoteTextChar"/>
    <w:uiPriority w:val="99"/>
    <w:unhideWhenUsed/>
    <w:rsid w:val="008E1C94"/>
    <w:pPr>
      <w:spacing w:after="0" w:line="240" w:lineRule="auto"/>
    </w:pPr>
    <w:rPr>
      <w:sz w:val="20"/>
      <w:szCs w:val="20"/>
    </w:rPr>
  </w:style>
  <w:style w:type="character" w:customStyle="1" w:styleId="FootnoteTextChar">
    <w:name w:val="Footnote Text Char"/>
    <w:basedOn w:val="DefaultParagraphFont"/>
    <w:link w:val="FootnoteText"/>
    <w:uiPriority w:val="99"/>
    <w:rsid w:val="008E1C94"/>
    <w:rPr>
      <w:sz w:val="20"/>
      <w:szCs w:val="20"/>
      <w:lang w:val="en-GB"/>
    </w:rPr>
  </w:style>
  <w:style w:type="paragraph" w:styleId="Header">
    <w:name w:val="header"/>
    <w:basedOn w:val="Normal"/>
    <w:link w:val="HeaderChar"/>
    <w:uiPriority w:val="99"/>
    <w:unhideWhenUsed/>
    <w:rsid w:val="003C2C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C25"/>
  </w:style>
  <w:style w:type="paragraph" w:styleId="TOC1">
    <w:name w:val="toc 1"/>
    <w:basedOn w:val="Normal"/>
    <w:next w:val="Normal"/>
    <w:autoRedefine/>
    <w:uiPriority w:val="39"/>
    <w:unhideWhenUsed/>
    <w:qFormat/>
    <w:rsid w:val="00CA2C26"/>
    <w:pPr>
      <w:tabs>
        <w:tab w:val="left" w:pos="851"/>
        <w:tab w:val="right" w:pos="9072"/>
      </w:tabs>
      <w:spacing w:before="360" w:after="360"/>
    </w:pPr>
    <w:rPr>
      <w:rFonts w:cs="Times New Roman (Body CS)"/>
      <w:b/>
      <w:bCs/>
      <w:caps/>
      <w:noProof/>
      <w:color w:val="00B050"/>
      <w:sz w:val="22"/>
      <w:szCs w:val="22"/>
      <w:u w:val="single"/>
    </w:rPr>
  </w:style>
  <w:style w:type="paragraph" w:styleId="TOC2">
    <w:name w:val="toc 2"/>
    <w:basedOn w:val="Normal"/>
    <w:next w:val="Normal"/>
    <w:autoRedefine/>
    <w:uiPriority w:val="39"/>
    <w:unhideWhenUsed/>
    <w:qFormat/>
    <w:rsid w:val="00EE38E3"/>
    <w:pPr>
      <w:tabs>
        <w:tab w:val="left" w:pos="851"/>
        <w:tab w:val="right" w:pos="9072"/>
      </w:tabs>
      <w:spacing w:after="0"/>
      <w:ind w:left="851" w:hanging="851"/>
    </w:pPr>
    <w:rPr>
      <w:rFonts w:cs="Times New Roman (Body CS)"/>
      <w:b/>
      <w:bCs/>
      <w:noProof/>
      <w:sz w:val="22"/>
      <w:szCs w:val="22"/>
    </w:rPr>
  </w:style>
  <w:style w:type="paragraph" w:styleId="TOC3">
    <w:name w:val="toc 3"/>
    <w:basedOn w:val="Normal"/>
    <w:next w:val="Normal"/>
    <w:autoRedefine/>
    <w:uiPriority w:val="39"/>
    <w:unhideWhenUsed/>
    <w:qFormat/>
    <w:rsid w:val="003671EB"/>
    <w:pPr>
      <w:spacing w:after="0"/>
      <w:ind w:left="851"/>
    </w:pPr>
    <w:rPr>
      <w:rFonts w:ascii="Arial" w:hAnsi="Arial" w:cs="Times New Roman (Body CS)"/>
      <w:sz w:val="22"/>
      <w:szCs w:val="22"/>
    </w:rPr>
  </w:style>
  <w:style w:type="paragraph" w:styleId="TOC4">
    <w:name w:val="toc 4"/>
    <w:basedOn w:val="Normal"/>
    <w:next w:val="Normal"/>
    <w:autoRedefine/>
    <w:uiPriority w:val="39"/>
    <w:unhideWhenUsed/>
    <w:rsid w:val="006B38E1"/>
    <w:pPr>
      <w:spacing w:after="0"/>
    </w:pPr>
    <w:rPr>
      <w:sz w:val="22"/>
      <w:szCs w:val="22"/>
    </w:rPr>
  </w:style>
  <w:style w:type="paragraph" w:styleId="TOC5">
    <w:name w:val="toc 5"/>
    <w:basedOn w:val="Normal"/>
    <w:next w:val="Normal"/>
    <w:autoRedefine/>
    <w:uiPriority w:val="39"/>
    <w:unhideWhenUsed/>
    <w:rsid w:val="006B38E1"/>
    <w:pPr>
      <w:spacing w:after="0"/>
    </w:pPr>
    <w:rPr>
      <w:sz w:val="22"/>
      <w:szCs w:val="22"/>
    </w:rPr>
  </w:style>
  <w:style w:type="paragraph" w:styleId="TOC6">
    <w:name w:val="toc 6"/>
    <w:basedOn w:val="Normal"/>
    <w:next w:val="Normal"/>
    <w:autoRedefine/>
    <w:uiPriority w:val="39"/>
    <w:unhideWhenUsed/>
    <w:rsid w:val="006B38E1"/>
    <w:pPr>
      <w:spacing w:after="0"/>
    </w:pPr>
    <w:rPr>
      <w:sz w:val="22"/>
      <w:szCs w:val="22"/>
    </w:rPr>
  </w:style>
  <w:style w:type="paragraph" w:styleId="TOC7">
    <w:name w:val="toc 7"/>
    <w:basedOn w:val="Normal"/>
    <w:next w:val="Normal"/>
    <w:autoRedefine/>
    <w:uiPriority w:val="39"/>
    <w:unhideWhenUsed/>
    <w:rsid w:val="006B38E1"/>
    <w:pPr>
      <w:spacing w:after="0"/>
    </w:pPr>
    <w:rPr>
      <w:sz w:val="22"/>
      <w:szCs w:val="22"/>
    </w:rPr>
  </w:style>
  <w:style w:type="paragraph" w:styleId="TOC8">
    <w:name w:val="toc 8"/>
    <w:basedOn w:val="Normal"/>
    <w:next w:val="Normal"/>
    <w:autoRedefine/>
    <w:uiPriority w:val="39"/>
    <w:unhideWhenUsed/>
    <w:rsid w:val="006B38E1"/>
    <w:pPr>
      <w:spacing w:after="0"/>
    </w:pPr>
    <w:rPr>
      <w:sz w:val="22"/>
      <w:szCs w:val="22"/>
    </w:rPr>
  </w:style>
  <w:style w:type="paragraph" w:styleId="TOC9">
    <w:name w:val="toc 9"/>
    <w:basedOn w:val="Normal"/>
    <w:next w:val="Normal"/>
    <w:autoRedefine/>
    <w:uiPriority w:val="39"/>
    <w:unhideWhenUsed/>
    <w:rsid w:val="006B38E1"/>
    <w:pPr>
      <w:spacing w:after="0"/>
    </w:pPr>
    <w:rPr>
      <w:sz w:val="22"/>
      <w:szCs w:val="22"/>
    </w:rPr>
  </w:style>
  <w:style w:type="character" w:styleId="Hyperlink0">
    <w:name w:val="Hyperlink"/>
    <w:basedOn w:val="DefaultParagraphFont"/>
    <w:uiPriority w:val="99"/>
    <w:unhideWhenUsed/>
    <w:rsid w:val="006B38E1"/>
    <w:rPr>
      <w:color w:val="F59E00" w:themeColor="hyperlink"/>
      <w:u w:val="single"/>
    </w:rPr>
  </w:style>
  <w:style w:type="character" w:customStyle="1" w:styleId="Heading4Char">
    <w:name w:val="Heading 4 Char"/>
    <w:basedOn w:val="DefaultParagraphFont"/>
    <w:link w:val="Heading4"/>
    <w:uiPriority w:val="9"/>
    <w:semiHidden/>
    <w:rsid w:val="007B4C8B"/>
    <w:rPr>
      <w:rFonts w:asciiTheme="majorHAnsi" w:eastAsiaTheme="majorEastAsia" w:hAnsiTheme="majorHAnsi" w:cstheme="majorBidi"/>
      <w:i/>
      <w:iCs/>
      <w:color w:val="306785" w:themeColor="accent1" w:themeShade="BF"/>
    </w:rPr>
  </w:style>
  <w:style w:type="paragraph" w:styleId="BalloonText">
    <w:name w:val="Balloon Text"/>
    <w:basedOn w:val="Normal"/>
    <w:link w:val="BalloonTextChar"/>
    <w:uiPriority w:val="99"/>
    <w:semiHidden/>
    <w:unhideWhenUsed/>
    <w:rsid w:val="00174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89C"/>
    <w:rPr>
      <w:rFonts w:ascii="Segoe UI" w:hAnsi="Segoe UI" w:cs="Segoe UI"/>
      <w:sz w:val="18"/>
      <w:szCs w:val="18"/>
    </w:rPr>
  </w:style>
  <w:style w:type="character" w:customStyle="1" w:styleId="normaltextrun">
    <w:name w:val="normaltextrun"/>
    <w:basedOn w:val="DefaultParagraphFont"/>
    <w:rsid w:val="00E32BF0"/>
  </w:style>
  <w:style w:type="paragraph" w:styleId="ListParagraph">
    <w:name w:val="List Paragraph"/>
    <w:basedOn w:val="Normal"/>
    <w:uiPriority w:val="34"/>
    <w:qFormat/>
    <w:rsid w:val="00391C90"/>
    <w:pPr>
      <w:ind w:left="720"/>
      <w:contextualSpacing/>
    </w:pPr>
  </w:style>
  <w:style w:type="table" w:styleId="TableGrid">
    <w:name w:val="Table Grid"/>
    <w:basedOn w:val="TableNormal"/>
    <w:uiPriority w:val="59"/>
    <w:rsid w:val="00842DA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le1"/>
    <w:rsid w:val="00842DAE"/>
    <w:pPr>
      <w:outlineLvl w:val="9"/>
    </w:pPr>
    <w:rPr>
      <w:sz w:val="28"/>
      <w:lang w:val="en-US"/>
    </w:rPr>
  </w:style>
  <w:style w:type="paragraph" w:styleId="CommentSubject">
    <w:name w:val="annotation subject"/>
    <w:basedOn w:val="CommentText"/>
    <w:next w:val="CommentText"/>
    <w:link w:val="CommentSubjectChar"/>
    <w:uiPriority w:val="99"/>
    <w:semiHidden/>
    <w:unhideWhenUsed/>
    <w:rsid w:val="00584194"/>
    <w:rPr>
      <w:b/>
      <w:bCs/>
    </w:rPr>
  </w:style>
  <w:style w:type="character" w:customStyle="1" w:styleId="CommentSubjectChar">
    <w:name w:val="Comment Subject Char"/>
    <w:basedOn w:val="CommentTextChar"/>
    <w:link w:val="CommentSubject"/>
    <w:uiPriority w:val="99"/>
    <w:semiHidden/>
    <w:rsid w:val="00584194"/>
    <w:rPr>
      <w:b/>
      <w:bCs/>
      <w:sz w:val="20"/>
      <w:szCs w:val="20"/>
      <w:lang w:val="en-GB"/>
    </w:rPr>
  </w:style>
  <w:style w:type="paragraph" w:customStyle="1" w:styleId="Style2">
    <w:name w:val="Style2"/>
    <w:basedOn w:val="B1Mainbody"/>
    <w:rsid w:val="00591D13"/>
    <w:rPr>
      <w:b/>
      <w:color w:val="00B050"/>
      <w:sz w:val="24"/>
      <w:szCs w:val="22"/>
    </w:rPr>
  </w:style>
  <w:style w:type="paragraph" w:styleId="NoSpacing">
    <w:name w:val="No Spacing"/>
    <w:uiPriority w:val="1"/>
    <w:qFormat/>
    <w:rsid w:val="00FC2753"/>
    <w:pPr>
      <w:spacing w:after="0" w:line="240" w:lineRule="auto"/>
    </w:pPr>
    <w:rPr>
      <w:rFonts w:ascii="Arial Narrow" w:eastAsia="Calibri" w:hAnsi="Arial Narrow" w:cs="Times New Roman"/>
      <w:szCs w:val="22"/>
      <w:lang w:val="es-ES"/>
    </w:rPr>
  </w:style>
  <w:style w:type="character" w:customStyle="1" w:styleId="formblue">
    <w:name w:val="form_blue"/>
    <w:basedOn w:val="DefaultParagraphFont"/>
    <w:rsid w:val="00FC2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56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besttourismvillages@unwt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nwto.org/tourism-villages/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unwto.org/doi/pdf/10.18111/unwtogad.2011.1.q143011gl1856q48" TargetMode="External"/><Relationship Id="rId2" Type="http://schemas.openxmlformats.org/officeDocument/2006/relationships/hyperlink" Target="https://webunwto.s3.eu-west-1.amazonaws.com/imported_images/37802/gcetbrochureglobalcodeen.pdf" TargetMode="External"/><Relationship Id="rId1" Type="http://schemas.openxmlformats.org/officeDocument/2006/relationships/hyperlink" Target="https://doi.org/10.18111/97892844175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tin\OneDrive%20-%20UNWTO\Shared%20Documents\Rural%20Development%20and%20Tourism\Best%20Tourism%20Villages\TORs_Application%20Form_Guidelines\FINAL%20DOCUMENTS\Maquetados\TEMPLATE%20CRITERIA.dotx" TargetMode="Externa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A2A5020165B147875947E09F5113E4" ma:contentTypeVersion="14" ma:contentTypeDescription="Create a new document." ma:contentTypeScope="" ma:versionID="05b84b5335918ea2876fa19fe1cbfde7">
  <xsd:schema xmlns:xsd="http://www.w3.org/2001/XMLSchema" xmlns:xs="http://www.w3.org/2001/XMLSchema" xmlns:p="http://schemas.microsoft.com/office/2006/metadata/properties" xmlns:ns2="66b4956e-bafa-45cb-a467-afbd5bf22071" xmlns:ns3="6c4cdef0-01c3-459d-9594-ba3879ca2a7d" targetNamespace="http://schemas.microsoft.com/office/2006/metadata/properties" ma:root="true" ma:fieldsID="58781669a75d52e4ae931d757a679ba6" ns2:_="" ns3:_="">
    <xsd:import namespace="66b4956e-bafa-45cb-a467-afbd5bf22071"/>
    <xsd:import namespace="6c4cdef0-01c3-459d-9594-ba3879ca2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4956e-bafa-45cb-a467-afbd5bf22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4cdef0-01c3-459d-9594-ba3879ca2a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3AA186-B266-CD48-BC76-FF85D3CE4E29}">
  <ds:schemaRefs>
    <ds:schemaRef ds:uri="http://schemas.openxmlformats.org/officeDocument/2006/bibliography"/>
  </ds:schemaRefs>
</ds:datastoreItem>
</file>

<file path=customXml/itemProps2.xml><?xml version="1.0" encoding="utf-8"?>
<ds:datastoreItem xmlns:ds="http://schemas.openxmlformats.org/officeDocument/2006/customXml" ds:itemID="{AA4FC497-C7BE-4C04-8E60-2C4475D07F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3221CA-EC57-4A09-912F-2F75DDC27C87}">
  <ds:schemaRefs>
    <ds:schemaRef ds:uri="http://schemas.microsoft.com/sharepoint/v3/contenttype/forms"/>
  </ds:schemaRefs>
</ds:datastoreItem>
</file>

<file path=customXml/itemProps4.xml><?xml version="1.0" encoding="utf-8"?>
<ds:datastoreItem xmlns:ds="http://schemas.openxmlformats.org/officeDocument/2006/customXml" ds:itemID="{1FF9AFCC-35EE-4EB4-8A9C-24A2E6607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4956e-bafa-45cb-a467-afbd5bf22071"/>
    <ds:schemaRef ds:uri="6c4cdef0-01c3-459d-9594-ba3879ca2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CRITERIA.dotx</Template>
  <TotalTime>447</TotalTime>
  <Pages>17</Pages>
  <Words>3395</Words>
  <Characters>19352</Characters>
  <Application>Microsoft Office Word</Application>
  <DocSecurity>0</DocSecurity>
  <Lines>161</Lines>
  <Paragraphs>45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Formulario de candidatura</vt:lpstr>
      <vt:lpstr>Información básica</vt:lpstr>
      <vt:lpstr>Justificación de la candidatura</vt:lpstr>
      <vt:lpstr>Áreas de evaluación</vt:lpstr>
      <vt:lpstr>Marco de cumplimiento</vt:lpstr>
    </vt:vector>
  </TitlesOfParts>
  <Company/>
  <LinksUpToDate>false</LinksUpToDate>
  <CharactersWithSpaces>22702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Martin</dc:creator>
  <cp:keywords/>
  <dc:description/>
  <cp:lastModifiedBy>Patricia Carmona Redondo</cp:lastModifiedBy>
  <cp:revision>240</cp:revision>
  <cp:lastPrinted>2021-07-07T13:06:00Z</cp:lastPrinted>
  <dcterms:created xsi:type="dcterms:W3CDTF">2021-05-24T12:46:00Z</dcterms:created>
  <dcterms:modified xsi:type="dcterms:W3CDTF">2021-08-25T11:15:00Z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0x01010040A2A5020165B147875947E09F5113E4</vt:lpwstr>
  </property>
</Properties>
</file>